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F01AD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662982697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581198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F77385"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1E25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581198" w:rsidRPr="00A4066B" w:rsidRDefault="00581198" w:rsidP="003C71DA">
      <w:pPr>
        <w:spacing w:line="276" w:lineRule="auto"/>
        <w:ind w:right="-1"/>
        <w:jc w:val="both"/>
        <w:rPr>
          <w:b/>
          <w:noProof/>
          <w:sz w:val="28"/>
        </w:rPr>
      </w:pPr>
    </w:p>
    <w:p w:rsidR="00C00996" w:rsidRPr="00AB494D" w:rsidRDefault="00C00996" w:rsidP="00A4066B">
      <w:pPr>
        <w:ind w:firstLine="142"/>
        <w:jc w:val="center"/>
        <w:rPr>
          <w:b/>
          <w:noProof/>
          <w:sz w:val="28"/>
        </w:rPr>
      </w:pPr>
      <w:r>
        <w:rPr>
          <w:b/>
          <w:noProof/>
          <w:sz w:val="28"/>
        </w:rPr>
        <w:t xml:space="preserve">О создании </w:t>
      </w:r>
      <w:r w:rsidRPr="00A30423">
        <w:rPr>
          <w:b/>
          <w:noProof/>
          <w:sz w:val="28"/>
        </w:rPr>
        <w:t xml:space="preserve">рабочей группы </w:t>
      </w:r>
      <w:r w:rsidR="00A4066B">
        <w:rPr>
          <w:b/>
          <w:noProof/>
          <w:sz w:val="28"/>
        </w:rPr>
        <w:br/>
      </w:r>
      <w:r w:rsidRPr="00A30423">
        <w:rPr>
          <w:b/>
          <w:noProof/>
          <w:sz w:val="28"/>
        </w:rPr>
        <w:t>по</w:t>
      </w:r>
      <w:r w:rsidRPr="00A4066B">
        <w:rPr>
          <w:b/>
          <w:noProof/>
          <w:sz w:val="28"/>
        </w:rPr>
        <w:t xml:space="preserve"> </w:t>
      </w:r>
      <w:r w:rsidR="00AB494D">
        <w:rPr>
          <w:b/>
          <w:noProof/>
          <w:sz w:val="28"/>
        </w:rPr>
        <w:t xml:space="preserve">вопросу </w:t>
      </w:r>
      <w:r w:rsidR="00A4066B" w:rsidRPr="00A4066B">
        <w:rPr>
          <w:b/>
          <w:noProof/>
          <w:sz w:val="28"/>
        </w:rPr>
        <w:t>выработк</w:t>
      </w:r>
      <w:r w:rsidR="00A4066B">
        <w:rPr>
          <w:b/>
          <w:noProof/>
          <w:sz w:val="28"/>
        </w:rPr>
        <w:t>и</w:t>
      </w:r>
      <w:r w:rsidR="00A4066B" w:rsidRPr="00A4066B">
        <w:rPr>
          <w:b/>
          <w:noProof/>
          <w:sz w:val="28"/>
        </w:rPr>
        <w:t xml:space="preserve"> замещающих мероприятий </w:t>
      </w:r>
      <w:r w:rsidR="00A4066B">
        <w:rPr>
          <w:b/>
          <w:noProof/>
          <w:sz w:val="28"/>
        </w:rPr>
        <w:br/>
      </w:r>
      <w:r w:rsidR="00A4066B" w:rsidRPr="00A4066B">
        <w:rPr>
          <w:b/>
          <w:noProof/>
          <w:sz w:val="28"/>
        </w:rPr>
        <w:t>для обеспечения возможности вывода ОРУ из эксплуатации</w:t>
      </w:r>
      <w:r w:rsidR="00A4066B">
        <w:rPr>
          <w:b/>
          <w:noProof/>
          <w:sz w:val="28"/>
        </w:rPr>
        <w:t>.</w:t>
      </w:r>
      <w:r w:rsidR="00A4066B" w:rsidRPr="00A4066B">
        <w:rPr>
          <w:b/>
          <w:noProof/>
          <w:sz w:val="28"/>
        </w:rPr>
        <w:t xml:space="preserve"> </w:t>
      </w:r>
      <w:r w:rsidR="00A4066B">
        <w:rPr>
          <w:b/>
          <w:noProof/>
          <w:sz w:val="28"/>
        </w:rPr>
        <w:br/>
      </w:r>
    </w:p>
    <w:p w:rsidR="00C00996" w:rsidRDefault="00C00996" w:rsidP="00C00996">
      <w:pPr>
        <w:ind w:firstLine="709"/>
        <w:jc w:val="both"/>
        <w:rPr>
          <w:noProof/>
          <w:sz w:val="28"/>
        </w:rPr>
      </w:pPr>
    </w:p>
    <w:p w:rsidR="00C00996" w:rsidRDefault="00AB494D" w:rsidP="00C009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A050F">
        <w:rPr>
          <w:sz w:val="28"/>
          <w:szCs w:val="28"/>
        </w:rPr>
        <w:t xml:space="preserve"> соответствии с протоколом совещания </w:t>
      </w:r>
      <w:r w:rsidR="009E6C8A">
        <w:rPr>
          <w:sz w:val="28"/>
          <w:szCs w:val="28"/>
        </w:rPr>
        <w:t xml:space="preserve">от 17.09.2020 №П-231 </w:t>
      </w:r>
      <w:r w:rsidR="001C59C9">
        <w:rPr>
          <w:sz w:val="28"/>
          <w:szCs w:val="28"/>
        </w:rPr>
        <w:t xml:space="preserve">по вопросу эксплуатации ОРУ Уруссинской ГРЭС и обеспечения надёжности электроснабжения потребителей Республики Татарстан и Республики Башкортостан, </w:t>
      </w:r>
      <w:r w:rsidR="009E6C8A">
        <w:rPr>
          <w:sz w:val="28"/>
          <w:szCs w:val="28"/>
        </w:rPr>
        <w:t xml:space="preserve">в </w:t>
      </w:r>
      <w:r>
        <w:rPr>
          <w:sz w:val="28"/>
          <w:szCs w:val="28"/>
        </w:rPr>
        <w:t>целях</w:t>
      </w:r>
      <w:r w:rsidR="00A4066B">
        <w:rPr>
          <w:sz w:val="28"/>
          <w:szCs w:val="28"/>
        </w:rPr>
        <w:t xml:space="preserve"> выработки замещающих мероприятий для </w:t>
      </w:r>
      <w:r w:rsidR="009E6C8A">
        <w:rPr>
          <w:sz w:val="28"/>
          <w:szCs w:val="28"/>
        </w:rPr>
        <w:t xml:space="preserve">обеспечения </w:t>
      </w:r>
      <w:r w:rsidR="00A4066B">
        <w:rPr>
          <w:sz w:val="28"/>
          <w:szCs w:val="28"/>
        </w:rPr>
        <w:t>возможности вывода ОРУ Уруссинской ГРЭС из эксплуатации,</w:t>
      </w:r>
    </w:p>
    <w:p w:rsidR="00820DB6" w:rsidRDefault="00820DB6" w:rsidP="00C00996">
      <w:pPr>
        <w:ind w:firstLine="709"/>
        <w:jc w:val="both"/>
        <w:rPr>
          <w:noProof/>
          <w:sz w:val="28"/>
        </w:rPr>
      </w:pPr>
    </w:p>
    <w:p w:rsidR="00C00996" w:rsidRDefault="00C00996" w:rsidP="00C00996">
      <w:pPr>
        <w:ind w:firstLine="709"/>
        <w:jc w:val="both"/>
        <w:rPr>
          <w:noProof/>
          <w:sz w:val="28"/>
        </w:rPr>
      </w:pPr>
      <w:r>
        <w:rPr>
          <w:noProof/>
          <w:sz w:val="28"/>
        </w:rPr>
        <w:t>п р и к а з ы в а ю:</w:t>
      </w:r>
    </w:p>
    <w:p w:rsidR="00C00996" w:rsidRDefault="00C00996" w:rsidP="00C00996">
      <w:pPr>
        <w:ind w:firstLine="709"/>
        <w:jc w:val="both"/>
        <w:rPr>
          <w:noProof/>
          <w:sz w:val="28"/>
        </w:rPr>
      </w:pPr>
    </w:p>
    <w:p w:rsidR="009E6C8A" w:rsidRDefault="00C00996" w:rsidP="009E6C8A">
      <w:pPr>
        <w:pStyle w:val="ad"/>
        <w:numPr>
          <w:ilvl w:val="0"/>
          <w:numId w:val="1"/>
        </w:numPr>
        <w:ind w:left="709" w:firstLine="0"/>
        <w:jc w:val="both"/>
        <w:rPr>
          <w:noProof/>
          <w:sz w:val="28"/>
        </w:rPr>
      </w:pPr>
      <w:r w:rsidRPr="009E6C8A">
        <w:rPr>
          <w:noProof/>
          <w:sz w:val="28"/>
        </w:rPr>
        <w:t xml:space="preserve">Создать рабочую группу по </w:t>
      </w:r>
      <w:r w:rsidR="009E6C8A">
        <w:rPr>
          <w:noProof/>
          <w:sz w:val="28"/>
        </w:rPr>
        <w:t>выработке</w:t>
      </w:r>
      <w:r w:rsidR="00A4066B" w:rsidRPr="009E6C8A">
        <w:rPr>
          <w:noProof/>
          <w:sz w:val="28"/>
        </w:rPr>
        <w:t xml:space="preserve"> замещающих мероприятий для обеспечения возможности вывода ОРУ Уруссинской ГРЭС из экплуатации</w:t>
      </w:r>
      <w:r w:rsidRPr="009E6C8A">
        <w:rPr>
          <w:noProof/>
          <w:sz w:val="28"/>
        </w:rPr>
        <w:t xml:space="preserve"> </w:t>
      </w:r>
      <w:r w:rsidR="009E6C8A">
        <w:rPr>
          <w:noProof/>
          <w:sz w:val="28"/>
        </w:rPr>
        <w:t>согласно п</w:t>
      </w:r>
      <w:r w:rsidRPr="009E6C8A">
        <w:rPr>
          <w:noProof/>
          <w:sz w:val="28"/>
        </w:rPr>
        <w:t>риложени</w:t>
      </w:r>
      <w:r w:rsidR="009E6C8A">
        <w:rPr>
          <w:noProof/>
          <w:sz w:val="28"/>
        </w:rPr>
        <w:t>ю</w:t>
      </w:r>
      <w:r w:rsidRPr="009E6C8A">
        <w:rPr>
          <w:noProof/>
          <w:sz w:val="28"/>
        </w:rPr>
        <w:t>.</w:t>
      </w:r>
    </w:p>
    <w:p w:rsidR="00C00996" w:rsidRPr="009E6C8A" w:rsidRDefault="00C00996" w:rsidP="009E6C8A">
      <w:pPr>
        <w:pStyle w:val="ad"/>
        <w:numPr>
          <w:ilvl w:val="0"/>
          <w:numId w:val="1"/>
        </w:numPr>
        <w:ind w:left="709" w:firstLine="0"/>
        <w:jc w:val="both"/>
        <w:rPr>
          <w:noProof/>
          <w:sz w:val="28"/>
        </w:rPr>
      </w:pPr>
      <w:r w:rsidRPr="009E6C8A">
        <w:rPr>
          <w:noProof/>
          <w:sz w:val="28"/>
        </w:rPr>
        <w:t>Контроль за выполнением настоящего Приказа оставляю за собой.</w:t>
      </w:r>
    </w:p>
    <w:p w:rsidR="00C00996" w:rsidRDefault="00C00996" w:rsidP="00C00996">
      <w:pPr>
        <w:tabs>
          <w:tab w:val="left" w:pos="709"/>
        </w:tabs>
        <w:rPr>
          <w:noProof/>
          <w:sz w:val="28"/>
        </w:rPr>
      </w:pPr>
    </w:p>
    <w:p w:rsidR="00C00996" w:rsidRDefault="00C00996" w:rsidP="00C00996">
      <w:pPr>
        <w:tabs>
          <w:tab w:val="left" w:pos="709"/>
        </w:tabs>
        <w:rPr>
          <w:noProof/>
          <w:sz w:val="28"/>
        </w:rPr>
      </w:pPr>
    </w:p>
    <w:p w:rsidR="00C00996" w:rsidRDefault="00C00996" w:rsidP="00C00996">
      <w:pPr>
        <w:tabs>
          <w:tab w:val="left" w:pos="709"/>
        </w:tabs>
        <w:rPr>
          <w:noProof/>
          <w:sz w:val="28"/>
        </w:rPr>
      </w:pPr>
    </w:p>
    <w:p w:rsidR="00C25F7C" w:rsidRDefault="00C25F7C" w:rsidP="00C25F7C">
      <w:pPr>
        <w:tabs>
          <w:tab w:val="left" w:pos="709"/>
        </w:tabs>
        <w:rPr>
          <w:noProof/>
          <w:sz w:val="28"/>
        </w:rPr>
      </w:pPr>
      <w:r>
        <w:rPr>
          <w:noProof/>
          <w:sz w:val="28"/>
        </w:rPr>
        <w:t>Заместитель Премьер-министра</w:t>
      </w:r>
    </w:p>
    <w:p w:rsidR="00C25F7C" w:rsidRDefault="00C25F7C" w:rsidP="00C25F7C">
      <w:pPr>
        <w:tabs>
          <w:tab w:val="left" w:pos="709"/>
        </w:tabs>
        <w:rPr>
          <w:noProof/>
          <w:sz w:val="28"/>
        </w:rPr>
      </w:pPr>
      <w:r>
        <w:rPr>
          <w:noProof/>
          <w:sz w:val="28"/>
        </w:rPr>
        <w:t>Республики Татарстан – министр                                                                  А.А.Каримов</w:t>
      </w:r>
    </w:p>
    <w:p w:rsidR="00C00996" w:rsidRDefault="00C00996" w:rsidP="00C00996">
      <w:pPr>
        <w:spacing w:after="200" w:line="276" w:lineRule="auto"/>
      </w:pPr>
      <w:r>
        <w:br w:type="page"/>
      </w:r>
    </w:p>
    <w:p w:rsidR="00C00996" w:rsidRDefault="00C00996" w:rsidP="00C00996">
      <w:pPr>
        <w:ind w:left="5670" w:firstLine="567"/>
        <w:jc w:val="both"/>
        <w:rPr>
          <w:sz w:val="24"/>
          <w:szCs w:val="24"/>
        </w:rPr>
      </w:pPr>
      <w:r w:rsidRPr="005152C0">
        <w:rPr>
          <w:sz w:val="24"/>
          <w:szCs w:val="24"/>
        </w:rPr>
        <w:lastRenderedPageBreak/>
        <w:t xml:space="preserve">Приложение к приказу </w:t>
      </w:r>
    </w:p>
    <w:p w:rsidR="00C00996" w:rsidRDefault="00C00996" w:rsidP="00C00996">
      <w:pPr>
        <w:ind w:left="6237"/>
        <w:jc w:val="both"/>
        <w:rPr>
          <w:sz w:val="24"/>
          <w:szCs w:val="24"/>
        </w:rPr>
      </w:pPr>
      <w:r w:rsidRPr="005152C0">
        <w:rPr>
          <w:sz w:val="24"/>
          <w:szCs w:val="24"/>
        </w:rPr>
        <w:t xml:space="preserve">Министерства промышленности и торговли Республики Татарстан </w:t>
      </w:r>
    </w:p>
    <w:p w:rsidR="00C00996" w:rsidRDefault="00C00996" w:rsidP="00C00996">
      <w:pPr>
        <w:ind w:left="5670" w:firstLine="567"/>
        <w:jc w:val="both"/>
        <w:rPr>
          <w:sz w:val="24"/>
          <w:szCs w:val="24"/>
        </w:rPr>
      </w:pPr>
      <w:r w:rsidRPr="005152C0">
        <w:rPr>
          <w:sz w:val="24"/>
          <w:szCs w:val="24"/>
        </w:rPr>
        <w:t>№______</w:t>
      </w:r>
      <w:r>
        <w:rPr>
          <w:sz w:val="24"/>
          <w:szCs w:val="24"/>
        </w:rPr>
        <w:t xml:space="preserve"> </w:t>
      </w:r>
      <w:r w:rsidRPr="005152C0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5152C0">
        <w:rPr>
          <w:sz w:val="24"/>
          <w:szCs w:val="24"/>
        </w:rPr>
        <w:t xml:space="preserve"> ______20</w:t>
      </w:r>
      <w:r w:rsidR="00245284">
        <w:rPr>
          <w:sz w:val="24"/>
          <w:szCs w:val="24"/>
        </w:rPr>
        <w:t xml:space="preserve">20 </w:t>
      </w:r>
      <w:r w:rsidRPr="005152C0">
        <w:rPr>
          <w:sz w:val="24"/>
          <w:szCs w:val="24"/>
        </w:rPr>
        <w:t xml:space="preserve">г. </w:t>
      </w:r>
    </w:p>
    <w:p w:rsidR="00C36344" w:rsidRDefault="00C36344" w:rsidP="00C00996">
      <w:pPr>
        <w:ind w:left="5670" w:firstLine="567"/>
        <w:jc w:val="both"/>
        <w:rPr>
          <w:sz w:val="24"/>
          <w:szCs w:val="24"/>
        </w:rPr>
      </w:pPr>
    </w:p>
    <w:p w:rsidR="00C00996" w:rsidRDefault="00C00996" w:rsidP="00C00996">
      <w:pPr>
        <w:ind w:firstLine="142"/>
        <w:jc w:val="center"/>
        <w:rPr>
          <w:b/>
          <w:sz w:val="28"/>
          <w:szCs w:val="28"/>
        </w:rPr>
      </w:pPr>
      <w:r w:rsidRPr="005152C0">
        <w:rPr>
          <w:b/>
          <w:sz w:val="28"/>
          <w:szCs w:val="28"/>
        </w:rPr>
        <w:t xml:space="preserve">Состав </w:t>
      </w:r>
    </w:p>
    <w:p w:rsidR="00797476" w:rsidRDefault="00C00996" w:rsidP="008E2BFA">
      <w:pPr>
        <w:ind w:firstLine="142"/>
        <w:jc w:val="center"/>
        <w:rPr>
          <w:b/>
          <w:noProof/>
          <w:sz w:val="28"/>
        </w:rPr>
      </w:pPr>
      <w:r w:rsidRPr="005152C0">
        <w:rPr>
          <w:b/>
          <w:sz w:val="28"/>
          <w:szCs w:val="28"/>
        </w:rPr>
        <w:t xml:space="preserve">рабочей </w:t>
      </w:r>
      <w:r w:rsidRPr="00A30423">
        <w:rPr>
          <w:b/>
          <w:noProof/>
          <w:sz w:val="28"/>
        </w:rPr>
        <w:t>группы по</w:t>
      </w:r>
      <w:r w:rsidRPr="007C7545">
        <w:rPr>
          <w:noProof/>
          <w:sz w:val="28"/>
        </w:rPr>
        <w:t xml:space="preserve"> </w:t>
      </w:r>
      <w:r w:rsidR="008E2BFA" w:rsidRPr="00A4066B">
        <w:rPr>
          <w:b/>
          <w:noProof/>
          <w:sz w:val="28"/>
        </w:rPr>
        <w:t>выработк</w:t>
      </w:r>
      <w:r w:rsidR="00820DB6">
        <w:rPr>
          <w:b/>
          <w:noProof/>
          <w:sz w:val="28"/>
        </w:rPr>
        <w:t>е</w:t>
      </w:r>
      <w:r w:rsidR="008E2BFA" w:rsidRPr="00A4066B">
        <w:rPr>
          <w:b/>
          <w:noProof/>
          <w:sz w:val="28"/>
        </w:rPr>
        <w:t xml:space="preserve"> замещающих мероприятий</w:t>
      </w:r>
    </w:p>
    <w:p w:rsidR="00C00996" w:rsidRDefault="008E2BFA" w:rsidP="00C00996">
      <w:pPr>
        <w:ind w:firstLine="142"/>
        <w:jc w:val="center"/>
        <w:rPr>
          <w:b/>
          <w:noProof/>
          <w:sz w:val="28"/>
        </w:rPr>
      </w:pPr>
      <w:r w:rsidRPr="00A4066B">
        <w:rPr>
          <w:b/>
          <w:noProof/>
          <w:sz w:val="28"/>
        </w:rPr>
        <w:t>для обеспечения возможности вывода ОРУ из эксплуатации</w:t>
      </w:r>
      <w:r w:rsidR="00C00996">
        <w:rPr>
          <w:b/>
          <w:noProof/>
          <w:sz w:val="28"/>
        </w:rPr>
        <w:t>.</w:t>
      </w:r>
    </w:p>
    <w:p w:rsidR="00820DB6" w:rsidRDefault="00820DB6" w:rsidP="00C00996">
      <w:pPr>
        <w:ind w:firstLine="142"/>
        <w:jc w:val="center"/>
        <w:rPr>
          <w:b/>
          <w:noProof/>
          <w:sz w:val="28"/>
        </w:rPr>
      </w:pPr>
    </w:p>
    <w:p w:rsidR="00C00996" w:rsidRDefault="00C00996" w:rsidP="00C00996">
      <w:pPr>
        <w:ind w:firstLine="142"/>
        <w:jc w:val="center"/>
      </w:pPr>
    </w:p>
    <w:tbl>
      <w:tblPr>
        <w:tblStyle w:val="ac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C00996" w:rsidRPr="00BA3DE4" w:rsidTr="009B77AD">
        <w:trPr>
          <w:trHeight w:val="300"/>
        </w:trPr>
        <w:tc>
          <w:tcPr>
            <w:tcW w:w="10348" w:type="dxa"/>
            <w:gridSpan w:val="2"/>
          </w:tcPr>
          <w:p w:rsidR="00C00996" w:rsidRPr="005743C3" w:rsidRDefault="00C00996" w:rsidP="00BE5ABA">
            <w:pPr>
              <w:jc w:val="both"/>
              <w:rPr>
                <w:sz w:val="28"/>
                <w:szCs w:val="28"/>
              </w:rPr>
            </w:pPr>
          </w:p>
        </w:tc>
      </w:tr>
      <w:tr w:rsidR="006E0C7E" w:rsidRPr="00BA3DE4" w:rsidTr="009B77AD">
        <w:trPr>
          <w:trHeight w:val="701"/>
        </w:trPr>
        <w:tc>
          <w:tcPr>
            <w:tcW w:w="3402" w:type="dxa"/>
          </w:tcPr>
          <w:p w:rsidR="006E0C7E" w:rsidRDefault="00072EE9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Минибаев</w:t>
            </w:r>
          </w:p>
          <w:p w:rsidR="006E0C7E" w:rsidRDefault="00072EE9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Марат Файзрахманович</w:t>
            </w:r>
          </w:p>
          <w:p w:rsidR="00820DB6" w:rsidRPr="00A92400" w:rsidRDefault="00820DB6" w:rsidP="006E0C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BE5ABA" w:rsidRDefault="006E0C7E" w:rsidP="00072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A92400">
              <w:rPr>
                <w:sz w:val="28"/>
                <w:szCs w:val="28"/>
              </w:rPr>
              <w:t>аместител</w:t>
            </w:r>
            <w:r w:rsidR="00CB5EEC">
              <w:rPr>
                <w:sz w:val="28"/>
                <w:szCs w:val="28"/>
              </w:rPr>
              <w:t>ь</w:t>
            </w:r>
            <w:r w:rsidRPr="00A92400">
              <w:rPr>
                <w:sz w:val="28"/>
                <w:szCs w:val="28"/>
              </w:rPr>
              <w:t xml:space="preserve"> </w:t>
            </w:r>
            <w:r w:rsidR="00CB5EEC">
              <w:rPr>
                <w:sz w:val="28"/>
                <w:szCs w:val="28"/>
              </w:rPr>
              <w:t>министр</w:t>
            </w:r>
            <w:r w:rsidR="00072EE9">
              <w:rPr>
                <w:sz w:val="28"/>
                <w:szCs w:val="28"/>
              </w:rPr>
              <w:t>а</w:t>
            </w:r>
            <w:r w:rsidR="00BE5ABA">
              <w:rPr>
                <w:sz w:val="28"/>
                <w:szCs w:val="28"/>
              </w:rPr>
              <w:t xml:space="preserve"> промышленности и торговли</w:t>
            </w:r>
          </w:p>
          <w:p w:rsidR="00CB5EEC" w:rsidRPr="00A92400" w:rsidRDefault="00BE5ABA" w:rsidP="00072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Татарстан, председатель рабочей группы</w:t>
            </w:r>
            <w:r w:rsidR="00CB5EEC">
              <w:rPr>
                <w:sz w:val="28"/>
                <w:szCs w:val="28"/>
              </w:rPr>
              <w:t xml:space="preserve"> </w:t>
            </w:r>
          </w:p>
        </w:tc>
      </w:tr>
      <w:tr w:rsidR="006E0C7E" w:rsidRPr="00BA3DE4" w:rsidTr="009B77AD">
        <w:trPr>
          <w:trHeight w:val="250"/>
        </w:trPr>
        <w:tc>
          <w:tcPr>
            <w:tcW w:w="10348" w:type="dxa"/>
            <w:gridSpan w:val="2"/>
            <w:vAlign w:val="center"/>
          </w:tcPr>
          <w:p w:rsidR="00820DB6" w:rsidRPr="00BE5ABA" w:rsidRDefault="00820DB6" w:rsidP="006E0C7E">
            <w:pPr>
              <w:rPr>
                <w:b/>
                <w:sz w:val="28"/>
                <w:szCs w:val="28"/>
              </w:rPr>
            </w:pPr>
            <w:r w:rsidRPr="00BE5ABA">
              <w:rPr>
                <w:b/>
                <w:sz w:val="28"/>
                <w:szCs w:val="28"/>
              </w:rPr>
              <w:t>От Республики Татарстан:</w:t>
            </w:r>
          </w:p>
          <w:p w:rsidR="006E0C7E" w:rsidRPr="00820DB6" w:rsidRDefault="006E0C7E" w:rsidP="006E0C7E">
            <w:pPr>
              <w:rPr>
                <w:b/>
                <w:sz w:val="28"/>
                <w:szCs w:val="28"/>
              </w:rPr>
            </w:pPr>
          </w:p>
        </w:tc>
      </w:tr>
      <w:tr w:rsidR="009E6C8A" w:rsidRPr="00BA3DE4" w:rsidTr="009B77AD">
        <w:trPr>
          <w:trHeight w:val="691"/>
        </w:trPr>
        <w:tc>
          <w:tcPr>
            <w:tcW w:w="3402" w:type="dxa"/>
          </w:tcPr>
          <w:p w:rsidR="009E6C8A" w:rsidRDefault="009E6C8A" w:rsidP="009E6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Баязитов</w:t>
            </w:r>
          </w:p>
          <w:p w:rsidR="009E6C8A" w:rsidRDefault="009E6C8A" w:rsidP="009E6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Равиль Фаритович</w:t>
            </w:r>
          </w:p>
          <w:p w:rsidR="009E6C8A" w:rsidRDefault="009E6C8A" w:rsidP="006E0C7E">
            <w:pPr>
              <w:pStyle w:val="ad"/>
              <w:tabs>
                <w:tab w:val="left" w:pos="709"/>
              </w:tabs>
              <w:ind w:left="0"/>
              <w:rPr>
                <w:sz w:val="28"/>
                <w:szCs w:val="28"/>
              </w:rPr>
            </w:pPr>
          </w:p>
          <w:p w:rsidR="009E6C8A" w:rsidRDefault="009E6C8A" w:rsidP="006E0C7E">
            <w:pPr>
              <w:pStyle w:val="ad"/>
              <w:tabs>
                <w:tab w:val="left" w:pos="709"/>
              </w:tabs>
              <w:ind w:left="0"/>
              <w:rPr>
                <w:sz w:val="28"/>
                <w:szCs w:val="28"/>
              </w:rPr>
            </w:pPr>
          </w:p>
          <w:p w:rsidR="009E6C8A" w:rsidRDefault="009E6C8A" w:rsidP="009E6C8A">
            <w:pPr>
              <w:rPr>
                <w:sz w:val="28"/>
                <w:szCs w:val="28"/>
              </w:rPr>
            </w:pPr>
          </w:p>
          <w:p w:rsidR="009E6C8A" w:rsidRDefault="009E6C8A" w:rsidP="009E6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Большаков</w:t>
            </w:r>
          </w:p>
          <w:p w:rsidR="009E6C8A" w:rsidRDefault="009E6C8A" w:rsidP="009E6C8A">
            <w:pPr>
              <w:pStyle w:val="ad"/>
              <w:tabs>
                <w:tab w:val="left" w:pos="709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Андрей Викторович</w:t>
            </w:r>
          </w:p>
        </w:tc>
        <w:tc>
          <w:tcPr>
            <w:tcW w:w="6946" w:type="dxa"/>
          </w:tcPr>
          <w:p w:rsidR="009E6C8A" w:rsidRDefault="009E6C8A" w:rsidP="009E6C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технического директора по оперативно-технологическому управлению – начальник Центра </w:t>
            </w:r>
          </w:p>
          <w:p w:rsidR="009E6C8A" w:rsidRDefault="009E6C8A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управления сетями </w:t>
            </w:r>
            <w:r w:rsidRPr="00245284">
              <w:rPr>
                <w:sz w:val="28"/>
                <w:szCs w:val="28"/>
              </w:rPr>
              <w:t>АО «</w:t>
            </w:r>
            <w:r>
              <w:rPr>
                <w:sz w:val="28"/>
                <w:szCs w:val="28"/>
              </w:rPr>
              <w:t>Сетевая компания</w:t>
            </w:r>
            <w:r w:rsidRPr="0024528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(по согласованию)</w:t>
            </w:r>
          </w:p>
          <w:p w:rsidR="009E6C8A" w:rsidRDefault="009E6C8A" w:rsidP="009E6C8A">
            <w:pPr>
              <w:jc w:val="both"/>
              <w:rPr>
                <w:sz w:val="28"/>
                <w:szCs w:val="28"/>
              </w:rPr>
            </w:pPr>
          </w:p>
          <w:p w:rsidR="009E6C8A" w:rsidRPr="00245284" w:rsidRDefault="009E6C8A" w:rsidP="009E6C8A">
            <w:pPr>
              <w:rPr>
                <w:sz w:val="28"/>
                <w:szCs w:val="28"/>
              </w:rPr>
            </w:pPr>
            <w:r w:rsidRPr="00245284">
              <w:rPr>
                <w:sz w:val="28"/>
                <w:szCs w:val="28"/>
              </w:rPr>
              <w:t xml:space="preserve">Директор Филиала АО «СО ЕЭС» РДУ Татарстана </w:t>
            </w:r>
          </w:p>
          <w:p w:rsidR="009E6C8A" w:rsidRDefault="009E6C8A" w:rsidP="009E6C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19739A" w:rsidRPr="00BA3DE4" w:rsidTr="00072EE9">
        <w:trPr>
          <w:trHeight w:val="1449"/>
        </w:trPr>
        <w:tc>
          <w:tcPr>
            <w:tcW w:w="3402" w:type="dxa"/>
          </w:tcPr>
          <w:p w:rsidR="009E6C8A" w:rsidRDefault="009E6C8A" w:rsidP="006E0C7E">
            <w:pPr>
              <w:rPr>
                <w:sz w:val="28"/>
                <w:szCs w:val="28"/>
              </w:rPr>
            </w:pPr>
          </w:p>
          <w:p w:rsidR="0019739A" w:rsidRDefault="0019739A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Галимзянов</w:t>
            </w:r>
          </w:p>
          <w:p w:rsidR="0019739A" w:rsidRDefault="0019739A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Илшат Рифкатович</w:t>
            </w:r>
          </w:p>
          <w:p w:rsidR="009E6C8A" w:rsidRDefault="009E6C8A" w:rsidP="00072EE9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9E6C8A" w:rsidRDefault="009E6C8A" w:rsidP="006E0C7E">
            <w:pPr>
              <w:rPr>
                <w:sz w:val="28"/>
                <w:szCs w:val="28"/>
              </w:rPr>
            </w:pPr>
          </w:p>
          <w:p w:rsidR="0019739A" w:rsidRDefault="0019739A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Генерального директора – технический</w:t>
            </w:r>
          </w:p>
          <w:p w:rsidR="00072EE9" w:rsidRDefault="0019739A" w:rsidP="001973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r w:rsidRPr="00245284">
              <w:rPr>
                <w:sz w:val="28"/>
                <w:szCs w:val="28"/>
              </w:rPr>
              <w:t>АО «</w:t>
            </w:r>
            <w:r>
              <w:rPr>
                <w:sz w:val="28"/>
                <w:szCs w:val="28"/>
              </w:rPr>
              <w:t>Сетевая компания</w:t>
            </w:r>
            <w:r w:rsidRPr="0024528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(по согласованию)</w:t>
            </w:r>
          </w:p>
          <w:p w:rsidR="0019739A" w:rsidRPr="00245284" w:rsidRDefault="0019739A" w:rsidP="009E6C8A">
            <w:pPr>
              <w:jc w:val="both"/>
              <w:rPr>
                <w:sz w:val="28"/>
                <w:szCs w:val="28"/>
              </w:rPr>
            </w:pPr>
          </w:p>
        </w:tc>
      </w:tr>
      <w:tr w:rsidR="0097745D" w:rsidRPr="00BA3DE4" w:rsidTr="00072EE9">
        <w:trPr>
          <w:trHeight w:val="1130"/>
        </w:trPr>
        <w:tc>
          <w:tcPr>
            <w:tcW w:w="3402" w:type="dxa"/>
          </w:tcPr>
          <w:p w:rsidR="0097745D" w:rsidRDefault="0097745D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Штром </w:t>
            </w:r>
          </w:p>
          <w:p w:rsidR="0097745D" w:rsidRDefault="0097745D" w:rsidP="006E0C7E">
            <w:pPr>
              <w:rPr>
                <w:sz w:val="28"/>
                <w:szCs w:val="28"/>
              </w:rPr>
            </w:pPr>
            <w:r w:rsidRPr="0097745D">
              <w:rPr>
                <w:sz w:val="28"/>
                <w:szCs w:val="28"/>
              </w:rPr>
              <w:t>Александр Леонидович</w:t>
            </w:r>
          </w:p>
          <w:p w:rsidR="0097745D" w:rsidRPr="0097745D" w:rsidRDefault="0097745D" w:rsidP="006E0C7E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97745D" w:rsidRDefault="0097745D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заместитель Государственного комитета </w:t>
            </w:r>
          </w:p>
          <w:p w:rsidR="009E6C8A" w:rsidRDefault="0097745D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Татарстан по тарифам</w:t>
            </w:r>
          </w:p>
          <w:p w:rsidR="0097745D" w:rsidRPr="00245284" w:rsidRDefault="0097745D" w:rsidP="006E0C7E">
            <w:pPr>
              <w:rPr>
                <w:sz w:val="28"/>
                <w:szCs w:val="28"/>
              </w:rPr>
            </w:pPr>
          </w:p>
        </w:tc>
      </w:tr>
      <w:tr w:rsidR="00CB5EEC" w:rsidRPr="00BA3DE4" w:rsidTr="009B77AD">
        <w:trPr>
          <w:trHeight w:val="691"/>
        </w:trPr>
        <w:tc>
          <w:tcPr>
            <w:tcW w:w="10348" w:type="dxa"/>
            <w:gridSpan w:val="2"/>
          </w:tcPr>
          <w:p w:rsidR="00CB5EEC" w:rsidRPr="00BE5ABA" w:rsidRDefault="00CB5EEC" w:rsidP="006E0C7E">
            <w:pPr>
              <w:jc w:val="both"/>
              <w:rPr>
                <w:b/>
                <w:sz w:val="28"/>
                <w:szCs w:val="28"/>
              </w:rPr>
            </w:pPr>
            <w:r w:rsidRPr="00BE5ABA">
              <w:rPr>
                <w:b/>
                <w:sz w:val="28"/>
                <w:szCs w:val="28"/>
              </w:rPr>
              <w:t>От Республики Башкортостан:</w:t>
            </w:r>
          </w:p>
          <w:p w:rsidR="009B77AD" w:rsidRPr="003E077F" w:rsidRDefault="009B77AD" w:rsidP="006E0C7E">
            <w:pPr>
              <w:jc w:val="both"/>
              <w:rPr>
                <w:sz w:val="28"/>
                <w:szCs w:val="28"/>
              </w:rPr>
            </w:pPr>
          </w:p>
          <w:p w:rsidR="009B77AD" w:rsidRPr="009B77AD" w:rsidRDefault="009B77AD" w:rsidP="009B77AD">
            <w:pPr>
              <w:rPr>
                <w:sz w:val="28"/>
                <w:szCs w:val="28"/>
              </w:rPr>
            </w:pPr>
            <w:r w:rsidRPr="009B77AD">
              <w:rPr>
                <w:sz w:val="28"/>
                <w:szCs w:val="28"/>
              </w:rPr>
              <w:t xml:space="preserve">Бурдюк </w:t>
            </w:r>
            <w:r>
              <w:rPr>
                <w:sz w:val="28"/>
                <w:szCs w:val="28"/>
              </w:rPr>
              <w:t xml:space="preserve">                                  </w:t>
            </w:r>
            <w:r w:rsidR="001C59C9">
              <w:rPr>
                <w:sz w:val="28"/>
                <w:szCs w:val="28"/>
              </w:rPr>
              <w:t xml:space="preserve"> </w:t>
            </w:r>
            <w:r w:rsidRPr="009B77AD">
              <w:rPr>
                <w:sz w:val="28"/>
                <w:szCs w:val="28"/>
              </w:rPr>
              <w:t xml:space="preserve">Председатель Государственного комитета </w:t>
            </w:r>
          </w:p>
          <w:p w:rsidR="001C59C9" w:rsidRDefault="009B77AD" w:rsidP="001C59C9">
            <w:pPr>
              <w:jc w:val="both"/>
              <w:rPr>
                <w:sz w:val="28"/>
                <w:szCs w:val="28"/>
              </w:rPr>
            </w:pPr>
            <w:r w:rsidRPr="009B77AD">
              <w:rPr>
                <w:sz w:val="28"/>
                <w:szCs w:val="28"/>
              </w:rPr>
              <w:t>Светлана Николаевна</w:t>
            </w:r>
            <w:r w:rsidR="001C59C9">
              <w:rPr>
                <w:sz w:val="28"/>
                <w:szCs w:val="28"/>
              </w:rPr>
              <w:t xml:space="preserve">            </w:t>
            </w:r>
            <w:r w:rsidRPr="009B77AD">
              <w:rPr>
                <w:sz w:val="28"/>
                <w:szCs w:val="28"/>
              </w:rPr>
              <w:t>Республики Башкортостан по тарифам</w:t>
            </w:r>
            <w:r w:rsidR="001C59C9">
              <w:rPr>
                <w:sz w:val="28"/>
                <w:szCs w:val="28"/>
              </w:rPr>
              <w:t xml:space="preserve"> </w:t>
            </w:r>
          </w:p>
          <w:p w:rsidR="001C59C9" w:rsidRDefault="001C59C9" w:rsidP="001C59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(</w:t>
            </w:r>
            <w:r w:rsidRPr="00E72F9A">
              <w:rPr>
                <w:sz w:val="28"/>
                <w:szCs w:val="28"/>
              </w:rPr>
              <w:t>по согласованию</w:t>
            </w:r>
            <w:r>
              <w:rPr>
                <w:sz w:val="28"/>
                <w:szCs w:val="28"/>
              </w:rPr>
              <w:t>)</w:t>
            </w:r>
          </w:p>
          <w:p w:rsidR="009B77AD" w:rsidRPr="009B77AD" w:rsidRDefault="009B77AD" w:rsidP="009B77AD">
            <w:pPr>
              <w:rPr>
                <w:sz w:val="28"/>
                <w:szCs w:val="28"/>
              </w:rPr>
            </w:pPr>
          </w:p>
        </w:tc>
      </w:tr>
      <w:tr w:rsidR="006E0C7E" w:rsidRPr="00BA3DE4" w:rsidTr="009B77AD">
        <w:trPr>
          <w:trHeight w:val="691"/>
        </w:trPr>
        <w:tc>
          <w:tcPr>
            <w:tcW w:w="3402" w:type="dxa"/>
          </w:tcPr>
          <w:p w:rsidR="006E0C7E" w:rsidRPr="00CB5EEC" w:rsidRDefault="00CB5EEC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Герасимов</w:t>
            </w:r>
          </w:p>
          <w:p w:rsidR="006E0C7E" w:rsidRPr="005743C3" w:rsidRDefault="00CB5EEC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Тимур Александрович</w:t>
            </w:r>
          </w:p>
        </w:tc>
        <w:tc>
          <w:tcPr>
            <w:tcW w:w="6946" w:type="dxa"/>
          </w:tcPr>
          <w:p w:rsidR="006E0C7E" w:rsidRDefault="00CB5EEC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министра промышленности и</w:t>
            </w:r>
            <w:r w:rsidR="006E0C7E" w:rsidRPr="005719E1">
              <w:rPr>
                <w:sz w:val="28"/>
                <w:szCs w:val="28"/>
              </w:rPr>
              <w:t xml:space="preserve"> </w:t>
            </w:r>
            <w:r w:rsidR="006E0C7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энергетики Республики Башкортостан </w:t>
            </w:r>
            <w:r>
              <w:rPr>
                <w:sz w:val="28"/>
                <w:szCs w:val="28"/>
              </w:rPr>
              <w:br/>
              <w:t>(по согласованию)</w:t>
            </w:r>
          </w:p>
          <w:p w:rsidR="006E0C7E" w:rsidRPr="005743C3" w:rsidRDefault="006E0C7E" w:rsidP="006E0C7E">
            <w:pPr>
              <w:jc w:val="both"/>
              <w:rPr>
                <w:sz w:val="28"/>
                <w:szCs w:val="28"/>
              </w:rPr>
            </w:pPr>
          </w:p>
        </w:tc>
      </w:tr>
      <w:tr w:rsidR="006E0C7E" w:rsidRPr="00BA3DE4" w:rsidTr="009B77AD">
        <w:trPr>
          <w:trHeight w:val="691"/>
        </w:trPr>
        <w:tc>
          <w:tcPr>
            <w:tcW w:w="3402" w:type="dxa"/>
          </w:tcPr>
          <w:p w:rsidR="006E0C7E" w:rsidRDefault="00CB5EEC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Коротков</w:t>
            </w:r>
          </w:p>
          <w:p w:rsidR="006E0C7E" w:rsidRPr="005743C3" w:rsidRDefault="00CB5EEC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Андрей Борисович</w:t>
            </w:r>
          </w:p>
        </w:tc>
        <w:tc>
          <w:tcPr>
            <w:tcW w:w="6946" w:type="dxa"/>
          </w:tcPr>
          <w:p w:rsidR="006E0C7E" w:rsidRDefault="006E0C7E" w:rsidP="006E0C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  <w:r w:rsidR="00CB5EEC">
              <w:rPr>
                <w:sz w:val="28"/>
                <w:szCs w:val="28"/>
              </w:rPr>
              <w:t>Филиала А</w:t>
            </w:r>
            <w:r>
              <w:rPr>
                <w:sz w:val="28"/>
                <w:szCs w:val="28"/>
              </w:rPr>
              <w:t>О «</w:t>
            </w:r>
            <w:r w:rsidR="00CB5EEC">
              <w:rPr>
                <w:sz w:val="28"/>
                <w:szCs w:val="28"/>
              </w:rPr>
              <w:t>СО ЕЭС</w:t>
            </w:r>
            <w:r>
              <w:rPr>
                <w:sz w:val="28"/>
                <w:szCs w:val="28"/>
              </w:rPr>
              <w:t>»</w:t>
            </w:r>
            <w:r w:rsidR="00CB5EEC">
              <w:rPr>
                <w:sz w:val="28"/>
                <w:szCs w:val="28"/>
              </w:rPr>
              <w:t xml:space="preserve"> Башкирское РДУ</w:t>
            </w:r>
            <w:r>
              <w:rPr>
                <w:sz w:val="28"/>
                <w:szCs w:val="28"/>
              </w:rPr>
              <w:t xml:space="preserve"> </w:t>
            </w:r>
          </w:p>
          <w:p w:rsidR="006E0C7E" w:rsidRDefault="006E0C7E" w:rsidP="006E0C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E72F9A">
              <w:rPr>
                <w:sz w:val="28"/>
                <w:szCs w:val="28"/>
              </w:rPr>
              <w:t>по согласованию</w:t>
            </w:r>
            <w:r>
              <w:rPr>
                <w:sz w:val="28"/>
                <w:szCs w:val="28"/>
              </w:rPr>
              <w:t>)</w:t>
            </w:r>
          </w:p>
          <w:p w:rsidR="006E0C7E" w:rsidRPr="005743C3" w:rsidRDefault="006E0C7E" w:rsidP="006E0C7E">
            <w:pPr>
              <w:jc w:val="both"/>
              <w:rPr>
                <w:sz w:val="28"/>
                <w:szCs w:val="28"/>
              </w:rPr>
            </w:pPr>
          </w:p>
        </w:tc>
      </w:tr>
      <w:tr w:rsidR="006E0C7E" w:rsidRPr="00BA3DE4" w:rsidTr="009B77AD">
        <w:trPr>
          <w:trHeight w:val="691"/>
        </w:trPr>
        <w:tc>
          <w:tcPr>
            <w:tcW w:w="3402" w:type="dxa"/>
          </w:tcPr>
          <w:p w:rsidR="006E0C7E" w:rsidRDefault="006E0C7E" w:rsidP="006E0C7E">
            <w:pPr>
              <w:rPr>
                <w:sz w:val="28"/>
                <w:szCs w:val="28"/>
              </w:rPr>
            </w:pPr>
            <w:r w:rsidRPr="00435E4E">
              <w:rPr>
                <w:sz w:val="28"/>
                <w:szCs w:val="28"/>
              </w:rPr>
              <w:t>Н</w:t>
            </w:r>
            <w:r w:rsidR="0052082F">
              <w:rPr>
                <w:sz w:val="28"/>
                <w:szCs w:val="28"/>
              </w:rPr>
              <w:t>урлыгаянов</w:t>
            </w:r>
            <w:r w:rsidRPr="00435E4E">
              <w:rPr>
                <w:sz w:val="28"/>
                <w:szCs w:val="28"/>
              </w:rPr>
              <w:t xml:space="preserve"> </w:t>
            </w:r>
          </w:p>
          <w:p w:rsidR="006E0C7E" w:rsidRDefault="0052082F" w:rsidP="006E0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Роберт Аслямович</w:t>
            </w:r>
          </w:p>
        </w:tc>
        <w:tc>
          <w:tcPr>
            <w:tcW w:w="6946" w:type="dxa"/>
          </w:tcPr>
          <w:p w:rsidR="006E0C7E" w:rsidRDefault="00A04383" w:rsidP="006E0C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инженер</w:t>
            </w:r>
            <w:r w:rsidR="006E0C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ОО</w:t>
            </w:r>
            <w:r w:rsidR="006E0C7E" w:rsidRPr="005719E1">
              <w:rPr>
                <w:sz w:val="28"/>
                <w:szCs w:val="28"/>
              </w:rPr>
              <w:t>О «</w:t>
            </w:r>
            <w:r>
              <w:rPr>
                <w:sz w:val="28"/>
                <w:szCs w:val="28"/>
              </w:rPr>
              <w:t>БСК</w:t>
            </w:r>
            <w:r w:rsidR="006E0C7E" w:rsidRPr="005719E1">
              <w:rPr>
                <w:sz w:val="28"/>
                <w:szCs w:val="28"/>
              </w:rPr>
              <w:t>»</w:t>
            </w:r>
          </w:p>
          <w:p w:rsidR="006E0C7E" w:rsidRDefault="006E0C7E" w:rsidP="006E0C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  <w:p w:rsidR="006E0C7E" w:rsidRDefault="006E0C7E" w:rsidP="006E0C7E">
            <w:pPr>
              <w:jc w:val="both"/>
              <w:rPr>
                <w:sz w:val="28"/>
                <w:szCs w:val="28"/>
              </w:rPr>
            </w:pPr>
          </w:p>
        </w:tc>
      </w:tr>
      <w:tr w:rsidR="009B77AD" w:rsidRPr="00BA3DE4" w:rsidTr="009B77AD">
        <w:trPr>
          <w:trHeight w:val="691"/>
        </w:trPr>
        <w:tc>
          <w:tcPr>
            <w:tcW w:w="3402" w:type="dxa"/>
          </w:tcPr>
          <w:p w:rsidR="009B77AD" w:rsidRPr="00B43C3E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Шамшович</w:t>
            </w:r>
          </w:p>
          <w:p w:rsidR="009B77AD" w:rsidRPr="005743C3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Олег Михайлович</w:t>
            </w:r>
          </w:p>
        </w:tc>
        <w:tc>
          <w:tcPr>
            <w:tcW w:w="6946" w:type="dxa"/>
          </w:tcPr>
          <w:p w:rsidR="009B77AD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– главный инженер </w:t>
            </w:r>
            <w:r>
              <w:rPr>
                <w:sz w:val="28"/>
                <w:szCs w:val="28"/>
              </w:rPr>
              <w:br/>
              <w:t>ООО «Башкирэнерго» (по согласованию)</w:t>
            </w:r>
          </w:p>
          <w:p w:rsidR="009B77AD" w:rsidRPr="005743C3" w:rsidRDefault="009B77AD" w:rsidP="009B77AD">
            <w:pPr>
              <w:jc w:val="both"/>
              <w:rPr>
                <w:sz w:val="28"/>
                <w:szCs w:val="28"/>
              </w:rPr>
            </w:pPr>
          </w:p>
        </w:tc>
      </w:tr>
      <w:tr w:rsidR="009B77AD" w:rsidRPr="00BA3DE4" w:rsidTr="009B77AD">
        <w:trPr>
          <w:trHeight w:val="691"/>
        </w:trPr>
        <w:tc>
          <w:tcPr>
            <w:tcW w:w="3402" w:type="dxa"/>
          </w:tcPr>
          <w:p w:rsidR="009B77AD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Ярмухаметов</w:t>
            </w:r>
          </w:p>
          <w:p w:rsidR="009B77AD" w:rsidRPr="005743C3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Руслан Ринатович</w:t>
            </w:r>
          </w:p>
        </w:tc>
        <w:tc>
          <w:tcPr>
            <w:tcW w:w="6946" w:type="dxa"/>
          </w:tcPr>
          <w:p w:rsidR="009B77AD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электроэнергетики Министерства</w:t>
            </w:r>
          </w:p>
          <w:p w:rsidR="009B77AD" w:rsidRPr="005743C3" w:rsidRDefault="009B77AD" w:rsidP="009B77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промышленности и торговли Республики Башкортостан (по согласованию)</w:t>
            </w:r>
          </w:p>
        </w:tc>
      </w:tr>
    </w:tbl>
    <w:p w:rsidR="003F1362" w:rsidRDefault="003F1362" w:rsidP="00066936">
      <w:pPr>
        <w:ind w:right="-1"/>
        <w:jc w:val="center"/>
        <w:rPr>
          <w:sz w:val="28"/>
          <w:lang w:val="tt-RU"/>
        </w:rPr>
      </w:pPr>
    </w:p>
    <w:sectPr w:rsidR="003F1362" w:rsidSect="00ED4AB5">
      <w:pgSz w:w="11906" w:h="16838"/>
      <w:pgMar w:top="851" w:right="56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AD3" w:rsidRDefault="00F01AD3">
      <w:r>
        <w:separator/>
      </w:r>
    </w:p>
  </w:endnote>
  <w:endnote w:type="continuationSeparator" w:id="0">
    <w:p w:rsidR="00F01AD3" w:rsidRDefault="00F0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1DEEFFE-3C35-4050-A7E5-A6611F2EEC0C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C52F2F76-C0FB-46E1-A7CB-F0541D9408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A487D6E-7356-437D-8A05-DA4F0A659B3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06292EA-488B-4EC1-86B3-D76687F7FA2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AD3" w:rsidRDefault="00F01AD3">
      <w:r>
        <w:separator/>
      </w:r>
    </w:p>
  </w:footnote>
  <w:footnote w:type="continuationSeparator" w:id="0">
    <w:p w:rsidR="00F01AD3" w:rsidRDefault="00F01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1670B"/>
    <w:multiLevelType w:val="hybridMultilevel"/>
    <w:tmpl w:val="9BA0B368"/>
    <w:lvl w:ilvl="0" w:tplc="1F623B5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927"/>
    <w:rsid w:val="00004286"/>
    <w:rsid w:val="000138EA"/>
    <w:rsid w:val="000572EE"/>
    <w:rsid w:val="00063B95"/>
    <w:rsid w:val="00066936"/>
    <w:rsid w:val="00072EE9"/>
    <w:rsid w:val="00083123"/>
    <w:rsid w:val="0008333B"/>
    <w:rsid w:val="00085C6A"/>
    <w:rsid w:val="000C3B39"/>
    <w:rsid w:val="000C7119"/>
    <w:rsid w:val="000D05AA"/>
    <w:rsid w:val="000F3886"/>
    <w:rsid w:val="00103CC2"/>
    <w:rsid w:val="00126436"/>
    <w:rsid w:val="0014373E"/>
    <w:rsid w:val="001465AB"/>
    <w:rsid w:val="0019739A"/>
    <w:rsid w:val="001A050F"/>
    <w:rsid w:val="001A788D"/>
    <w:rsid w:val="001B1D52"/>
    <w:rsid w:val="001B7BB8"/>
    <w:rsid w:val="001C59C9"/>
    <w:rsid w:val="001D2B33"/>
    <w:rsid w:val="001D5F81"/>
    <w:rsid w:val="001E116E"/>
    <w:rsid w:val="001F2EE2"/>
    <w:rsid w:val="00215022"/>
    <w:rsid w:val="00234A1F"/>
    <w:rsid w:val="0024237A"/>
    <w:rsid w:val="00243F85"/>
    <w:rsid w:val="00245284"/>
    <w:rsid w:val="002A11BC"/>
    <w:rsid w:val="002A22D2"/>
    <w:rsid w:val="002A63E9"/>
    <w:rsid w:val="002A7122"/>
    <w:rsid w:val="002D4571"/>
    <w:rsid w:val="002E1216"/>
    <w:rsid w:val="002F5B25"/>
    <w:rsid w:val="00310DF4"/>
    <w:rsid w:val="00340E85"/>
    <w:rsid w:val="003545BB"/>
    <w:rsid w:val="0035606F"/>
    <w:rsid w:val="003633C7"/>
    <w:rsid w:val="00363A88"/>
    <w:rsid w:val="00381B48"/>
    <w:rsid w:val="003925E8"/>
    <w:rsid w:val="003B5C8C"/>
    <w:rsid w:val="003B6DA3"/>
    <w:rsid w:val="003C47EF"/>
    <w:rsid w:val="003C71DA"/>
    <w:rsid w:val="003D5B05"/>
    <w:rsid w:val="003E077F"/>
    <w:rsid w:val="003F1362"/>
    <w:rsid w:val="00411385"/>
    <w:rsid w:val="00415191"/>
    <w:rsid w:val="00430687"/>
    <w:rsid w:val="00433044"/>
    <w:rsid w:val="00440B7F"/>
    <w:rsid w:val="004422D2"/>
    <w:rsid w:val="0046565F"/>
    <w:rsid w:val="00465F30"/>
    <w:rsid w:val="00471A4A"/>
    <w:rsid w:val="0047462F"/>
    <w:rsid w:val="004A4AFA"/>
    <w:rsid w:val="004A55F1"/>
    <w:rsid w:val="004A6460"/>
    <w:rsid w:val="004B22B6"/>
    <w:rsid w:val="004D2F8E"/>
    <w:rsid w:val="004F6A98"/>
    <w:rsid w:val="005029BC"/>
    <w:rsid w:val="005100C1"/>
    <w:rsid w:val="005142F4"/>
    <w:rsid w:val="0052082F"/>
    <w:rsid w:val="00526BE4"/>
    <w:rsid w:val="00541AF5"/>
    <w:rsid w:val="00541DE1"/>
    <w:rsid w:val="005466D2"/>
    <w:rsid w:val="005525D8"/>
    <w:rsid w:val="005552F0"/>
    <w:rsid w:val="00564931"/>
    <w:rsid w:val="005719E1"/>
    <w:rsid w:val="00581198"/>
    <w:rsid w:val="005846D3"/>
    <w:rsid w:val="00590DE9"/>
    <w:rsid w:val="005B12C4"/>
    <w:rsid w:val="005C2B5A"/>
    <w:rsid w:val="005E3E68"/>
    <w:rsid w:val="005E54D8"/>
    <w:rsid w:val="005F7E04"/>
    <w:rsid w:val="0060340E"/>
    <w:rsid w:val="006324DC"/>
    <w:rsid w:val="0063720C"/>
    <w:rsid w:val="00641542"/>
    <w:rsid w:val="00641747"/>
    <w:rsid w:val="00660B34"/>
    <w:rsid w:val="00665BF7"/>
    <w:rsid w:val="0066747B"/>
    <w:rsid w:val="006809E7"/>
    <w:rsid w:val="006A7DAF"/>
    <w:rsid w:val="006B1B36"/>
    <w:rsid w:val="006C1DAF"/>
    <w:rsid w:val="006E0C7E"/>
    <w:rsid w:val="006F1E1F"/>
    <w:rsid w:val="006F3845"/>
    <w:rsid w:val="00711C9F"/>
    <w:rsid w:val="0071396E"/>
    <w:rsid w:val="0074661B"/>
    <w:rsid w:val="00753968"/>
    <w:rsid w:val="00785AE0"/>
    <w:rsid w:val="00797476"/>
    <w:rsid w:val="007B1F84"/>
    <w:rsid w:val="007B761E"/>
    <w:rsid w:val="007E3B31"/>
    <w:rsid w:val="007E55CE"/>
    <w:rsid w:val="007F29EC"/>
    <w:rsid w:val="008132B7"/>
    <w:rsid w:val="00820DB6"/>
    <w:rsid w:val="00834F8B"/>
    <w:rsid w:val="00851F77"/>
    <w:rsid w:val="00862D1A"/>
    <w:rsid w:val="0086709D"/>
    <w:rsid w:val="008740ED"/>
    <w:rsid w:val="008861F7"/>
    <w:rsid w:val="008911E1"/>
    <w:rsid w:val="008967AA"/>
    <w:rsid w:val="008A02D7"/>
    <w:rsid w:val="008E0882"/>
    <w:rsid w:val="008E2BFA"/>
    <w:rsid w:val="008F5369"/>
    <w:rsid w:val="00945C55"/>
    <w:rsid w:val="00947264"/>
    <w:rsid w:val="009702C4"/>
    <w:rsid w:val="009757F2"/>
    <w:rsid w:val="0097745D"/>
    <w:rsid w:val="00983091"/>
    <w:rsid w:val="009A66F7"/>
    <w:rsid w:val="009B77AD"/>
    <w:rsid w:val="009E60EC"/>
    <w:rsid w:val="009E6C8A"/>
    <w:rsid w:val="009F12BD"/>
    <w:rsid w:val="00A00472"/>
    <w:rsid w:val="00A017DD"/>
    <w:rsid w:val="00A0333D"/>
    <w:rsid w:val="00A04383"/>
    <w:rsid w:val="00A06A77"/>
    <w:rsid w:val="00A116CB"/>
    <w:rsid w:val="00A13162"/>
    <w:rsid w:val="00A169C1"/>
    <w:rsid w:val="00A4066B"/>
    <w:rsid w:val="00A417A5"/>
    <w:rsid w:val="00A42DD4"/>
    <w:rsid w:val="00A605F2"/>
    <w:rsid w:val="00A668B8"/>
    <w:rsid w:val="00A74533"/>
    <w:rsid w:val="00A840A1"/>
    <w:rsid w:val="00A87046"/>
    <w:rsid w:val="00AB2363"/>
    <w:rsid w:val="00AB25D1"/>
    <w:rsid w:val="00AB494D"/>
    <w:rsid w:val="00AC0AC0"/>
    <w:rsid w:val="00AD424E"/>
    <w:rsid w:val="00AF07F6"/>
    <w:rsid w:val="00AF4E08"/>
    <w:rsid w:val="00B36FF5"/>
    <w:rsid w:val="00B43807"/>
    <w:rsid w:val="00B43C3E"/>
    <w:rsid w:val="00B452BF"/>
    <w:rsid w:val="00B52053"/>
    <w:rsid w:val="00B7516E"/>
    <w:rsid w:val="00B810C1"/>
    <w:rsid w:val="00B9399F"/>
    <w:rsid w:val="00BB03F5"/>
    <w:rsid w:val="00BC2FEC"/>
    <w:rsid w:val="00BE0003"/>
    <w:rsid w:val="00BE5ABA"/>
    <w:rsid w:val="00C00996"/>
    <w:rsid w:val="00C25F7C"/>
    <w:rsid w:val="00C33C6F"/>
    <w:rsid w:val="00C36344"/>
    <w:rsid w:val="00C5249B"/>
    <w:rsid w:val="00C56969"/>
    <w:rsid w:val="00C61202"/>
    <w:rsid w:val="00C85E38"/>
    <w:rsid w:val="00C921CC"/>
    <w:rsid w:val="00C92357"/>
    <w:rsid w:val="00C96DB5"/>
    <w:rsid w:val="00C9730A"/>
    <w:rsid w:val="00CB5EEC"/>
    <w:rsid w:val="00D3574F"/>
    <w:rsid w:val="00D40DE6"/>
    <w:rsid w:val="00D5108F"/>
    <w:rsid w:val="00D51B0E"/>
    <w:rsid w:val="00D67792"/>
    <w:rsid w:val="00D82614"/>
    <w:rsid w:val="00DB5969"/>
    <w:rsid w:val="00DF0DD0"/>
    <w:rsid w:val="00DF1F3B"/>
    <w:rsid w:val="00E02DB9"/>
    <w:rsid w:val="00E17DE6"/>
    <w:rsid w:val="00E4481C"/>
    <w:rsid w:val="00E5540E"/>
    <w:rsid w:val="00E64054"/>
    <w:rsid w:val="00E65454"/>
    <w:rsid w:val="00E72F9A"/>
    <w:rsid w:val="00EB57A1"/>
    <w:rsid w:val="00ED4AB5"/>
    <w:rsid w:val="00ED6CBB"/>
    <w:rsid w:val="00ED6DE8"/>
    <w:rsid w:val="00F01AD3"/>
    <w:rsid w:val="00F3603C"/>
    <w:rsid w:val="00F77385"/>
    <w:rsid w:val="00F969F4"/>
    <w:rsid w:val="00FA077A"/>
    <w:rsid w:val="00FA0E53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C00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3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2711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Гатаулин Тимур Ильсурович</cp:lastModifiedBy>
  <cp:revision>2</cp:revision>
  <cp:lastPrinted>2020-09-28T08:48:00Z</cp:lastPrinted>
  <dcterms:created xsi:type="dcterms:W3CDTF">2020-09-30T11:52:00Z</dcterms:created>
  <dcterms:modified xsi:type="dcterms:W3CDTF">2020-09-30T11:52:00Z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