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53B" w:rsidRPr="005E4AB6" w:rsidRDefault="00CD653B" w:rsidP="00CD653B">
      <w:pPr>
        <w:spacing w:line="264" w:lineRule="auto"/>
        <w:ind w:left="8496" w:firstLine="708"/>
        <w:rPr>
          <w:sz w:val="28"/>
          <w:szCs w:val="28"/>
        </w:rPr>
      </w:pPr>
      <w:r w:rsidRPr="005E4AB6">
        <w:rPr>
          <w:sz w:val="28"/>
          <w:szCs w:val="28"/>
        </w:rPr>
        <w:t xml:space="preserve">Проект 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КАБИНЕТ МИНИСТРОВ РЕСПУБЛИКИ ТАТАРСТАН</w:t>
      </w: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ПОСТАНОВЛЕНИЕ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5E4AB6" w:rsidRDefault="00CD653B" w:rsidP="00293095">
      <w:pPr>
        <w:spacing w:line="264" w:lineRule="auto"/>
        <w:rPr>
          <w:sz w:val="28"/>
          <w:szCs w:val="28"/>
        </w:rPr>
      </w:pPr>
      <w:r w:rsidRPr="005E4AB6">
        <w:rPr>
          <w:sz w:val="28"/>
          <w:szCs w:val="28"/>
        </w:rPr>
        <w:t>от ______________</w:t>
      </w:r>
      <w:r w:rsidRPr="005E4AB6">
        <w:rPr>
          <w:sz w:val="28"/>
          <w:szCs w:val="28"/>
        </w:rPr>
        <w:tab/>
        <w:t xml:space="preserve">                   </w:t>
      </w:r>
      <w:r w:rsidR="00293095">
        <w:rPr>
          <w:sz w:val="28"/>
          <w:szCs w:val="28"/>
        </w:rPr>
        <w:t xml:space="preserve">                                                                    </w:t>
      </w:r>
      <w:bookmarkStart w:id="0" w:name="_GoBack"/>
      <w:bookmarkEnd w:id="0"/>
      <w:r w:rsidRPr="005E4AB6">
        <w:rPr>
          <w:sz w:val="28"/>
          <w:szCs w:val="28"/>
        </w:rPr>
        <w:t>№ ______</w:t>
      </w:r>
    </w:p>
    <w:p w:rsidR="00CD653B" w:rsidRPr="005E4AB6" w:rsidRDefault="00CD653B" w:rsidP="00CD653B">
      <w:pPr>
        <w:spacing w:line="264" w:lineRule="auto"/>
        <w:jc w:val="both"/>
        <w:rPr>
          <w:sz w:val="28"/>
          <w:szCs w:val="28"/>
        </w:rPr>
      </w:pPr>
    </w:p>
    <w:p w:rsidR="00CD653B" w:rsidRDefault="00CD653B" w:rsidP="00CD653B">
      <w:pPr>
        <w:spacing w:line="264" w:lineRule="auto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CD653B" w:rsidRPr="00076856" w:rsidTr="00601884">
        <w:tc>
          <w:tcPr>
            <w:tcW w:w="5495" w:type="dxa"/>
          </w:tcPr>
          <w:p w:rsidR="00CD653B" w:rsidRPr="00076856" w:rsidRDefault="00B40A23" w:rsidP="00240F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76856" w:rsidRPr="00076856">
              <w:rPr>
                <w:sz w:val="28"/>
                <w:szCs w:val="28"/>
              </w:rPr>
              <w:t xml:space="preserve"> внесении изменений</w:t>
            </w:r>
            <w:r w:rsidR="00240F3E">
              <w:rPr>
                <w:sz w:val="28"/>
                <w:szCs w:val="28"/>
              </w:rPr>
              <w:t xml:space="preserve"> в </w:t>
            </w:r>
            <w:r w:rsidR="00076856" w:rsidRPr="00076856">
              <w:rPr>
                <w:sz w:val="28"/>
                <w:szCs w:val="28"/>
              </w:rPr>
              <w:t xml:space="preserve"> постановление Кабинета Министров Республики Татарстан от 04.12.2019 №</w:t>
            </w:r>
            <w:r>
              <w:rPr>
                <w:sz w:val="28"/>
                <w:szCs w:val="28"/>
              </w:rPr>
              <w:t xml:space="preserve"> </w:t>
            </w:r>
            <w:r w:rsidR="00076856" w:rsidRPr="00076856">
              <w:rPr>
                <w:sz w:val="28"/>
                <w:szCs w:val="28"/>
              </w:rPr>
              <w:t>1100</w:t>
            </w:r>
            <w:r w:rsidR="00240F3E">
              <w:rPr>
                <w:sz w:val="28"/>
                <w:szCs w:val="28"/>
              </w:rPr>
              <w:t xml:space="preserve"> «О предоставлении семьям с новорожденными детьми подарочных комплектов детских принадлежностей»  </w:t>
            </w:r>
          </w:p>
        </w:tc>
      </w:tr>
      <w:tr w:rsidR="00CD653B" w:rsidTr="00601884">
        <w:tc>
          <w:tcPr>
            <w:tcW w:w="5495" w:type="dxa"/>
          </w:tcPr>
          <w:p w:rsidR="00CD653B" w:rsidRPr="00893668" w:rsidRDefault="00CD653B" w:rsidP="00601884">
            <w:pPr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</w:tbl>
    <w:p w:rsidR="00CD653B" w:rsidRDefault="00CD653B" w:rsidP="00CD653B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513B00">
        <w:rPr>
          <w:sz w:val="28"/>
          <w:szCs w:val="28"/>
        </w:rPr>
        <w:t>Кабинет Министров Республики Татарстан ПОСТАНОВЛЯЕТ:</w:t>
      </w:r>
    </w:p>
    <w:p w:rsidR="003D21EC" w:rsidRDefault="003D21EC" w:rsidP="0059440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D653B" w:rsidRDefault="0059440E" w:rsidP="003D21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</w:t>
      </w:r>
      <w:r w:rsidRPr="00076856">
        <w:rPr>
          <w:sz w:val="28"/>
          <w:szCs w:val="28"/>
        </w:rPr>
        <w:t>постановление Кабинета Министров Республики Татарстан от 04.12.2019 №</w:t>
      </w:r>
      <w:r w:rsidR="003D21EC">
        <w:rPr>
          <w:sz w:val="28"/>
          <w:szCs w:val="28"/>
        </w:rPr>
        <w:t xml:space="preserve"> </w:t>
      </w:r>
      <w:r w:rsidRPr="00076856">
        <w:rPr>
          <w:sz w:val="28"/>
          <w:szCs w:val="28"/>
        </w:rPr>
        <w:t>1100</w:t>
      </w:r>
      <w:r>
        <w:rPr>
          <w:sz w:val="28"/>
          <w:szCs w:val="28"/>
        </w:rPr>
        <w:t xml:space="preserve"> «О предоставлении семьям с новорожденными детьми подарочных комплектов детских принадлежностей» следующие изменения:</w:t>
      </w:r>
    </w:p>
    <w:p w:rsidR="00CD653B" w:rsidRDefault="00293095" w:rsidP="003D21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8" w:history="1">
        <w:r w:rsidR="00CD653B" w:rsidRPr="00CD653B">
          <w:rPr>
            <w:sz w:val="28"/>
            <w:szCs w:val="28"/>
          </w:rPr>
          <w:t xml:space="preserve">приложение </w:t>
        </w:r>
      </w:hyperlink>
      <w:r w:rsidR="00CD653B" w:rsidRPr="00CD653B">
        <w:rPr>
          <w:sz w:val="28"/>
          <w:szCs w:val="28"/>
        </w:rPr>
        <w:t xml:space="preserve"> </w:t>
      </w:r>
      <w:r w:rsidR="00CD653B">
        <w:rPr>
          <w:sz w:val="28"/>
          <w:szCs w:val="28"/>
        </w:rPr>
        <w:t>к Положению</w:t>
      </w:r>
      <w:r w:rsidR="00537CCB" w:rsidRPr="00537CCB">
        <w:rPr>
          <w:sz w:val="28"/>
          <w:szCs w:val="28"/>
        </w:rPr>
        <w:t xml:space="preserve"> </w:t>
      </w:r>
      <w:r w:rsidR="00537CCB">
        <w:rPr>
          <w:sz w:val="28"/>
          <w:szCs w:val="28"/>
        </w:rPr>
        <w:t xml:space="preserve">о порядке обеспечения семей с новорожденными детьми подарочными комплектами детских принадлежностей, </w:t>
      </w:r>
      <w:r w:rsidR="00CD653B">
        <w:rPr>
          <w:sz w:val="28"/>
          <w:szCs w:val="28"/>
        </w:rPr>
        <w:t xml:space="preserve">утвержденному </w:t>
      </w:r>
      <w:r w:rsidR="0059440E">
        <w:rPr>
          <w:sz w:val="28"/>
          <w:szCs w:val="28"/>
        </w:rPr>
        <w:t xml:space="preserve">указанным </w:t>
      </w:r>
      <w:r w:rsidR="00CD653B">
        <w:rPr>
          <w:sz w:val="28"/>
          <w:szCs w:val="28"/>
        </w:rPr>
        <w:t>постановлением</w:t>
      </w:r>
      <w:r w:rsidR="0059440E">
        <w:rPr>
          <w:sz w:val="28"/>
          <w:szCs w:val="28"/>
        </w:rPr>
        <w:t>,</w:t>
      </w:r>
      <w:r w:rsidR="00537CCB">
        <w:rPr>
          <w:sz w:val="28"/>
          <w:szCs w:val="28"/>
        </w:rPr>
        <w:t xml:space="preserve"> изложи</w:t>
      </w:r>
      <w:r w:rsidR="0059440E">
        <w:rPr>
          <w:sz w:val="28"/>
          <w:szCs w:val="28"/>
        </w:rPr>
        <w:t>ть</w:t>
      </w:r>
      <w:r w:rsidR="00537CCB">
        <w:rPr>
          <w:sz w:val="28"/>
          <w:szCs w:val="28"/>
        </w:rPr>
        <w:t xml:space="preserve">  в следующей редакции:</w:t>
      </w:r>
    </w:p>
    <w:p w:rsidR="00537CCB" w:rsidRDefault="00537CCB" w:rsidP="00537CC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C2498" w:rsidRDefault="00F97040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457A65">
        <w:rPr>
          <w:rFonts w:eastAsia="Calibri"/>
          <w:sz w:val="28"/>
          <w:szCs w:val="28"/>
          <w:lang w:eastAsia="en-US"/>
        </w:rPr>
        <w:t>Приложение</w:t>
      </w:r>
    </w:p>
    <w:p w:rsidR="00F97040" w:rsidRDefault="00F5387C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</w:t>
      </w:r>
      <w:r w:rsidR="00457A65">
        <w:rPr>
          <w:rFonts w:eastAsia="Calibri"/>
          <w:sz w:val="28"/>
          <w:szCs w:val="28"/>
          <w:lang w:eastAsia="en-US"/>
        </w:rPr>
        <w:t xml:space="preserve"> Положению</w:t>
      </w:r>
    </w:p>
    <w:p w:rsidR="00F97040" w:rsidRDefault="00457A65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о порядке обеспечения семей</w:t>
      </w:r>
    </w:p>
    <w:p w:rsidR="00F97040" w:rsidRDefault="00457A65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с новорожденными детьми</w:t>
      </w:r>
    </w:p>
    <w:p w:rsidR="00457A65" w:rsidRDefault="00457A65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</w:r>
      <w:r w:rsidR="00F97040">
        <w:rPr>
          <w:rFonts w:eastAsia="Calibri"/>
          <w:sz w:val="28"/>
          <w:szCs w:val="28"/>
          <w:lang w:eastAsia="en-US"/>
        </w:rPr>
        <w:tab/>
        <w:t xml:space="preserve">  </w:t>
      </w:r>
      <w:r>
        <w:rPr>
          <w:rFonts w:eastAsia="Calibri"/>
          <w:sz w:val="28"/>
          <w:szCs w:val="28"/>
          <w:lang w:eastAsia="en-US"/>
        </w:rPr>
        <w:t>подарочными комплектами</w:t>
      </w:r>
    </w:p>
    <w:p w:rsidR="00457A65" w:rsidRDefault="00F5387C" w:rsidP="00F97040">
      <w:pPr>
        <w:ind w:right="-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</w:t>
      </w:r>
      <w:r w:rsidR="00457A65">
        <w:rPr>
          <w:rFonts w:eastAsia="Calibri"/>
          <w:sz w:val="28"/>
          <w:szCs w:val="28"/>
          <w:lang w:eastAsia="en-US"/>
        </w:rPr>
        <w:t>детских принадлежностей</w:t>
      </w:r>
    </w:p>
    <w:p w:rsidR="00F5387C" w:rsidRDefault="00F5387C" w:rsidP="00F5387C">
      <w:pPr>
        <w:ind w:right="-1"/>
        <w:rPr>
          <w:rFonts w:eastAsia="Calibri"/>
          <w:sz w:val="28"/>
          <w:szCs w:val="28"/>
          <w:lang w:eastAsia="en-US"/>
        </w:rPr>
      </w:pPr>
    </w:p>
    <w:p w:rsidR="00FB3998" w:rsidRDefault="00772040" w:rsidP="00FB3998">
      <w:pPr>
        <w:ind w:right="-1" w:firstLine="567"/>
        <w:jc w:val="center"/>
        <w:rPr>
          <w:rFonts w:eastAsia="Calibri"/>
          <w:sz w:val="28"/>
          <w:szCs w:val="28"/>
          <w:lang w:eastAsia="en-US"/>
        </w:rPr>
      </w:pPr>
      <w:r w:rsidRPr="00772040">
        <w:rPr>
          <w:rFonts w:eastAsia="Calibri"/>
          <w:sz w:val="28"/>
          <w:szCs w:val="28"/>
          <w:lang w:eastAsia="en-US"/>
        </w:rPr>
        <w:t>Состав</w:t>
      </w:r>
    </w:p>
    <w:p w:rsidR="00F30594" w:rsidRPr="00772040" w:rsidRDefault="00772040" w:rsidP="00FB3998">
      <w:pPr>
        <w:ind w:right="-1" w:firstLine="567"/>
        <w:jc w:val="center"/>
        <w:rPr>
          <w:rFonts w:eastAsia="Calibri"/>
          <w:sz w:val="28"/>
          <w:szCs w:val="28"/>
          <w:lang w:eastAsia="en-US"/>
        </w:rPr>
      </w:pPr>
      <w:r w:rsidRPr="00772040">
        <w:rPr>
          <w:rFonts w:eastAsia="Calibri"/>
          <w:sz w:val="28"/>
          <w:szCs w:val="28"/>
          <w:lang w:eastAsia="en-US"/>
        </w:rPr>
        <w:t xml:space="preserve">подарочного комплекта детских принадлежностей </w:t>
      </w:r>
    </w:p>
    <w:p w:rsidR="00E775E2" w:rsidRPr="00772040" w:rsidRDefault="00E775E2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ac"/>
        <w:tblW w:w="10206" w:type="dxa"/>
        <w:tblInd w:w="-5" w:type="dxa"/>
        <w:tblLook w:val="04A0" w:firstRow="1" w:lastRow="0" w:firstColumn="1" w:lastColumn="0" w:noHBand="0" w:noVBand="1"/>
      </w:tblPr>
      <w:tblGrid>
        <w:gridCol w:w="851"/>
        <w:gridCol w:w="8073"/>
        <w:gridCol w:w="1282"/>
      </w:tblGrid>
      <w:tr w:rsidR="0088510A" w:rsidTr="003D21EC">
        <w:tc>
          <w:tcPr>
            <w:tcW w:w="851" w:type="dxa"/>
          </w:tcPr>
          <w:p w:rsidR="0088510A" w:rsidRPr="009A44E2" w:rsidRDefault="0088510A" w:rsidP="004B1392">
            <w:pPr>
              <w:rPr>
                <w:sz w:val="27"/>
                <w:szCs w:val="27"/>
              </w:rPr>
            </w:pPr>
            <w:r w:rsidRPr="009A44E2">
              <w:rPr>
                <w:sz w:val="27"/>
                <w:szCs w:val="27"/>
              </w:rPr>
              <w:t>№ п/п</w:t>
            </w:r>
          </w:p>
        </w:tc>
        <w:tc>
          <w:tcPr>
            <w:tcW w:w="8073" w:type="dxa"/>
          </w:tcPr>
          <w:p w:rsidR="0088510A" w:rsidRPr="009A44E2" w:rsidRDefault="0088510A" w:rsidP="004B1392">
            <w:pPr>
              <w:jc w:val="center"/>
              <w:rPr>
                <w:sz w:val="27"/>
                <w:szCs w:val="27"/>
              </w:rPr>
            </w:pPr>
            <w:r w:rsidRPr="009A44E2">
              <w:rPr>
                <w:sz w:val="27"/>
                <w:szCs w:val="27"/>
              </w:rPr>
              <w:t>Наименование изделия</w:t>
            </w:r>
          </w:p>
        </w:tc>
        <w:tc>
          <w:tcPr>
            <w:tcW w:w="1282" w:type="dxa"/>
          </w:tcPr>
          <w:p w:rsidR="0088510A" w:rsidRPr="009A44E2" w:rsidRDefault="0088510A" w:rsidP="004B1392">
            <w:pPr>
              <w:jc w:val="center"/>
              <w:rPr>
                <w:sz w:val="27"/>
                <w:szCs w:val="27"/>
              </w:rPr>
            </w:pPr>
            <w:r w:rsidRPr="009A44E2">
              <w:rPr>
                <w:sz w:val="27"/>
                <w:szCs w:val="27"/>
              </w:rPr>
              <w:t>Кол-во, штук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  <w:tc>
          <w:tcPr>
            <w:tcW w:w="8073" w:type="dxa"/>
          </w:tcPr>
          <w:p w:rsidR="009A44E2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 xml:space="preserve">Комбинезон-трансформер ясельный универсальный </w:t>
            </w:r>
          </w:p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для мальчиков и для девочек, размер 24/74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</w:p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2</w:t>
            </w:r>
          </w:p>
        </w:tc>
        <w:tc>
          <w:tcPr>
            <w:tcW w:w="8073" w:type="dxa"/>
          </w:tcPr>
          <w:p w:rsidR="009A44E2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 xml:space="preserve">Подушка-кокон для новорожденных, </w:t>
            </w:r>
          </w:p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 xml:space="preserve">размер 90х60, высота бортиков </w:t>
            </w:r>
            <w:r>
              <w:rPr>
                <w:sz w:val="28"/>
                <w:szCs w:val="28"/>
              </w:rPr>
              <w:t xml:space="preserve"> </w:t>
            </w:r>
            <w:r w:rsidRPr="0088510A">
              <w:rPr>
                <w:sz w:val="28"/>
                <w:szCs w:val="28"/>
              </w:rPr>
              <w:t>15 см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</w:p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3</w:t>
            </w:r>
          </w:p>
        </w:tc>
        <w:tc>
          <w:tcPr>
            <w:tcW w:w="8073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Валенки, размер 14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4</w:t>
            </w:r>
          </w:p>
        </w:tc>
        <w:tc>
          <w:tcPr>
            <w:tcW w:w="8073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Одеяло стеганое детское, размер 118х118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073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Детский махровый набор (халат с вышивкой, полотенце банное с капюшоном, рукавичка, тапочки)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</w:p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6</w:t>
            </w:r>
          </w:p>
        </w:tc>
        <w:tc>
          <w:tcPr>
            <w:tcW w:w="8073" w:type="dxa"/>
          </w:tcPr>
          <w:p w:rsidR="009A44E2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Детские подгузники MIDI 4-9 кг</w:t>
            </w:r>
          </w:p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(в упаковке 54 шт)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2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7</w:t>
            </w:r>
          </w:p>
        </w:tc>
        <w:tc>
          <w:tcPr>
            <w:tcW w:w="8073" w:type="dxa"/>
          </w:tcPr>
          <w:p w:rsidR="009A44E2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Набор для новорожденных</w:t>
            </w:r>
          </w:p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(в комплекте кофточка, штанишки и чепчик)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8</w:t>
            </w:r>
          </w:p>
        </w:tc>
        <w:tc>
          <w:tcPr>
            <w:tcW w:w="8073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Пеленка для новорожденных из бязи</w:t>
            </w:r>
            <w:r>
              <w:rPr>
                <w:sz w:val="28"/>
                <w:szCs w:val="28"/>
              </w:rPr>
              <w:t>, размер</w:t>
            </w:r>
            <w:r w:rsidRPr="0088510A">
              <w:rPr>
                <w:sz w:val="28"/>
                <w:szCs w:val="28"/>
              </w:rPr>
              <w:t xml:space="preserve"> 75*120 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2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9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Пеленка для новорожденных из фланелевой ткани</w:t>
            </w:r>
            <w:r>
              <w:rPr>
                <w:sz w:val="28"/>
                <w:szCs w:val="28"/>
              </w:rPr>
              <w:t>, размер</w:t>
            </w:r>
            <w:r w:rsidRPr="0088510A">
              <w:rPr>
                <w:sz w:val="28"/>
                <w:szCs w:val="28"/>
              </w:rPr>
              <w:t xml:space="preserve"> 75*120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2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10</w:t>
            </w:r>
          </w:p>
        </w:tc>
        <w:tc>
          <w:tcPr>
            <w:tcW w:w="8073" w:type="dxa"/>
          </w:tcPr>
          <w:p w:rsidR="009A44E2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Порошок стиральный для детского белья,</w:t>
            </w:r>
          </w:p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вес 2400 г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11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Мыло туалетное детское,  вес 190 г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12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 xml:space="preserve">Мыло детское, вес 135 г 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13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Гель-шампунь детский, 300 мл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14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Легкий крем для тела</w:t>
            </w:r>
            <w:r>
              <w:rPr>
                <w:sz w:val="28"/>
                <w:szCs w:val="28"/>
              </w:rPr>
              <w:t>,</w:t>
            </w:r>
            <w:r w:rsidRPr="0088510A">
              <w:rPr>
                <w:sz w:val="28"/>
                <w:szCs w:val="28"/>
              </w:rPr>
              <w:t xml:space="preserve"> 300 мл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15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Жидкое мыло</w:t>
            </w:r>
            <w:r>
              <w:rPr>
                <w:sz w:val="28"/>
                <w:szCs w:val="28"/>
              </w:rPr>
              <w:t>,</w:t>
            </w:r>
            <w:r w:rsidRPr="0088510A">
              <w:rPr>
                <w:sz w:val="28"/>
                <w:szCs w:val="28"/>
              </w:rPr>
              <w:t xml:space="preserve"> 300 мл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</w:p>
        </w:tc>
      </w:tr>
      <w:tr w:rsidR="0088510A" w:rsidTr="003D21EC">
        <w:tc>
          <w:tcPr>
            <w:tcW w:w="851" w:type="dxa"/>
          </w:tcPr>
          <w:p w:rsidR="0088510A" w:rsidRPr="0088510A" w:rsidRDefault="0088510A" w:rsidP="004B1392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16</w:t>
            </w:r>
          </w:p>
        </w:tc>
        <w:tc>
          <w:tcPr>
            <w:tcW w:w="8073" w:type="dxa"/>
          </w:tcPr>
          <w:p w:rsidR="0088510A" w:rsidRPr="0088510A" w:rsidRDefault="0088510A" w:rsidP="0088510A">
            <w:pPr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 xml:space="preserve">Упаковочная коробка с ручками </w:t>
            </w:r>
          </w:p>
        </w:tc>
        <w:tc>
          <w:tcPr>
            <w:tcW w:w="1282" w:type="dxa"/>
          </w:tcPr>
          <w:p w:rsidR="0088510A" w:rsidRPr="0088510A" w:rsidRDefault="0088510A" w:rsidP="00FD09E8">
            <w:pPr>
              <w:jc w:val="center"/>
              <w:rPr>
                <w:sz w:val="28"/>
                <w:szCs w:val="28"/>
              </w:rPr>
            </w:pPr>
            <w:r w:rsidRPr="0088510A">
              <w:rPr>
                <w:sz w:val="28"/>
                <w:szCs w:val="28"/>
              </w:rPr>
              <w:t>1</w:t>
            </w:r>
            <w:r w:rsidR="00DC6CB9">
              <w:rPr>
                <w:sz w:val="28"/>
                <w:szCs w:val="28"/>
              </w:rPr>
              <w:t>»;</w:t>
            </w:r>
          </w:p>
        </w:tc>
      </w:tr>
    </w:tbl>
    <w:p w:rsidR="00E775E2" w:rsidRDefault="00E775E2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9440E" w:rsidRPr="0059440E" w:rsidRDefault="0029453B" w:rsidP="003D21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9440E" w:rsidRPr="0059440E">
        <w:rPr>
          <w:sz w:val="28"/>
          <w:szCs w:val="28"/>
        </w:rPr>
        <w:t xml:space="preserve"> </w:t>
      </w:r>
      <w:hyperlink r:id="rId9" w:history="1">
        <w:r w:rsidR="0059440E" w:rsidRPr="0059440E">
          <w:rPr>
            <w:sz w:val="28"/>
            <w:szCs w:val="28"/>
          </w:rPr>
          <w:t>Положени</w:t>
        </w:r>
      </w:hyperlink>
      <w:r w:rsidR="0059440E">
        <w:rPr>
          <w:sz w:val="28"/>
          <w:szCs w:val="28"/>
        </w:rPr>
        <w:t>и</w:t>
      </w:r>
      <w:r w:rsidR="0059440E" w:rsidRPr="0059440E">
        <w:rPr>
          <w:sz w:val="28"/>
          <w:szCs w:val="28"/>
        </w:rPr>
        <w:t xml:space="preserve"> о порядке исчисления размера среднедушевого дохода семьи и выдачи справки о размере среднедушевого дохода семьи для определения права на получение подарочного комплекта детских принадлежностей</w:t>
      </w:r>
      <w:r w:rsidR="0059440E">
        <w:rPr>
          <w:sz w:val="28"/>
          <w:szCs w:val="28"/>
        </w:rPr>
        <w:t>, утвержденном указанным постановлением:</w:t>
      </w:r>
    </w:p>
    <w:p w:rsidR="0059440E" w:rsidRPr="0059440E" w:rsidRDefault="00F70EE2" w:rsidP="00F70EE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>абзацы третий</w:t>
      </w:r>
      <w:r w:rsidR="00F557E8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 xml:space="preserve">четвертый пункта 2.1 </w:t>
      </w:r>
      <w:r>
        <w:rPr>
          <w:sz w:val="28"/>
          <w:szCs w:val="28"/>
        </w:rPr>
        <w:t>признать утратившим силу</w:t>
      </w:r>
      <w:r>
        <w:rPr>
          <w:rFonts w:eastAsia="Calibri"/>
          <w:sz w:val="28"/>
          <w:szCs w:val="28"/>
          <w:lang w:eastAsia="en-US"/>
        </w:rPr>
        <w:t>;</w:t>
      </w:r>
    </w:p>
    <w:p w:rsidR="00F557E8" w:rsidRDefault="00B2400E" w:rsidP="00B2400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пункте 2.2:</w:t>
      </w:r>
    </w:p>
    <w:p w:rsidR="004863CC" w:rsidRDefault="004863CC" w:rsidP="004863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абзаце втором слова «-в случае государственной регистрации рождения ребенка (детей) на территории Республики Татарстан» исключить;</w:t>
      </w:r>
    </w:p>
    <w:p w:rsidR="00B2400E" w:rsidRDefault="00B2400E" w:rsidP="00B2400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абзаце </w:t>
      </w:r>
      <w:r w:rsidR="00AF43B7">
        <w:rPr>
          <w:sz w:val="28"/>
          <w:szCs w:val="28"/>
        </w:rPr>
        <w:t xml:space="preserve">третьем </w:t>
      </w:r>
      <w:r>
        <w:rPr>
          <w:sz w:val="28"/>
          <w:szCs w:val="28"/>
        </w:rPr>
        <w:t>слова «-в случае государственной регистрации брака на территории Республики Татарстан» исключить.</w:t>
      </w:r>
    </w:p>
    <w:p w:rsidR="00B2400E" w:rsidRDefault="00B2400E" w:rsidP="00B2400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21EC" w:rsidRDefault="003D21EC" w:rsidP="00F9704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7040" w:rsidRPr="00630464" w:rsidRDefault="00F97040" w:rsidP="00F9704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30464">
        <w:rPr>
          <w:sz w:val="28"/>
          <w:szCs w:val="28"/>
        </w:rPr>
        <w:t>Премьер-министр</w:t>
      </w:r>
    </w:p>
    <w:p w:rsidR="00F97040" w:rsidRPr="004C0737" w:rsidRDefault="00F97040" w:rsidP="00F9704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</w:t>
      </w:r>
    </w:p>
    <w:p w:rsidR="00E775E2" w:rsidRDefault="00E775E2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E775E2" w:rsidRDefault="00E775E2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24034" w:rsidRPr="00F557E8" w:rsidRDefault="0062403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sectPr w:rsidR="00624034" w:rsidRPr="00F557E8" w:rsidSect="003D21EC">
      <w:pgSz w:w="11906" w:h="16838"/>
      <w:pgMar w:top="1134" w:right="567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08C" w:rsidRDefault="00DA308C">
      <w:r>
        <w:separator/>
      </w:r>
    </w:p>
  </w:endnote>
  <w:endnote w:type="continuationSeparator" w:id="0">
    <w:p w:rsidR="00DA308C" w:rsidRDefault="00DA3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2C92D76-8D12-433E-B2EB-547862D9546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94713391-61EC-411F-A8C2-60E2C08BACF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D27C59D-A040-4D6D-BD06-7F74D0598F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08C" w:rsidRDefault="00DA308C">
      <w:r>
        <w:separator/>
      </w:r>
    </w:p>
  </w:footnote>
  <w:footnote w:type="continuationSeparator" w:id="0">
    <w:p w:rsidR="00DA308C" w:rsidRDefault="00DA3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53757"/>
    <w:multiLevelType w:val="hybridMultilevel"/>
    <w:tmpl w:val="45AE8EDA"/>
    <w:lvl w:ilvl="0" w:tplc="405C7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E9"/>
    <w:rsid w:val="00001150"/>
    <w:rsid w:val="00004286"/>
    <w:rsid w:val="000138EA"/>
    <w:rsid w:val="000245C9"/>
    <w:rsid w:val="00030226"/>
    <w:rsid w:val="000468A3"/>
    <w:rsid w:val="00046C9B"/>
    <w:rsid w:val="00050606"/>
    <w:rsid w:val="00050D54"/>
    <w:rsid w:val="000520BA"/>
    <w:rsid w:val="00054419"/>
    <w:rsid w:val="000572EE"/>
    <w:rsid w:val="00063B95"/>
    <w:rsid w:val="0007643E"/>
    <w:rsid w:val="00076856"/>
    <w:rsid w:val="0008333B"/>
    <w:rsid w:val="00085431"/>
    <w:rsid w:val="00091D9E"/>
    <w:rsid w:val="000A01D7"/>
    <w:rsid w:val="000A2409"/>
    <w:rsid w:val="000C0EAF"/>
    <w:rsid w:val="000C39DC"/>
    <w:rsid w:val="000C6881"/>
    <w:rsid w:val="000D05AA"/>
    <w:rsid w:val="000E4857"/>
    <w:rsid w:val="000F3886"/>
    <w:rsid w:val="001058A5"/>
    <w:rsid w:val="00115262"/>
    <w:rsid w:val="00115E85"/>
    <w:rsid w:val="001259AA"/>
    <w:rsid w:val="00126436"/>
    <w:rsid w:val="001465AB"/>
    <w:rsid w:val="00160BDD"/>
    <w:rsid w:val="00165E14"/>
    <w:rsid w:val="001671B1"/>
    <w:rsid w:val="00180F56"/>
    <w:rsid w:val="00187737"/>
    <w:rsid w:val="001902A4"/>
    <w:rsid w:val="00193833"/>
    <w:rsid w:val="001B04CE"/>
    <w:rsid w:val="001B1D52"/>
    <w:rsid w:val="001B7987"/>
    <w:rsid w:val="001B7BB8"/>
    <w:rsid w:val="001C2FB6"/>
    <w:rsid w:val="001C38E8"/>
    <w:rsid w:val="001D27D4"/>
    <w:rsid w:val="001D2B33"/>
    <w:rsid w:val="001D5F81"/>
    <w:rsid w:val="001E5E16"/>
    <w:rsid w:val="001F2EE2"/>
    <w:rsid w:val="001F3950"/>
    <w:rsid w:val="00202125"/>
    <w:rsid w:val="00210B4C"/>
    <w:rsid w:val="00215022"/>
    <w:rsid w:val="00221BEE"/>
    <w:rsid w:val="00225442"/>
    <w:rsid w:val="00240F3E"/>
    <w:rsid w:val="002418DF"/>
    <w:rsid w:val="0024525C"/>
    <w:rsid w:val="00247DD9"/>
    <w:rsid w:val="00264534"/>
    <w:rsid w:val="00277716"/>
    <w:rsid w:val="00282CC5"/>
    <w:rsid w:val="00287958"/>
    <w:rsid w:val="00293095"/>
    <w:rsid w:val="0029453B"/>
    <w:rsid w:val="002A11BC"/>
    <w:rsid w:val="002A22D2"/>
    <w:rsid w:val="002A7122"/>
    <w:rsid w:val="002B43FE"/>
    <w:rsid w:val="002D4571"/>
    <w:rsid w:val="002D4D33"/>
    <w:rsid w:val="002E1216"/>
    <w:rsid w:val="002E6867"/>
    <w:rsid w:val="002F5B25"/>
    <w:rsid w:val="002F5E93"/>
    <w:rsid w:val="002F6066"/>
    <w:rsid w:val="003009AA"/>
    <w:rsid w:val="0030353D"/>
    <w:rsid w:val="00310DF4"/>
    <w:rsid w:val="00321F63"/>
    <w:rsid w:val="00324B9E"/>
    <w:rsid w:val="00340E85"/>
    <w:rsid w:val="003426BF"/>
    <w:rsid w:val="00342BD5"/>
    <w:rsid w:val="00346B2F"/>
    <w:rsid w:val="003502A3"/>
    <w:rsid w:val="003539F2"/>
    <w:rsid w:val="003545BB"/>
    <w:rsid w:val="003546EC"/>
    <w:rsid w:val="0035606F"/>
    <w:rsid w:val="00362910"/>
    <w:rsid w:val="003824B1"/>
    <w:rsid w:val="0039265A"/>
    <w:rsid w:val="003A25A1"/>
    <w:rsid w:val="003A5AC4"/>
    <w:rsid w:val="003B5B06"/>
    <w:rsid w:val="003D21EC"/>
    <w:rsid w:val="003D45C3"/>
    <w:rsid w:val="003E2A88"/>
    <w:rsid w:val="003E487E"/>
    <w:rsid w:val="004021F8"/>
    <w:rsid w:val="00402EA6"/>
    <w:rsid w:val="00407EC4"/>
    <w:rsid w:val="00411385"/>
    <w:rsid w:val="004129E7"/>
    <w:rsid w:val="00415191"/>
    <w:rsid w:val="00440B7F"/>
    <w:rsid w:val="004559C3"/>
    <w:rsid w:val="00457A65"/>
    <w:rsid w:val="0046565F"/>
    <w:rsid w:val="0047413A"/>
    <w:rsid w:val="00475735"/>
    <w:rsid w:val="004863CC"/>
    <w:rsid w:val="00491ECA"/>
    <w:rsid w:val="004A55F1"/>
    <w:rsid w:val="004A6460"/>
    <w:rsid w:val="004B22B6"/>
    <w:rsid w:val="004E03E9"/>
    <w:rsid w:val="004E7EB6"/>
    <w:rsid w:val="005029BC"/>
    <w:rsid w:val="00505057"/>
    <w:rsid w:val="005112CC"/>
    <w:rsid w:val="005142F4"/>
    <w:rsid w:val="00515C7E"/>
    <w:rsid w:val="00525273"/>
    <w:rsid w:val="00527915"/>
    <w:rsid w:val="00537CCB"/>
    <w:rsid w:val="00541AF5"/>
    <w:rsid w:val="00541DE1"/>
    <w:rsid w:val="00545F18"/>
    <w:rsid w:val="005552F0"/>
    <w:rsid w:val="00562159"/>
    <w:rsid w:val="00567990"/>
    <w:rsid w:val="005846D3"/>
    <w:rsid w:val="00590DE9"/>
    <w:rsid w:val="0059440E"/>
    <w:rsid w:val="005B12C4"/>
    <w:rsid w:val="005B6517"/>
    <w:rsid w:val="005C2B5A"/>
    <w:rsid w:val="005D17E8"/>
    <w:rsid w:val="005D342E"/>
    <w:rsid w:val="005D4142"/>
    <w:rsid w:val="005E3E68"/>
    <w:rsid w:val="005E625B"/>
    <w:rsid w:val="005F2443"/>
    <w:rsid w:val="005F6344"/>
    <w:rsid w:val="005F6455"/>
    <w:rsid w:val="005F7E04"/>
    <w:rsid w:val="00601107"/>
    <w:rsid w:val="00601B2E"/>
    <w:rsid w:val="00602396"/>
    <w:rsid w:val="006029A2"/>
    <w:rsid w:val="0060340E"/>
    <w:rsid w:val="00607456"/>
    <w:rsid w:val="00611670"/>
    <w:rsid w:val="00620E80"/>
    <w:rsid w:val="00624034"/>
    <w:rsid w:val="0062636A"/>
    <w:rsid w:val="00632E90"/>
    <w:rsid w:val="0063720C"/>
    <w:rsid w:val="00641542"/>
    <w:rsid w:val="00641747"/>
    <w:rsid w:val="00645098"/>
    <w:rsid w:val="0065421A"/>
    <w:rsid w:val="00657911"/>
    <w:rsid w:val="00660B34"/>
    <w:rsid w:val="00665BF7"/>
    <w:rsid w:val="0066747B"/>
    <w:rsid w:val="00683028"/>
    <w:rsid w:val="00683709"/>
    <w:rsid w:val="00685AA9"/>
    <w:rsid w:val="006870CD"/>
    <w:rsid w:val="006A7DAF"/>
    <w:rsid w:val="006B1B36"/>
    <w:rsid w:val="006B7A47"/>
    <w:rsid w:val="006C1DAF"/>
    <w:rsid w:val="006C2BB1"/>
    <w:rsid w:val="006D0A28"/>
    <w:rsid w:val="006D0D00"/>
    <w:rsid w:val="006E4819"/>
    <w:rsid w:val="006E4AC3"/>
    <w:rsid w:val="006E6961"/>
    <w:rsid w:val="006F3845"/>
    <w:rsid w:val="006F5D79"/>
    <w:rsid w:val="0071396E"/>
    <w:rsid w:val="007317E7"/>
    <w:rsid w:val="00735664"/>
    <w:rsid w:val="00735B7F"/>
    <w:rsid w:val="0073644D"/>
    <w:rsid w:val="00742FEA"/>
    <w:rsid w:val="0074661B"/>
    <w:rsid w:val="0075380B"/>
    <w:rsid w:val="00764D95"/>
    <w:rsid w:val="00767F22"/>
    <w:rsid w:val="00772040"/>
    <w:rsid w:val="00785AE0"/>
    <w:rsid w:val="00792939"/>
    <w:rsid w:val="00797764"/>
    <w:rsid w:val="007B1F84"/>
    <w:rsid w:val="007B761E"/>
    <w:rsid w:val="007C2498"/>
    <w:rsid w:val="007C2F8E"/>
    <w:rsid w:val="007E3B31"/>
    <w:rsid w:val="007E4495"/>
    <w:rsid w:val="007E55CE"/>
    <w:rsid w:val="007F29EC"/>
    <w:rsid w:val="007F4E26"/>
    <w:rsid w:val="007F563E"/>
    <w:rsid w:val="008052B8"/>
    <w:rsid w:val="00810303"/>
    <w:rsid w:val="00833803"/>
    <w:rsid w:val="00834F8B"/>
    <w:rsid w:val="00851F77"/>
    <w:rsid w:val="00867D5B"/>
    <w:rsid w:val="00873983"/>
    <w:rsid w:val="0087480A"/>
    <w:rsid w:val="00880330"/>
    <w:rsid w:val="0088510A"/>
    <w:rsid w:val="008861F7"/>
    <w:rsid w:val="00894E64"/>
    <w:rsid w:val="008951FB"/>
    <w:rsid w:val="008A02D7"/>
    <w:rsid w:val="008A454E"/>
    <w:rsid w:val="008B3EB0"/>
    <w:rsid w:val="008C3C95"/>
    <w:rsid w:val="008C463B"/>
    <w:rsid w:val="008C4758"/>
    <w:rsid w:val="008E1D1A"/>
    <w:rsid w:val="008F03E1"/>
    <w:rsid w:val="008F5369"/>
    <w:rsid w:val="00904766"/>
    <w:rsid w:val="009056FE"/>
    <w:rsid w:val="009211E9"/>
    <w:rsid w:val="00923AD3"/>
    <w:rsid w:val="009260C9"/>
    <w:rsid w:val="00927781"/>
    <w:rsid w:val="0093776D"/>
    <w:rsid w:val="00942286"/>
    <w:rsid w:val="00945AAA"/>
    <w:rsid w:val="00945C55"/>
    <w:rsid w:val="0095257A"/>
    <w:rsid w:val="0095592E"/>
    <w:rsid w:val="00956803"/>
    <w:rsid w:val="00960151"/>
    <w:rsid w:val="009703C6"/>
    <w:rsid w:val="009757F2"/>
    <w:rsid w:val="00983091"/>
    <w:rsid w:val="009930C9"/>
    <w:rsid w:val="009954F6"/>
    <w:rsid w:val="009A44E2"/>
    <w:rsid w:val="009A66F7"/>
    <w:rsid w:val="009B18A5"/>
    <w:rsid w:val="009B6824"/>
    <w:rsid w:val="009C045C"/>
    <w:rsid w:val="009C1AE3"/>
    <w:rsid w:val="009D0790"/>
    <w:rsid w:val="009D65FC"/>
    <w:rsid w:val="009E2F0A"/>
    <w:rsid w:val="009E60EC"/>
    <w:rsid w:val="009F12BD"/>
    <w:rsid w:val="009F2A21"/>
    <w:rsid w:val="009F4E12"/>
    <w:rsid w:val="00A00472"/>
    <w:rsid w:val="00A017DD"/>
    <w:rsid w:val="00A0333D"/>
    <w:rsid w:val="00A033D1"/>
    <w:rsid w:val="00A06A77"/>
    <w:rsid w:val="00A116CB"/>
    <w:rsid w:val="00A11DF6"/>
    <w:rsid w:val="00A12775"/>
    <w:rsid w:val="00A14D6E"/>
    <w:rsid w:val="00A4076E"/>
    <w:rsid w:val="00A417A5"/>
    <w:rsid w:val="00A445D5"/>
    <w:rsid w:val="00A55722"/>
    <w:rsid w:val="00A605F2"/>
    <w:rsid w:val="00A668B8"/>
    <w:rsid w:val="00A71321"/>
    <w:rsid w:val="00A73126"/>
    <w:rsid w:val="00A82A4D"/>
    <w:rsid w:val="00A840A1"/>
    <w:rsid w:val="00A87046"/>
    <w:rsid w:val="00A933C5"/>
    <w:rsid w:val="00AA5B4F"/>
    <w:rsid w:val="00AA6E58"/>
    <w:rsid w:val="00AB1DC5"/>
    <w:rsid w:val="00AB2363"/>
    <w:rsid w:val="00AB25D1"/>
    <w:rsid w:val="00AC0AC0"/>
    <w:rsid w:val="00AC0BF8"/>
    <w:rsid w:val="00AC2EEB"/>
    <w:rsid w:val="00AC382C"/>
    <w:rsid w:val="00AC62BB"/>
    <w:rsid w:val="00AD424E"/>
    <w:rsid w:val="00AE78FB"/>
    <w:rsid w:val="00AF07F6"/>
    <w:rsid w:val="00AF43B7"/>
    <w:rsid w:val="00AF4E08"/>
    <w:rsid w:val="00AF66C0"/>
    <w:rsid w:val="00B1219A"/>
    <w:rsid w:val="00B13F88"/>
    <w:rsid w:val="00B15159"/>
    <w:rsid w:val="00B157FD"/>
    <w:rsid w:val="00B2400E"/>
    <w:rsid w:val="00B25C01"/>
    <w:rsid w:val="00B364B6"/>
    <w:rsid w:val="00B36FF5"/>
    <w:rsid w:val="00B40A23"/>
    <w:rsid w:val="00B425E5"/>
    <w:rsid w:val="00B42AAF"/>
    <w:rsid w:val="00B43807"/>
    <w:rsid w:val="00B52053"/>
    <w:rsid w:val="00B525FD"/>
    <w:rsid w:val="00B61323"/>
    <w:rsid w:val="00B7516E"/>
    <w:rsid w:val="00B810C1"/>
    <w:rsid w:val="00B90E97"/>
    <w:rsid w:val="00B9399F"/>
    <w:rsid w:val="00B94EE4"/>
    <w:rsid w:val="00BA3C2A"/>
    <w:rsid w:val="00BB5588"/>
    <w:rsid w:val="00BC2212"/>
    <w:rsid w:val="00BC2FEC"/>
    <w:rsid w:val="00BE0003"/>
    <w:rsid w:val="00BE2C58"/>
    <w:rsid w:val="00C03D63"/>
    <w:rsid w:val="00C04CEC"/>
    <w:rsid w:val="00C05E0A"/>
    <w:rsid w:val="00C078F9"/>
    <w:rsid w:val="00C33C6F"/>
    <w:rsid w:val="00C3798F"/>
    <w:rsid w:val="00C47DC8"/>
    <w:rsid w:val="00C5249B"/>
    <w:rsid w:val="00C67853"/>
    <w:rsid w:val="00C877ED"/>
    <w:rsid w:val="00C921CC"/>
    <w:rsid w:val="00C92357"/>
    <w:rsid w:val="00C94146"/>
    <w:rsid w:val="00C9730A"/>
    <w:rsid w:val="00CA4FEA"/>
    <w:rsid w:val="00CB36AB"/>
    <w:rsid w:val="00CC1EE6"/>
    <w:rsid w:val="00CD653B"/>
    <w:rsid w:val="00CE3049"/>
    <w:rsid w:val="00CF03BC"/>
    <w:rsid w:val="00CF6440"/>
    <w:rsid w:val="00CF78F4"/>
    <w:rsid w:val="00D225E7"/>
    <w:rsid w:val="00D25859"/>
    <w:rsid w:val="00D31909"/>
    <w:rsid w:val="00D3574F"/>
    <w:rsid w:val="00D40C4D"/>
    <w:rsid w:val="00D46A38"/>
    <w:rsid w:val="00D47A41"/>
    <w:rsid w:val="00D51B0E"/>
    <w:rsid w:val="00D534EC"/>
    <w:rsid w:val="00D67792"/>
    <w:rsid w:val="00D8066F"/>
    <w:rsid w:val="00D82614"/>
    <w:rsid w:val="00D83BC3"/>
    <w:rsid w:val="00D94F0B"/>
    <w:rsid w:val="00D95574"/>
    <w:rsid w:val="00DA308C"/>
    <w:rsid w:val="00DA5411"/>
    <w:rsid w:val="00DA6A6A"/>
    <w:rsid w:val="00DB5661"/>
    <w:rsid w:val="00DC6CB9"/>
    <w:rsid w:val="00DE18C7"/>
    <w:rsid w:val="00DE3F48"/>
    <w:rsid w:val="00DF0DD0"/>
    <w:rsid w:val="00DF1F3B"/>
    <w:rsid w:val="00DF2724"/>
    <w:rsid w:val="00E02DB9"/>
    <w:rsid w:val="00E15AC2"/>
    <w:rsid w:val="00E17DE6"/>
    <w:rsid w:val="00E22CEE"/>
    <w:rsid w:val="00E30CC0"/>
    <w:rsid w:val="00E36683"/>
    <w:rsid w:val="00E529A6"/>
    <w:rsid w:val="00E565AD"/>
    <w:rsid w:val="00E5771E"/>
    <w:rsid w:val="00E64054"/>
    <w:rsid w:val="00E65454"/>
    <w:rsid w:val="00E65AD6"/>
    <w:rsid w:val="00E75F40"/>
    <w:rsid w:val="00E775E2"/>
    <w:rsid w:val="00E85D4F"/>
    <w:rsid w:val="00E973B4"/>
    <w:rsid w:val="00EB37A7"/>
    <w:rsid w:val="00EB57A1"/>
    <w:rsid w:val="00ED3E71"/>
    <w:rsid w:val="00ED6CBB"/>
    <w:rsid w:val="00ED6DE8"/>
    <w:rsid w:val="00ED6E65"/>
    <w:rsid w:val="00EF1DEC"/>
    <w:rsid w:val="00EF73F9"/>
    <w:rsid w:val="00F00ABA"/>
    <w:rsid w:val="00F130F1"/>
    <w:rsid w:val="00F16111"/>
    <w:rsid w:val="00F21AFD"/>
    <w:rsid w:val="00F24796"/>
    <w:rsid w:val="00F24CB9"/>
    <w:rsid w:val="00F30594"/>
    <w:rsid w:val="00F3603C"/>
    <w:rsid w:val="00F5387C"/>
    <w:rsid w:val="00F557E8"/>
    <w:rsid w:val="00F6367C"/>
    <w:rsid w:val="00F6739F"/>
    <w:rsid w:val="00F70051"/>
    <w:rsid w:val="00F70EE2"/>
    <w:rsid w:val="00F71D69"/>
    <w:rsid w:val="00F742B2"/>
    <w:rsid w:val="00F77385"/>
    <w:rsid w:val="00F85A00"/>
    <w:rsid w:val="00F924AC"/>
    <w:rsid w:val="00F940ED"/>
    <w:rsid w:val="00F97040"/>
    <w:rsid w:val="00FA043B"/>
    <w:rsid w:val="00FA077A"/>
    <w:rsid w:val="00FA12F5"/>
    <w:rsid w:val="00FB3998"/>
    <w:rsid w:val="00FC235E"/>
    <w:rsid w:val="00FC5DEA"/>
    <w:rsid w:val="00FC71CF"/>
    <w:rsid w:val="00FD09E8"/>
    <w:rsid w:val="00FD0A45"/>
    <w:rsid w:val="00FD279E"/>
    <w:rsid w:val="00FD4069"/>
    <w:rsid w:val="00FD4399"/>
    <w:rsid w:val="00FE0EC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F6E9E6A"/>
  <w15:docId w15:val="{7C181F6C-A6D4-4FEB-A698-49521DAD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semiHidden/>
    <w:unhideWhenUsed/>
    <w:rsid w:val="00B13F88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02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FE3FA9C5D983CD0DE612B21F3EE826F5836125E217908A8B90D8E0AED74E1B3D064BC88EADF3017F64D53D4D8DFE2CBDF503519EC25BE6507Fm6b7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9CF6F442A535F387459424B58131F7ACAF9E6C3ACC68C7CB5F2B6BE493680423B469E067F419CF3EB2400D5A44B44326A3AC3745BA89FC1EB380B79GEK3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alutdinova_ZG\Downloads\&#1073;&#1083;&#1072;&#1085;&#1082;%20&#1087;&#1080;&#1089;&#1100;&#1084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168F4-FD47-4A12-8543-6F7058D3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(2)</Template>
  <TotalTime>413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2959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Камалутдинова</dc:creator>
  <cp:lastModifiedBy>Салихова Чулпан Мунавировна</cp:lastModifiedBy>
  <cp:revision>15</cp:revision>
  <cp:lastPrinted>2021-02-01T06:58:00Z</cp:lastPrinted>
  <dcterms:created xsi:type="dcterms:W3CDTF">2021-02-09T10:41:00Z</dcterms:created>
  <dcterms:modified xsi:type="dcterms:W3CDTF">2021-02-11T10:08:00Z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