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53B" w:rsidRPr="005E4AB6" w:rsidRDefault="00CD653B" w:rsidP="00CD653B">
      <w:pPr>
        <w:spacing w:line="264" w:lineRule="auto"/>
        <w:ind w:left="8496" w:firstLine="708"/>
        <w:rPr>
          <w:sz w:val="28"/>
          <w:szCs w:val="28"/>
        </w:rPr>
      </w:pPr>
      <w:r w:rsidRPr="005E4AB6">
        <w:rPr>
          <w:sz w:val="28"/>
          <w:szCs w:val="28"/>
        </w:rPr>
        <w:t xml:space="preserve">Проект 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КАБИНЕТ МИНИСТРОВ РЕСПУБЛИКИ ТАТАРСТАН</w:t>
      </w: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</w:p>
    <w:p w:rsidR="00CD653B" w:rsidRPr="00DC78C0" w:rsidRDefault="00CD653B" w:rsidP="00CD653B">
      <w:pPr>
        <w:spacing w:line="264" w:lineRule="auto"/>
        <w:jc w:val="center"/>
        <w:rPr>
          <w:sz w:val="28"/>
          <w:szCs w:val="28"/>
        </w:rPr>
      </w:pPr>
      <w:r w:rsidRPr="00DC78C0">
        <w:rPr>
          <w:sz w:val="28"/>
          <w:szCs w:val="28"/>
        </w:rPr>
        <w:t>ПОСТАНОВЛЕНИЕ</w:t>
      </w:r>
    </w:p>
    <w:p w:rsidR="00CD653B" w:rsidRPr="005E4AB6" w:rsidRDefault="00CD653B" w:rsidP="00CD653B">
      <w:pPr>
        <w:spacing w:line="264" w:lineRule="auto"/>
        <w:jc w:val="center"/>
        <w:rPr>
          <w:b/>
          <w:sz w:val="28"/>
          <w:szCs w:val="28"/>
        </w:rPr>
      </w:pPr>
    </w:p>
    <w:p w:rsidR="00CD653B" w:rsidRPr="005E4AB6" w:rsidRDefault="00CD653B" w:rsidP="00293095">
      <w:pPr>
        <w:spacing w:line="264" w:lineRule="auto"/>
        <w:rPr>
          <w:sz w:val="28"/>
          <w:szCs w:val="28"/>
        </w:rPr>
      </w:pPr>
      <w:r w:rsidRPr="005E4AB6">
        <w:rPr>
          <w:sz w:val="28"/>
          <w:szCs w:val="28"/>
        </w:rPr>
        <w:t>от ______________</w:t>
      </w:r>
      <w:r w:rsidRPr="005E4AB6">
        <w:rPr>
          <w:sz w:val="28"/>
          <w:szCs w:val="28"/>
        </w:rPr>
        <w:tab/>
        <w:t xml:space="preserve">                   </w:t>
      </w:r>
      <w:r w:rsidR="00293095">
        <w:rPr>
          <w:sz w:val="28"/>
          <w:szCs w:val="28"/>
        </w:rPr>
        <w:t xml:space="preserve">                                                                    </w:t>
      </w:r>
      <w:r w:rsidRPr="005E4AB6">
        <w:rPr>
          <w:sz w:val="28"/>
          <w:szCs w:val="28"/>
        </w:rPr>
        <w:t>№ ______</w:t>
      </w:r>
    </w:p>
    <w:p w:rsidR="00CD653B" w:rsidRPr="005E4AB6" w:rsidRDefault="00CD653B" w:rsidP="00CD653B">
      <w:pPr>
        <w:spacing w:line="264" w:lineRule="auto"/>
        <w:jc w:val="both"/>
        <w:rPr>
          <w:sz w:val="28"/>
          <w:szCs w:val="28"/>
        </w:rPr>
      </w:pPr>
    </w:p>
    <w:p w:rsidR="00CD653B" w:rsidRDefault="00CD653B" w:rsidP="00CD653B">
      <w:pPr>
        <w:spacing w:line="264" w:lineRule="auto"/>
        <w:rPr>
          <w:sz w:val="24"/>
          <w:szCs w:val="24"/>
        </w:rPr>
      </w:pPr>
    </w:p>
    <w:p w:rsidR="00ED567A" w:rsidRDefault="00ED567A" w:rsidP="00CD653B">
      <w:pPr>
        <w:spacing w:line="264" w:lineRule="auto"/>
        <w:rPr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CD653B" w:rsidRPr="00076856" w:rsidTr="00601884">
        <w:tc>
          <w:tcPr>
            <w:tcW w:w="5495" w:type="dxa"/>
          </w:tcPr>
          <w:p w:rsidR="00CD653B" w:rsidRPr="00076856" w:rsidRDefault="00B40A23" w:rsidP="00240F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76856" w:rsidRPr="00076856">
              <w:rPr>
                <w:sz w:val="28"/>
                <w:szCs w:val="28"/>
              </w:rPr>
              <w:t xml:space="preserve"> внесении изменений</w:t>
            </w:r>
            <w:r w:rsidR="00240F3E">
              <w:rPr>
                <w:sz w:val="28"/>
                <w:szCs w:val="28"/>
              </w:rPr>
              <w:t xml:space="preserve"> в </w:t>
            </w:r>
            <w:r w:rsidR="00076856" w:rsidRPr="00076856">
              <w:rPr>
                <w:sz w:val="28"/>
                <w:szCs w:val="28"/>
              </w:rPr>
              <w:t xml:space="preserve"> постановление Кабинета Министров Республики Татарстан от 04.12.2019 №</w:t>
            </w:r>
            <w:r>
              <w:rPr>
                <w:sz w:val="28"/>
                <w:szCs w:val="28"/>
              </w:rPr>
              <w:t xml:space="preserve"> </w:t>
            </w:r>
            <w:r w:rsidR="00076856" w:rsidRPr="00076856">
              <w:rPr>
                <w:sz w:val="28"/>
                <w:szCs w:val="28"/>
              </w:rPr>
              <w:t>1100</w:t>
            </w:r>
            <w:r w:rsidR="00240F3E">
              <w:rPr>
                <w:sz w:val="28"/>
                <w:szCs w:val="28"/>
              </w:rPr>
              <w:t xml:space="preserve"> «О предоставлении семьям с новорожденными детьми подарочных комплектов детских принадлежностей»  </w:t>
            </w:r>
          </w:p>
        </w:tc>
      </w:tr>
      <w:tr w:rsidR="00CD653B" w:rsidTr="00601884">
        <w:tc>
          <w:tcPr>
            <w:tcW w:w="5495" w:type="dxa"/>
          </w:tcPr>
          <w:p w:rsidR="00CD653B" w:rsidRPr="00893668" w:rsidRDefault="00CD653B" w:rsidP="00601884">
            <w:pPr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</w:tbl>
    <w:p w:rsidR="00CD653B" w:rsidRDefault="00CD653B" w:rsidP="00CD653B">
      <w:pPr>
        <w:autoSpaceDE w:val="0"/>
        <w:autoSpaceDN w:val="0"/>
        <w:adjustRightInd w:val="0"/>
        <w:spacing w:line="264" w:lineRule="auto"/>
        <w:ind w:firstLine="709"/>
        <w:jc w:val="both"/>
        <w:rPr>
          <w:sz w:val="28"/>
          <w:szCs w:val="28"/>
        </w:rPr>
      </w:pPr>
      <w:r w:rsidRPr="00513B00">
        <w:rPr>
          <w:sz w:val="28"/>
          <w:szCs w:val="28"/>
        </w:rPr>
        <w:t>Кабинет Министров Республики Татарстан ПОСТАНОВЛЯЕТ:</w:t>
      </w:r>
    </w:p>
    <w:p w:rsidR="003D21EC" w:rsidRDefault="003D21EC" w:rsidP="0059440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D653B" w:rsidRDefault="0059440E" w:rsidP="003D21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в </w:t>
      </w:r>
      <w:r w:rsidRPr="00076856">
        <w:rPr>
          <w:sz w:val="28"/>
          <w:szCs w:val="28"/>
        </w:rPr>
        <w:t>постановление Кабинета Министров Республики Татарстан от 04.12.2019 №</w:t>
      </w:r>
      <w:r w:rsidR="003D21EC">
        <w:rPr>
          <w:sz w:val="28"/>
          <w:szCs w:val="28"/>
        </w:rPr>
        <w:t xml:space="preserve"> </w:t>
      </w:r>
      <w:r w:rsidRPr="00076856">
        <w:rPr>
          <w:sz w:val="28"/>
          <w:szCs w:val="28"/>
        </w:rPr>
        <w:t>1100</w:t>
      </w:r>
      <w:r>
        <w:rPr>
          <w:sz w:val="28"/>
          <w:szCs w:val="28"/>
        </w:rPr>
        <w:t xml:space="preserve"> «О предоставлении семьям с новорожденными детьми подарочных комплектов детских принадлежностей» </w:t>
      </w:r>
      <w:r w:rsidR="00D54B84">
        <w:rPr>
          <w:sz w:val="28"/>
          <w:szCs w:val="28"/>
        </w:rPr>
        <w:t xml:space="preserve">(с изменениями, внесенными постановлением Кабинета Министров Республики </w:t>
      </w:r>
      <w:r w:rsidR="00D54B84" w:rsidRPr="00980348">
        <w:rPr>
          <w:sz w:val="28"/>
          <w:szCs w:val="28"/>
        </w:rPr>
        <w:t>Татарстан от 13.03.2021 № 129)</w:t>
      </w:r>
      <w:r w:rsidR="00D54B84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следующие изменения: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hyperlink r:id="rId8" w:history="1">
        <w:r w:rsidRPr="000D2002">
          <w:rPr>
            <w:sz w:val="28"/>
            <w:szCs w:val="28"/>
          </w:rPr>
          <w:t>Положени</w:t>
        </w:r>
      </w:hyperlink>
      <w:r>
        <w:rPr>
          <w:sz w:val="28"/>
          <w:szCs w:val="28"/>
        </w:rPr>
        <w:t>и о порядке обеспечения семей с новорожденными детьми подарочными комплектами детских принадлежностей, утвержденном указанным постановлением:</w:t>
      </w:r>
    </w:p>
    <w:p w:rsidR="008A7608" w:rsidRDefault="008A7608" w:rsidP="008A760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пункт 2.5 изложить в следующей редакции: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«2.5. Для получения подарочного комплекта детских принадлежностей одновременно с заявлением о выдаче подарочного комплекта детских принадлежностей в родильный дом по месту жительства получателем предоставляются: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копия свидетельства о рождении (усыновлении) ребенка;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справка о размере среднедушевого дохода семьи для определения права на подарочный комплект детских принадлежностей, выданная получателю;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выписка из решения об установлении над ребенком опеки - при обращении опекуна;</w:t>
      </w:r>
    </w:p>
    <w:p w:rsidR="008A7608" w:rsidRPr="00677AB2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7AB2">
        <w:rPr>
          <w:sz w:val="28"/>
          <w:szCs w:val="28"/>
        </w:rPr>
        <w:t>копия документа, подтверждающего рождение ребенка в родильном доме, находящемся за пределами Республики Татарстан, или вне родильного дома;</w:t>
      </w:r>
    </w:p>
    <w:p w:rsidR="008A7608" w:rsidRPr="00677AB2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7AB2">
        <w:rPr>
          <w:sz w:val="28"/>
          <w:szCs w:val="28"/>
        </w:rPr>
        <w:t>справка из родильного дома, расположенного на территории Республики Татарстан, о неполучении подарочного комплекта детских принадлежностей при выписке;</w:t>
      </w:r>
    </w:p>
    <w:p w:rsidR="008A7608" w:rsidRPr="00587856" w:rsidRDefault="008A7608" w:rsidP="008A760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>
        <w:rPr>
          <w:bCs/>
          <w:color w:val="000000"/>
          <w:sz w:val="28"/>
          <w:szCs w:val="28"/>
          <w:lang w:eastAsia="en-US"/>
        </w:rPr>
        <w:lastRenderedPageBreak/>
        <w:t>к</w:t>
      </w:r>
      <w:r w:rsidRPr="00C63C0B">
        <w:rPr>
          <w:bCs/>
          <w:color w:val="000000"/>
          <w:sz w:val="28"/>
          <w:szCs w:val="28"/>
          <w:lang w:eastAsia="en-US"/>
        </w:rPr>
        <w:t xml:space="preserve">опия </w:t>
      </w:r>
      <w:r w:rsidRPr="00C63C0B">
        <w:rPr>
          <w:sz w:val="28"/>
          <w:szCs w:val="28"/>
        </w:rPr>
        <w:t>свидетельства о государственной регистрации рождения ребёнка, выданного компетентными органами иностранного государства, и копия его нотариально удостоверенного перевода на русский язык.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копии документов не заверены в установленном законодательством Российской Федерации порядке, они представляются с предъявлением оригиналов.</w:t>
      </w:r>
    </w:p>
    <w:p w:rsidR="008A7608" w:rsidRDefault="008A7608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обращении получателем предъявляется паспорт или иной документ, удостоверяющий его личность.»;</w:t>
      </w:r>
    </w:p>
    <w:p w:rsidR="00D54B84" w:rsidRDefault="00D54B84" w:rsidP="00D54B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4B84">
        <w:rPr>
          <w:sz w:val="28"/>
          <w:szCs w:val="28"/>
        </w:rPr>
        <w:t xml:space="preserve">в </w:t>
      </w:r>
      <w:hyperlink r:id="rId9" w:history="1">
        <w:r w:rsidRPr="00D54B84">
          <w:rPr>
            <w:sz w:val="28"/>
            <w:szCs w:val="28"/>
          </w:rPr>
          <w:t>Положении</w:t>
        </w:r>
      </w:hyperlink>
      <w:r>
        <w:rPr>
          <w:sz w:val="28"/>
          <w:szCs w:val="28"/>
        </w:rPr>
        <w:t xml:space="preserve"> о порядке исчисления размера среднедушевого дохода семьи и выдачи справки о размере среднедушевого дохода семьи для определения права на получение подарочного комплекта детских принадлежностей, утвержденном указанным постановлением:</w:t>
      </w:r>
    </w:p>
    <w:p w:rsidR="00D54B84" w:rsidRDefault="00D54B84" w:rsidP="00D54B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700DFA">
        <w:rPr>
          <w:sz w:val="28"/>
          <w:szCs w:val="28"/>
        </w:rPr>
        <w:t>бзац</w:t>
      </w:r>
      <w:r>
        <w:rPr>
          <w:sz w:val="28"/>
          <w:szCs w:val="28"/>
        </w:rPr>
        <w:t xml:space="preserve"> второй</w:t>
      </w:r>
      <w:r w:rsidRPr="00700DFA">
        <w:rPr>
          <w:sz w:val="28"/>
          <w:szCs w:val="28"/>
        </w:rPr>
        <w:t xml:space="preserve"> пункта </w:t>
      </w:r>
      <w:r>
        <w:rPr>
          <w:sz w:val="28"/>
          <w:szCs w:val="28"/>
        </w:rPr>
        <w:t>1</w:t>
      </w:r>
      <w:r w:rsidRPr="00700DFA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700DFA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следующей редакции:</w:t>
      </w:r>
    </w:p>
    <w:p w:rsidR="00D54B84" w:rsidRDefault="00D54B84" w:rsidP="00D54B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«Среднедушевой доход семьи получателя рассчитывается исходя из суммы доходов членов семьи за последние 12 календарных месяцев, предшествующих шести календарным месяцам перед месяцем подачи заявления о выдаче справки (далее - расчетный период).»;</w:t>
      </w:r>
    </w:p>
    <w:p w:rsidR="00D47010" w:rsidRDefault="00D47010" w:rsidP="00D54B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пункт 2.1 изложить в следующей редакции: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«2.1. Для получения справки получатель или лицо, уполномоченное им на основании доверенности, оформленной в соответствии с законодательством Российской Федерации (далее - заявитель), представляет в отделение Центра по месту жительства: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заявление о выдаче справки по форме, утвержденной Министерством труда, занятости и социальной защиты Республики Татарстан (далее - заявление);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доверенность для доверенных лиц получателя, оформленную в соответствии с законодательством Российской Федерации;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 xml:space="preserve">документы, подтверждающие доходы каждого члена семьи за </w:t>
      </w:r>
      <w:r>
        <w:rPr>
          <w:sz w:val="28"/>
          <w:szCs w:val="28"/>
        </w:rPr>
        <w:t>последние 12 календарных месяцев, предшествующих шести календарным месяцам перед месяцем подачи заявления о выдаче справки</w:t>
      </w:r>
      <w:r w:rsidRPr="00D47010">
        <w:rPr>
          <w:sz w:val="28"/>
          <w:szCs w:val="28"/>
        </w:rPr>
        <w:t>;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документ, подтверждающий наличие согласия членов семьи получателя на обработку их персональных данных и полномочие получателя действовать от их имени при передаче персональных данных в отделение Центра по форме, утвержденной Министерством труда, занятости и социальной защиты Республики Татарстан.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Заявители при обращении с заявлением предъявляют паспорт или иной документ, удостоверяющий личность.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В случае если копии документов не заверены в установленном законодательством Российской Федерации порядке, они представляются с предъявлением оригиналов.</w:t>
      </w:r>
    </w:p>
    <w:p w:rsidR="00D47010" w:rsidRPr="00D47010" w:rsidRDefault="00D47010" w:rsidP="00D4701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При направлении заявления по почте прилагаемые к нему копии документов должны быть заверены в установленном законодательством Российской Федерации порядке.</w:t>
      </w:r>
    </w:p>
    <w:p w:rsidR="00677AB2" w:rsidRDefault="00D47010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7010">
        <w:rPr>
          <w:sz w:val="28"/>
          <w:szCs w:val="28"/>
        </w:rPr>
        <w:t>Заявитель несет ответственность за достоверность представленных сведений, а также за подлинность документов, в которых они содержатся.</w:t>
      </w:r>
      <w:r w:rsidR="008A7608">
        <w:rPr>
          <w:sz w:val="28"/>
          <w:szCs w:val="28"/>
        </w:rPr>
        <w:t>»</w:t>
      </w:r>
      <w:r w:rsidR="00677AB2">
        <w:rPr>
          <w:sz w:val="28"/>
          <w:szCs w:val="28"/>
        </w:rPr>
        <w:t>;</w:t>
      </w:r>
    </w:p>
    <w:p w:rsidR="00D47010" w:rsidRDefault="00677AB2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пункт 2.2 дополнить абзацем следующего содержания:</w:t>
      </w:r>
    </w:p>
    <w:p w:rsidR="00677AB2" w:rsidRPr="00747988" w:rsidRDefault="00677AB2" w:rsidP="008B2A9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677AB2">
        <w:rPr>
          <w:sz w:val="28"/>
          <w:szCs w:val="28"/>
        </w:rPr>
        <w:lastRenderedPageBreak/>
        <w:t>«о</w:t>
      </w:r>
      <w:r w:rsidRPr="00677AB2">
        <w:rPr>
          <w:rFonts w:eastAsia="Calibri"/>
          <w:sz w:val="28"/>
          <w:szCs w:val="28"/>
        </w:rPr>
        <w:t xml:space="preserve"> постановке на учет беременной женщины в медицинское учреждение -</w:t>
      </w:r>
      <w:r>
        <w:rPr>
          <w:sz w:val="28"/>
          <w:szCs w:val="28"/>
        </w:rPr>
        <w:t xml:space="preserve"> в случае обращения за справкой беременной женщины</w:t>
      </w:r>
      <w:r w:rsidRPr="00677AB2">
        <w:rPr>
          <w:rFonts w:eastAsia="Calibri"/>
          <w:sz w:val="28"/>
          <w:szCs w:val="28"/>
        </w:rPr>
        <w:t>.»</w:t>
      </w:r>
      <w:r w:rsidRPr="00677AB2">
        <w:rPr>
          <w:sz w:val="28"/>
          <w:szCs w:val="28"/>
        </w:rPr>
        <w:t>.</w:t>
      </w:r>
    </w:p>
    <w:p w:rsidR="00677AB2" w:rsidRPr="00D47010" w:rsidRDefault="00677AB2" w:rsidP="008A760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54B84" w:rsidRDefault="00D54B84" w:rsidP="00D54B8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A67194" w:rsidRDefault="00A67194" w:rsidP="00A6719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A67194" w:rsidRPr="00630464" w:rsidRDefault="00A67194" w:rsidP="00A6719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30464">
        <w:rPr>
          <w:sz w:val="28"/>
          <w:szCs w:val="28"/>
        </w:rPr>
        <w:t>Премьер-министр</w:t>
      </w:r>
    </w:p>
    <w:p w:rsidR="00A67194" w:rsidRPr="004C0737" w:rsidRDefault="00A67194" w:rsidP="00A6719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</w:t>
      </w:r>
    </w:p>
    <w:p w:rsidR="00A67194" w:rsidRDefault="00A67194" w:rsidP="00A67194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537CCB" w:rsidRDefault="00537CCB" w:rsidP="00537CC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p w:rsidR="00A67194" w:rsidRDefault="00A67194" w:rsidP="00F97040">
      <w:pPr>
        <w:ind w:right="-1" w:firstLine="851"/>
        <w:jc w:val="right"/>
        <w:rPr>
          <w:rFonts w:eastAsia="Calibri"/>
          <w:sz w:val="28"/>
          <w:szCs w:val="28"/>
          <w:lang w:eastAsia="en-US"/>
        </w:rPr>
      </w:pPr>
    </w:p>
    <w:sectPr w:rsidR="00A67194" w:rsidSect="00677AB2">
      <w:pgSz w:w="11906" w:h="16838"/>
      <w:pgMar w:top="1134" w:right="567" w:bottom="1134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49C" w:rsidRDefault="00AC149C">
      <w:r>
        <w:separator/>
      </w:r>
    </w:p>
  </w:endnote>
  <w:endnote w:type="continuationSeparator" w:id="0">
    <w:p w:rsidR="00AC149C" w:rsidRDefault="00AC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74BC567-60F6-42AC-BA5E-040C05D2AF3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DAD0752E-5CBD-49FE-97CD-6534F070AF0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756843F-C569-4678-B929-68AF561CF8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49C" w:rsidRDefault="00AC149C">
      <w:r>
        <w:separator/>
      </w:r>
    </w:p>
  </w:footnote>
  <w:footnote w:type="continuationSeparator" w:id="0">
    <w:p w:rsidR="00AC149C" w:rsidRDefault="00AC1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53757"/>
    <w:multiLevelType w:val="hybridMultilevel"/>
    <w:tmpl w:val="45AE8EDA"/>
    <w:lvl w:ilvl="0" w:tplc="405C7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E9"/>
    <w:rsid w:val="00001150"/>
    <w:rsid w:val="00004286"/>
    <w:rsid w:val="000138EA"/>
    <w:rsid w:val="000245C9"/>
    <w:rsid w:val="00030226"/>
    <w:rsid w:val="000468A3"/>
    <w:rsid w:val="00046C9B"/>
    <w:rsid w:val="00050606"/>
    <w:rsid w:val="00050D54"/>
    <w:rsid w:val="000520BA"/>
    <w:rsid w:val="00054419"/>
    <w:rsid w:val="000572EE"/>
    <w:rsid w:val="00063B95"/>
    <w:rsid w:val="0007643E"/>
    <w:rsid w:val="00076856"/>
    <w:rsid w:val="0008333B"/>
    <w:rsid w:val="00085431"/>
    <w:rsid w:val="00091D9E"/>
    <w:rsid w:val="000A01D7"/>
    <w:rsid w:val="000A2409"/>
    <w:rsid w:val="000C0EAF"/>
    <w:rsid w:val="000C39DC"/>
    <w:rsid w:val="000C6881"/>
    <w:rsid w:val="000D05AA"/>
    <w:rsid w:val="000E4857"/>
    <w:rsid w:val="000F3886"/>
    <w:rsid w:val="001058A5"/>
    <w:rsid w:val="00115262"/>
    <w:rsid w:val="00115E85"/>
    <w:rsid w:val="001259AA"/>
    <w:rsid w:val="00126436"/>
    <w:rsid w:val="001465AB"/>
    <w:rsid w:val="00160BDD"/>
    <w:rsid w:val="00165E14"/>
    <w:rsid w:val="001671B1"/>
    <w:rsid w:val="00180F56"/>
    <w:rsid w:val="00187737"/>
    <w:rsid w:val="001902A4"/>
    <w:rsid w:val="00193833"/>
    <w:rsid w:val="001B04CE"/>
    <w:rsid w:val="001B1D52"/>
    <w:rsid w:val="001B7987"/>
    <w:rsid w:val="001B7BB8"/>
    <w:rsid w:val="001C2FB6"/>
    <w:rsid w:val="001C38E8"/>
    <w:rsid w:val="001D27D4"/>
    <w:rsid w:val="001D2B33"/>
    <w:rsid w:val="001D5F81"/>
    <w:rsid w:val="001E5E16"/>
    <w:rsid w:val="001F2EE2"/>
    <w:rsid w:val="001F3950"/>
    <w:rsid w:val="00202125"/>
    <w:rsid w:val="00210B4C"/>
    <w:rsid w:val="00215022"/>
    <w:rsid w:val="00221BEE"/>
    <w:rsid w:val="00225442"/>
    <w:rsid w:val="00240F3E"/>
    <w:rsid w:val="002418DF"/>
    <w:rsid w:val="0024525C"/>
    <w:rsid w:val="00247DD9"/>
    <w:rsid w:val="00264534"/>
    <w:rsid w:val="00275253"/>
    <w:rsid w:val="00277716"/>
    <w:rsid w:val="00282CC5"/>
    <w:rsid w:val="00287958"/>
    <w:rsid w:val="00293095"/>
    <w:rsid w:val="0029453B"/>
    <w:rsid w:val="002A11BC"/>
    <w:rsid w:val="002A22D2"/>
    <w:rsid w:val="002A7122"/>
    <w:rsid w:val="002B43FE"/>
    <w:rsid w:val="002D25B6"/>
    <w:rsid w:val="002D4571"/>
    <w:rsid w:val="002D4D33"/>
    <w:rsid w:val="002E1216"/>
    <w:rsid w:val="002E6867"/>
    <w:rsid w:val="002F5B25"/>
    <w:rsid w:val="002F5E93"/>
    <w:rsid w:val="002F6066"/>
    <w:rsid w:val="003009AA"/>
    <w:rsid w:val="0030353D"/>
    <w:rsid w:val="00310DF4"/>
    <w:rsid w:val="00321F63"/>
    <w:rsid w:val="00324B9E"/>
    <w:rsid w:val="00340E85"/>
    <w:rsid w:val="003426BF"/>
    <w:rsid w:val="00342BD5"/>
    <w:rsid w:val="00346B2F"/>
    <w:rsid w:val="003502A3"/>
    <w:rsid w:val="003539F2"/>
    <w:rsid w:val="003545BB"/>
    <w:rsid w:val="003546EC"/>
    <w:rsid w:val="0035606F"/>
    <w:rsid w:val="00362910"/>
    <w:rsid w:val="003824B1"/>
    <w:rsid w:val="0039265A"/>
    <w:rsid w:val="003A25A1"/>
    <w:rsid w:val="003A5AC4"/>
    <w:rsid w:val="003B5B06"/>
    <w:rsid w:val="003D21EC"/>
    <w:rsid w:val="003D45C3"/>
    <w:rsid w:val="003E2A88"/>
    <w:rsid w:val="003E487E"/>
    <w:rsid w:val="004021F8"/>
    <w:rsid w:val="00402EA6"/>
    <w:rsid w:val="00407EC4"/>
    <w:rsid w:val="00411385"/>
    <w:rsid w:val="004129E7"/>
    <w:rsid w:val="00415191"/>
    <w:rsid w:val="00440B7F"/>
    <w:rsid w:val="004559C3"/>
    <w:rsid w:val="00457A65"/>
    <w:rsid w:val="0046565F"/>
    <w:rsid w:val="0047413A"/>
    <w:rsid w:val="00475735"/>
    <w:rsid w:val="004863CC"/>
    <w:rsid w:val="00491ECA"/>
    <w:rsid w:val="004A55F1"/>
    <w:rsid w:val="004A6460"/>
    <w:rsid w:val="004B22B6"/>
    <w:rsid w:val="004D4DA6"/>
    <w:rsid w:val="004E03E9"/>
    <w:rsid w:val="004E7EB6"/>
    <w:rsid w:val="005029BC"/>
    <w:rsid w:val="00505057"/>
    <w:rsid w:val="005112CC"/>
    <w:rsid w:val="005142F4"/>
    <w:rsid w:val="00515C7E"/>
    <w:rsid w:val="00525273"/>
    <w:rsid w:val="00527915"/>
    <w:rsid w:val="00537CCB"/>
    <w:rsid w:val="00541AF5"/>
    <w:rsid w:val="00541DE1"/>
    <w:rsid w:val="00545F18"/>
    <w:rsid w:val="005552F0"/>
    <w:rsid w:val="00562159"/>
    <w:rsid w:val="00567990"/>
    <w:rsid w:val="005846D3"/>
    <w:rsid w:val="00590DE9"/>
    <w:rsid w:val="0059440E"/>
    <w:rsid w:val="005B12C4"/>
    <w:rsid w:val="005B6517"/>
    <w:rsid w:val="005C2B5A"/>
    <w:rsid w:val="005D17E8"/>
    <w:rsid w:val="005D342E"/>
    <w:rsid w:val="005D4142"/>
    <w:rsid w:val="005D76D2"/>
    <w:rsid w:val="005E3E68"/>
    <w:rsid w:val="005E625B"/>
    <w:rsid w:val="005F2443"/>
    <w:rsid w:val="005F6344"/>
    <w:rsid w:val="005F6455"/>
    <w:rsid w:val="005F7E04"/>
    <w:rsid w:val="00601107"/>
    <w:rsid w:val="00601B2E"/>
    <w:rsid w:val="00602396"/>
    <w:rsid w:val="006029A2"/>
    <w:rsid w:val="0060340E"/>
    <w:rsid w:val="00607456"/>
    <w:rsid w:val="00611670"/>
    <w:rsid w:val="00620E80"/>
    <w:rsid w:val="00624034"/>
    <w:rsid w:val="0062636A"/>
    <w:rsid w:val="00632E90"/>
    <w:rsid w:val="0063720C"/>
    <w:rsid w:val="00641542"/>
    <w:rsid w:val="00641747"/>
    <w:rsid w:val="00645098"/>
    <w:rsid w:val="0065421A"/>
    <w:rsid w:val="00657911"/>
    <w:rsid w:val="00660B34"/>
    <w:rsid w:val="00665BF7"/>
    <w:rsid w:val="0066747B"/>
    <w:rsid w:val="00677AB2"/>
    <w:rsid w:val="00683028"/>
    <w:rsid w:val="00683709"/>
    <w:rsid w:val="00685AA9"/>
    <w:rsid w:val="006870CD"/>
    <w:rsid w:val="006A7DAF"/>
    <w:rsid w:val="006B1B36"/>
    <w:rsid w:val="006B7A47"/>
    <w:rsid w:val="006C1DAF"/>
    <w:rsid w:val="006C2BB1"/>
    <w:rsid w:val="006D0A28"/>
    <w:rsid w:val="006D0D00"/>
    <w:rsid w:val="006E4819"/>
    <w:rsid w:val="006E4AC3"/>
    <w:rsid w:val="006E6961"/>
    <w:rsid w:val="006F3845"/>
    <w:rsid w:val="006F5D79"/>
    <w:rsid w:val="0071396E"/>
    <w:rsid w:val="007317E7"/>
    <w:rsid w:val="00735664"/>
    <w:rsid w:val="00735B7F"/>
    <w:rsid w:val="0073644D"/>
    <w:rsid w:val="00742FEA"/>
    <w:rsid w:val="0074661B"/>
    <w:rsid w:val="0075380B"/>
    <w:rsid w:val="00764D95"/>
    <w:rsid w:val="00767F22"/>
    <w:rsid w:val="00772040"/>
    <w:rsid w:val="00785AE0"/>
    <w:rsid w:val="00786E9D"/>
    <w:rsid w:val="00792939"/>
    <w:rsid w:val="00797764"/>
    <w:rsid w:val="007B1F84"/>
    <w:rsid w:val="007B761E"/>
    <w:rsid w:val="007C2498"/>
    <w:rsid w:val="007C2F8E"/>
    <w:rsid w:val="007D280A"/>
    <w:rsid w:val="007E3B31"/>
    <w:rsid w:val="007E4495"/>
    <w:rsid w:val="007E55CE"/>
    <w:rsid w:val="007F29EC"/>
    <w:rsid w:val="007F4E26"/>
    <w:rsid w:val="007F563E"/>
    <w:rsid w:val="008052B8"/>
    <w:rsid w:val="00810303"/>
    <w:rsid w:val="00814E83"/>
    <w:rsid w:val="00833803"/>
    <w:rsid w:val="00834F8B"/>
    <w:rsid w:val="00851F77"/>
    <w:rsid w:val="00867D5B"/>
    <w:rsid w:val="00873983"/>
    <w:rsid w:val="0087480A"/>
    <w:rsid w:val="00880330"/>
    <w:rsid w:val="0088510A"/>
    <w:rsid w:val="008861F7"/>
    <w:rsid w:val="00894E64"/>
    <w:rsid w:val="008951FB"/>
    <w:rsid w:val="008A02D7"/>
    <w:rsid w:val="008A454E"/>
    <w:rsid w:val="008A7608"/>
    <w:rsid w:val="008B2A94"/>
    <w:rsid w:val="008B3EB0"/>
    <w:rsid w:val="008C3C95"/>
    <w:rsid w:val="008C463B"/>
    <w:rsid w:val="008C4758"/>
    <w:rsid w:val="008E1D1A"/>
    <w:rsid w:val="008F03E1"/>
    <w:rsid w:val="008F5369"/>
    <w:rsid w:val="00902362"/>
    <w:rsid w:val="00904766"/>
    <w:rsid w:val="009056FE"/>
    <w:rsid w:val="009211E9"/>
    <w:rsid w:val="00923AD3"/>
    <w:rsid w:val="009260C9"/>
    <w:rsid w:val="00927781"/>
    <w:rsid w:val="0093776D"/>
    <w:rsid w:val="00942286"/>
    <w:rsid w:val="00945AAA"/>
    <w:rsid w:val="00945C55"/>
    <w:rsid w:val="0095257A"/>
    <w:rsid w:val="0095592E"/>
    <w:rsid w:val="00956803"/>
    <w:rsid w:val="00960151"/>
    <w:rsid w:val="009703C6"/>
    <w:rsid w:val="009757F2"/>
    <w:rsid w:val="00983091"/>
    <w:rsid w:val="009930C9"/>
    <w:rsid w:val="009954F6"/>
    <w:rsid w:val="009A44E2"/>
    <w:rsid w:val="009A66F7"/>
    <w:rsid w:val="009B18A5"/>
    <w:rsid w:val="009B6824"/>
    <w:rsid w:val="009C045C"/>
    <w:rsid w:val="009C1AE3"/>
    <w:rsid w:val="009D0790"/>
    <w:rsid w:val="009D65FC"/>
    <w:rsid w:val="009E2F0A"/>
    <w:rsid w:val="009E60EC"/>
    <w:rsid w:val="009F12BD"/>
    <w:rsid w:val="009F2A21"/>
    <w:rsid w:val="009F4E12"/>
    <w:rsid w:val="00A00472"/>
    <w:rsid w:val="00A017DD"/>
    <w:rsid w:val="00A0333D"/>
    <w:rsid w:val="00A033D1"/>
    <w:rsid w:val="00A06A77"/>
    <w:rsid w:val="00A116CB"/>
    <w:rsid w:val="00A11DF6"/>
    <w:rsid w:val="00A12775"/>
    <w:rsid w:val="00A14D6E"/>
    <w:rsid w:val="00A4076E"/>
    <w:rsid w:val="00A417A5"/>
    <w:rsid w:val="00A445D5"/>
    <w:rsid w:val="00A55722"/>
    <w:rsid w:val="00A605F2"/>
    <w:rsid w:val="00A668B8"/>
    <w:rsid w:val="00A67194"/>
    <w:rsid w:val="00A71321"/>
    <w:rsid w:val="00A73126"/>
    <w:rsid w:val="00A82A4D"/>
    <w:rsid w:val="00A840A1"/>
    <w:rsid w:val="00A87046"/>
    <w:rsid w:val="00A933C5"/>
    <w:rsid w:val="00AA5B4F"/>
    <w:rsid w:val="00AA6E58"/>
    <w:rsid w:val="00AB1DC5"/>
    <w:rsid w:val="00AB2363"/>
    <w:rsid w:val="00AB25D1"/>
    <w:rsid w:val="00AC0AC0"/>
    <w:rsid w:val="00AC0BF8"/>
    <w:rsid w:val="00AC149C"/>
    <w:rsid w:val="00AC2EEB"/>
    <w:rsid w:val="00AC382C"/>
    <w:rsid w:val="00AC62BB"/>
    <w:rsid w:val="00AD424E"/>
    <w:rsid w:val="00AE78FB"/>
    <w:rsid w:val="00AF07F6"/>
    <w:rsid w:val="00AF43B7"/>
    <w:rsid w:val="00AF4E08"/>
    <w:rsid w:val="00AF66C0"/>
    <w:rsid w:val="00B1219A"/>
    <w:rsid w:val="00B13F88"/>
    <w:rsid w:val="00B15159"/>
    <w:rsid w:val="00B157FD"/>
    <w:rsid w:val="00B2400E"/>
    <w:rsid w:val="00B25C01"/>
    <w:rsid w:val="00B27169"/>
    <w:rsid w:val="00B364B6"/>
    <w:rsid w:val="00B36FF5"/>
    <w:rsid w:val="00B40A23"/>
    <w:rsid w:val="00B425E5"/>
    <w:rsid w:val="00B42AAF"/>
    <w:rsid w:val="00B43807"/>
    <w:rsid w:val="00B52053"/>
    <w:rsid w:val="00B525FD"/>
    <w:rsid w:val="00B61323"/>
    <w:rsid w:val="00B7516E"/>
    <w:rsid w:val="00B810C1"/>
    <w:rsid w:val="00B90E97"/>
    <w:rsid w:val="00B9399F"/>
    <w:rsid w:val="00B94EE4"/>
    <w:rsid w:val="00BA3C2A"/>
    <w:rsid w:val="00BB5588"/>
    <w:rsid w:val="00BC2212"/>
    <w:rsid w:val="00BC2FEC"/>
    <w:rsid w:val="00BE0003"/>
    <w:rsid w:val="00BE2C58"/>
    <w:rsid w:val="00C03D63"/>
    <w:rsid w:val="00C04CEC"/>
    <w:rsid w:val="00C05E0A"/>
    <w:rsid w:val="00C078F9"/>
    <w:rsid w:val="00C33C6F"/>
    <w:rsid w:val="00C3798F"/>
    <w:rsid w:val="00C47DC8"/>
    <w:rsid w:val="00C5249B"/>
    <w:rsid w:val="00C67853"/>
    <w:rsid w:val="00C877ED"/>
    <w:rsid w:val="00C921CC"/>
    <w:rsid w:val="00C92357"/>
    <w:rsid w:val="00C94146"/>
    <w:rsid w:val="00C9730A"/>
    <w:rsid w:val="00CA4FEA"/>
    <w:rsid w:val="00CB36AB"/>
    <w:rsid w:val="00CC1EE6"/>
    <w:rsid w:val="00CD653B"/>
    <w:rsid w:val="00CE3049"/>
    <w:rsid w:val="00CF03BC"/>
    <w:rsid w:val="00CF6440"/>
    <w:rsid w:val="00CF78F4"/>
    <w:rsid w:val="00D225E7"/>
    <w:rsid w:val="00D25859"/>
    <w:rsid w:val="00D31909"/>
    <w:rsid w:val="00D33ECF"/>
    <w:rsid w:val="00D3574F"/>
    <w:rsid w:val="00D40C4D"/>
    <w:rsid w:val="00D46A38"/>
    <w:rsid w:val="00D47010"/>
    <w:rsid w:val="00D47A41"/>
    <w:rsid w:val="00D51B0E"/>
    <w:rsid w:val="00D534EC"/>
    <w:rsid w:val="00D54B84"/>
    <w:rsid w:val="00D67792"/>
    <w:rsid w:val="00D8066F"/>
    <w:rsid w:val="00D82614"/>
    <w:rsid w:val="00D83BC3"/>
    <w:rsid w:val="00D94F0B"/>
    <w:rsid w:val="00D95574"/>
    <w:rsid w:val="00DA308C"/>
    <w:rsid w:val="00DA3E14"/>
    <w:rsid w:val="00DA5411"/>
    <w:rsid w:val="00DA6A6A"/>
    <w:rsid w:val="00DB5661"/>
    <w:rsid w:val="00DC6CB9"/>
    <w:rsid w:val="00DE18C7"/>
    <w:rsid w:val="00DE3F48"/>
    <w:rsid w:val="00DF0DD0"/>
    <w:rsid w:val="00DF1F3B"/>
    <w:rsid w:val="00DF2724"/>
    <w:rsid w:val="00E02DB9"/>
    <w:rsid w:val="00E15AC2"/>
    <w:rsid w:val="00E17DE6"/>
    <w:rsid w:val="00E22CEE"/>
    <w:rsid w:val="00E30CC0"/>
    <w:rsid w:val="00E36683"/>
    <w:rsid w:val="00E529A6"/>
    <w:rsid w:val="00E565AD"/>
    <w:rsid w:val="00E5771E"/>
    <w:rsid w:val="00E64054"/>
    <w:rsid w:val="00E65454"/>
    <w:rsid w:val="00E65AD6"/>
    <w:rsid w:val="00E75F40"/>
    <w:rsid w:val="00E775E2"/>
    <w:rsid w:val="00E85D4F"/>
    <w:rsid w:val="00E973B4"/>
    <w:rsid w:val="00EB25D1"/>
    <w:rsid w:val="00EB37A7"/>
    <w:rsid w:val="00EB57A1"/>
    <w:rsid w:val="00ED3E71"/>
    <w:rsid w:val="00ED567A"/>
    <w:rsid w:val="00ED6CBB"/>
    <w:rsid w:val="00ED6DE8"/>
    <w:rsid w:val="00ED6E65"/>
    <w:rsid w:val="00EF1DEC"/>
    <w:rsid w:val="00EF73F9"/>
    <w:rsid w:val="00F00ABA"/>
    <w:rsid w:val="00F130F1"/>
    <w:rsid w:val="00F16111"/>
    <w:rsid w:val="00F21AFD"/>
    <w:rsid w:val="00F24796"/>
    <w:rsid w:val="00F24CB9"/>
    <w:rsid w:val="00F30594"/>
    <w:rsid w:val="00F3603C"/>
    <w:rsid w:val="00F5387C"/>
    <w:rsid w:val="00F557E8"/>
    <w:rsid w:val="00F6367C"/>
    <w:rsid w:val="00F6739F"/>
    <w:rsid w:val="00F70051"/>
    <w:rsid w:val="00F70EE2"/>
    <w:rsid w:val="00F71D69"/>
    <w:rsid w:val="00F742B2"/>
    <w:rsid w:val="00F77385"/>
    <w:rsid w:val="00F85A00"/>
    <w:rsid w:val="00F924AC"/>
    <w:rsid w:val="00F940ED"/>
    <w:rsid w:val="00F97040"/>
    <w:rsid w:val="00FA043B"/>
    <w:rsid w:val="00FA077A"/>
    <w:rsid w:val="00FA12F5"/>
    <w:rsid w:val="00FB3998"/>
    <w:rsid w:val="00FC235E"/>
    <w:rsid w:val="00FC5DEA"/>
    <w:rsid w:val="00FC71CF"/>
    <w:rsid w:val="00FD09E8"/>
    <w:rsid w:val="00FD0A45"/>
    <w:rsid w:val="00FD279E"/>
    <w:rsid w:val="00FD4069"/>
    <w:rsid w:val="00FD4399"/>
    <w:rsid w:val="00FE0EC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99C41B3"/>
  <w15:docId w15:val="{7C181F6C-A6D4-4FEB-A698-49521DAD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semiHidden/>
    <w:unhideWhenUsed/>
    <w:rsid w:val="00B13F88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02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A58CDB7F14C26B018B652BAAF0C2DE08D75C451CFC626BDF15D355852B0EC588321EAC58AD958D199670A32EE82C2398AA68715A5545CA291828BB75VA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7FDFE7CFDC05362B31D3E119EECA24F373003483E69BF0D5D7FBD4E4FA5FFE035B96F9B10123F26B32169E6C0E2458AB100A69E473CC4A7D3AA194u874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alutdinova_ZG\Downloads\&#1073;&#1083;&#1072;&#1085;&#1082;%20&#1087;&#1080;&#1089;&#1100;&#1084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3C1DF-A219-480A-A790-66A7176A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(2)</Template>
  <TotalTime>0</TotalTime>
  <Pages>3</Pages>
  <Words>520</Words>
  <Characters>4297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4808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Камалутдинова</dc:creator>
  <cp:lastModifiedBy>Кузнецова Светлана Викторовна</cp:lastModifiedBy>
  <cp:revision>2</cp:revision>
  <cp:lastPrinted>2021-04-12T11:53:00Z</cp:lastPrinted>
  <dcterms:created xsi:type="dcterms:W3CDTF">2021-04-13T12:46:00Z</dcterms:created>
  <dcterms:modified xsi:type="dcterms:W3CDTF">2021-04-13T12:46:00Z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