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53B" w:rsidRPr="005E4AB6" w:rsidRDefault="00CD653B" w:rsidP="00CD653B">
      <w:pPr>
        <w:spacing w:line="264" w:lineRule="auto"/>
        <w:ind w:left="8496" w:firstLine="708"/>
        <w:rPr>
          <w:sz w:val="28"/>
          <w:szCs w:val="28"/>
        </w:rPr>
      </w:pPr>
      <w:r w:rsidRPr="005E4AB6">
        <w:rPr>
          <w:sz w:val="28"/>
          <w:szCs w:val="28"/>
        </w:rPr>
        <w:t xml:space="preserve">Проект </w:t>
      </w:r>
    </w:p>
    <w:p w:rsidR="00CD653B" w:rsidRPr="005E4AB6" w:rsidRDefault="00CD653B" w:rsidP="00CD653B">
      <w:pPr>
        <w:spacing w:line="264" w:lineRule="auto"/>
        <w:jc w:val="center"/>
        <w:rPr>
          <w:b/>
          <w:sz w:val="28"/>
          <w:szCs w:val="28"/>
        </w:rPr>
      </w:pPr>
    </w:p>
    <w:p w:rsidR="00CD653B" w:rsidRPr="00DC78C0" w:rsidRDefault="00CD653B" w:rsidP="00CD653B">
      <w:pPr>
        <w:spacing w:line="264" w:lineRule="auto"/>
        <w:jc w:val="center"/>
        <w:rPr>
          <w:sz w:val="28"/>
          <w:szCs w:val="28"/>
        </w:rPr>
      </w:pPr>
      <w:r w:rsidRPr="00DC78C0">
        <w:rPr>
          <w:sz w:val="28"/>
          <w:szCs w:val="28"/>
        </w:rPr>
        <w:t>КАБИНЕТ МИНИСТРОВ РЕСПУБЛИКИ ТАТАРСТАН</w:t>
      </w:r>
    </w:p>
    <w:p w:rsidR="00CD653B" w:rsidRPr="00DC78C0" w:rsidRDefault="00CD653B" w:rsidP="00CD653B">
      <w:pPr>
        <w:spacing w:line="264" w:lineRule="auto"/>
        <w:jc w:val="center"/>
        <w:rPr>
          <w:sz w:val="28"/>
          <w:szCs w:val="28"/>
        </w:rPr>
      </w:pPr>
    </w:p>
    <w:p w:rsidR="00CD653B" w:rsidRPr="00DC78C0" w:rsidRDefault="00CD653B" w:rsidP="00CD653B">
      <w:pPr>
        <w:spacing w:line="264" w:lineRule="auto"/>
        <w:jc w:val="center"/>
        <w:rPr>
          <w:sz w:val="28"/>
          <w:szCs w:val="28"/>
        </w:rPr>
      </w:pPr>
      <w:r w:rsidRPr="00DC78C0">
        <w:rPr>
          <w:sz w:val="28"/>
          <w:szCs w:val="28"/>
        </w:rPr>
        <w:t>ПОСТАНОВЛЕНИЕ</w:t>
      </w:r>
    </w:p>
    <w:p w:rsidR="00CD653B" w:rsidRPr="005E4AB6" w:rsidRDefault="00CD653B" w:rsidP="00CD653B">
      <w:pPr>
        <w:spacing w:line="264" w:lineRule="auto"/>
        <w:jc w:val="center"/>
        <w:rPr>
          <w:b/>
          <w:sz w:val="28"/>
          <w:szCs w:val="28"/>
        </w:rPr>
      </w:pPr>
    </w:p>
    <w:p w:rsidR="00CD653B" w:rsidRPr="005E4AB6" w:rsidRDefault="00CD653B" w:rsidP="00293095">
      <w:pPr>
        <w:spacing w:line="264" w:lineRule="auto"/>
        <w:rPr>
          <w:sz w:val="28"/>
          <w:szCs w:val="28"/>
        </w:rPr>
      </w:pPr>
      <w:r w:rsidRPr="005E4AB6">
        <w:rPr>
          <w:sz w:val="28"/>
          <w:szCs w:val="28"/>
        </w:rPr>
        <w:t>от ______________</w:t>
      </w:r>
      <w:r w:rsidRPr="005E4AB6">
        <w:rPr>
          <w:sz w:val="28"/>
          <w:szCs w:val="28"/>
        </w:rPr>
        <w:tab/>
        <w:t xml:space="preserve">                   </w:t>
      </w:r>
      <w:r w:rsidR="00293095">
        <w:rPr>
          <w:sz w:val="28"/>
          <w:szCs w:val="28"/>
        </w:rPr>
        <w:t xml:space="preserve">                                                                    </w:t>
      </w:r>
      <w:r w:rsidRPr="005E4AB6">
        <w:rPr>
          <w:sz w:val="28"/>
          <w:szCs w:val="28"/>
        </w:rPr>
        <w:t>№ ______</w:t>
      </w:r>
    </w:p>
    <w:p w:rsidR="00CD653B" w:rsidRPr="005E4AB6" w:rsidRDefault="00CD653B" w:rsidP="00CD653B">
      <w:pPr>
        <w:spacing w:line="264" w:lineRule="auto"/>
        <w:jc w:val="both"/>
        <w:rPr>
          <w:sz w:val="28"/>
          <w:szCs w:val="28"/>
        </w:rPr>
      </w:pPr>
    </w:p>
    <w:p w:rsidR="00CD653B" w:rsidRDefault="00CD653B" w:rsidP="00CD653B">
      <w:pPr>
        <w:spacing w:line="264" w:lineRule="auto"/>
        <w:rPr>
          <w:sz w:val="24"/>
          <w:szCs w:val="24"/>
        </w:rPr>
      </w:pPr>
    </w:p>
    <w:p w:rsidR="00ED567A" w:rsidRDefault="00ED567A" w:rsidP="00CD653B">
      <w:pPr>
        <w:spacing w:line="264" w:lineRule="auto"/>
        <w:rPr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</w:tblGrid>
      <w:tr w:rsidR="00CD653B" w:rsidRPr="00076856" w:rsidTr="00601884">
        <w:tc>
          <w:tcPr>
            <w:tcW w:w="5495" w:type="dxa"/>
          </w:tcPr>
          <w:p w:rsidR="00CD653B" w:rsidRPr="00076856" w:rsidRDefault="00B40A23" w:rsidP="006742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076856" w:rsidRPr="00076856">
              <w:rPr>
                <w:sz w:val="28"/>
                <w:szCs w:val="28"/>
              </w:rPr>
              <w:t xml:space="preserve"> внесении изменени</w:t>
            </w:r>
            <w:r w:rsidR="006742BD">
              <w:rPr>
                <w:sz w:val="28"/>
                <w:szCs w:val="28"/>
              </w:rPr>
              <w:t>я</w:t>
            </w:r>
            <w:r w:rsidR="00240F3E">
              <w:rPr>
                <w:sz w:val="28"/>
                <w:szCs w:val="28"/>
              </w:rPr>
              <w:t xml:space="preserve"> в </w:t>
            </w:r>
            <w:r w:rsidR="00076856" w:rsidRPr="00076856">
              <w:rPr>
                <w:sz w:val="28"/>
                <w:szCs w:val="28"/>
              </w:rPr>
              <w:t xml:space="preserve"> постановление Кабинета Министров Республики Татарстан от 04.12.2019 №</w:t>
            </w:r>
            <w:r>
              <w:rPr>
                <w:sz w:val="28"/>
                <w:szCs w:val="28"/>
              </w:rPr>
              <w:t xml:space="preserve"> </w:t>
            </w:r>
            <w:r w:rsidR="00076856" w:rsidRPr="00076856">
              <w:rPr>
                <w:sz w:val="28"/>
                <w:szCs w:val="28"/>
              </w:rPr>
              <w:t>1100</w:t>
            </w:r>
            <w:r w:rsidR="00240F3E">
              <w:rPr>
                <w:sz w:val="28"/>
                <w:szCs w:val="28"/>
              </w:rPr>
              <w:t xml:space="preserve"> «О предоставлении семьям с новорожденными детьми подарочных комплектов детских принадлежностей»  </w:t>
            </w:r>
          </w:p>
        </w:tc>
      </w:tr>
      <w:tr w:rsidR="00CD653B" w:rsidTr="00601884">
        <w:tc>
          <w:tcPr>
            <w:tcW w:w="5495" w:type="dxa"/>
          </w:tcPr>
          <w:p w:rsidR="00CD653B" w:rsidRPr="00893668" w:rsidRDefault="00CD653B" w:rsidP="00601884">
            <w:pPr>
              <w:spacing w:line="264" w:lineRule="auto"/>
              <w:jc w:val="both"/>
              <w:rPr>
                <w:sz w:val="28"/>
                <w:szCs w:val="28"/>
              </w:rPr>
            </w:pPr>
          </w:p>
        </w:tc>
      </w:tr>
    </w:tbl>
    <w:p w:rsidR="00CD653B" w:rsidRDefault="00CD653B" w:rsidP="00CD653B">
      <w:pPr>
        <w:autoSpaceDE w:val="0"/>
        <w:autoSpaceDN w:val="0"/>
        <w:adjustRightInd w:val="0"/>
        <w:spacing w:line="264" w:lineRule="auto"/>
        <w:ind w:firstLine="709"/>
        <w:jc w:val="both"/>
        <w:rPr>
          <w:sz w:val="28"/>
          <w:szCs w:val="28"/>
        </w:rPr>
      </w:pPr>
      <w:r w:rsidRPr="00513B00">
        <w:rPr>
          <w:sz w:val="28"/>
          <w:szCs w:val="28"/>
        </w:rPr>
        <w:t>Кабинет Министров Республики Татарстан ПОСТАНОВЛЯЕТ:</w:t>
      </w:r>
    </w:p>
    <w:p w:rsidR="003D21EC" w:rsidRDefault="003D21EC" w:rsidP="0059440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6742BD" w:rsidRDefault="00E036C1" w:rsidP="008C788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E64BD">
        <w:rPr>
          <w:sz w:val="28"/>
          <w:szCs w:val="28"/>
        </w:rPr>
        <w:t>Внести в п</w:t>
      </w:r>
      <w:r w:rsidR="0059440E" w:rsidRPr="00076856">
        <w:rPr>
          <w:sz w:val="28"/>
          <w:szCs w:val="28"/>
        </w:rPr>
        <w:t>остановление Кабинета Министров Республики Татарстан от 04.12.2019</w:t>
      </w:r>
      <w:r w:rsidR="00DE64BD">
        <w:rPr>
          <w:sz w:val="28"/>
          <w:szCs w:val="28"/>
        </w:rPr>
        <w:t xml:space="preserve"> </w:t>
      </w:r>
      <w:r w:rsidR="0059440E" w:rsidRPr="00076856">
        <w:rPr>
          <w:sz w:val="28"/>
          <w:szCs w:val="28"/>
        </w:rPr>
        <w:t>№</w:t>
      </w:r>
      <w:r w:rsidR="003D21EC">
        <w:rPr>
          <w:sz w:val="28"/>
          <w:szCs w:val="28"/>
        </w:rPr>
        <w:t xml:space="preserve"> </w:t>
      </w:r>
      <w:r w:rsidR="0059440E" w:rsidRPr="00076856">
        <w:rPr>
          <w:sz w:val="28"/>
          <w:szCs w:val="28"/>
        </w:rPr>
        <w:t>1100</w:t>
      </w:r>
      <w:r w:rsidR="0059440E">
        <w:rPr>
          <w:sz w:val="28"/>
          <w:szCs w:val="28"/>
        </w:rPr>
        <w:t xml:space="preserve"> «О предоставлении семьям с новорожденными детьми подарочных комплектов </w:t>
      </w:r>
      <w:r w:rsidR="0059440E" w:rsidRPr="006742BD">
        <w:rPr>
          <w:sz w:val="28"/>
          <w:szCs w:val="28"/>
        </w:rPr>
        <w:t xml:space="preserve">детских принадлежностей» </w:t>
      </w:r>
      <w:r w:rsidR="00D54B84" w:rsidRPr="006742BD">
        <w:rPr>
          <w:sz w:val="28"/>
          <w:szCs w:val="28"/>
        </w:rPr>
        <w:t>(с изменениями, внесенными постановлением Кабинета Министров Республики Татарстан от 13.03.2021 № 129</w:t>
      </w:r>
      <w:r w:rsidR="006742BD" w:rsidRPr="006742BD">
        <w:rPr>
          <w:sz w:val="28"/>
          <w:szCs w:val="28"/>
        </w:rPr>
        <w:t xml:space="preserve">, от 24.05.2021 </w:t>
      </w:r>
      <w:hyperlink r:id="rId8" w:history="1">
        <w:r w:rsidR="006742BD" w:rsidRPr="006742BD">
          <w:rPr>
            <w:sz w:val="28"/>
            <w:szCs w:val="28"/>
          </w:rPr>
          <w:t>№ 365</w:t>
        </w:r>
      </w:hyperlink>
      <w:r w:rsidR="00D54B84" w:rsidRPr="006742BD">
        <w:rPr>
          <w:sz w:val="28"/>
          <w:szCs w:val="28"/>
        </w:rPr>
        <w:t xml:space="preserve">) </w:t>
      </w:r>
      <w:r w:rsidR="00DE64BD">
        <w:rPr>
          <w:sz w:val="28"/>
          <w:szCs w:val="28"/>
        </w:rPr>
        <w:t xml:space="preserve">изменение, дополнив </w:t>
      </w:r>
      <w:r w:rsidR="006742BD">
        <w:rPr>
          <w:sz w:val="28"/>
          <w:szCs w:val="28"/>
        </w:rPr>
        <w:t>пункт</w:t>
      </w:r>
      <w:r w:rsidR="008C7884">
        <w:rPr>
          <w:sz w:val="28"/>
          <w:szCs w:val="28"/>
        </w:rPr>
        <w:t xml:space="preserve"> 4 </w:t>
      </w:r>
      <w:bookmarkStart w:id="0" w:name="_GoBack"/>
      <w:bookmarkEnd w:id="0"/>
      <w:r w:rsidR="008C7884">
        <w:rPr>
          <w:sz w:val="28"/>
          <w:szCs w:val="28"/>
        </w:rPr>
        <w:t xml:space="preserve">словами </w:t>
      </w:r>
      <w:r w:rsidR="006742BD">
        <w:rPr>
          <w:sz w:val="28"/>
          <w:szCs w:val="28"/>
        </w:rPr>
        <w:t>«</w:t>
      </w:r>
      <w:r w:rsidR="008C7884">
        <w:rPr>
          <w:sz w:val="28"/>
          <w:szCs w:val="28"/>
        </w:rPr>
        <w:t>и действует</w:t>
      </w:r>
      <w:r>
        <w:rPr>
          <w:sz w:val="28"/>
          <w:szCs w:val="28"/>
        </w:rPr>
        <w:t xml:space="preserve"> до 31 декабря 2021 года</w:t>
      </w:r>
      <w:r w:rsidR="006742BD">
        <w:rPr>
          <w:sz w:val="28"/>
          <w:szCs w:val="28"/>
        </w:rPr>
        <w:t>.».</w:t>
      </w:r>
    </w:p>
    <w:p w:rsidR="00A67194" w:rsidRDefault="00A67194" w:rsidP="00A6719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742BD" w:rsidRDefault="006742BD" w:rsidP="00A6719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A67194" w:rsidRPr="00630464" w:rsidRDefault="00A67194" w:rsidP="00A6719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630464">
        <w:rPr>
          <w:sz w:val="28"/>
          <w:szCs w:val="28"/>
        </w:rPr>
        <w:t>Премьер-министр</w:t>
      </w:r>
    </w:p>
    <w:p w:rsidR="00A67194" w:rsidRPr="004C0737" w:rsidRDefault="00A67194" w:rsidP="00A6719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</w:t>
      </w:r>
    </w:p>
    <w:p w:rsidR="00A67194" w:rsidRDefault="00A67194" w:rsidP="00A67194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537CCB" w:rsidRDefault="00537CCB" w:rsidP="00537CC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67194" w:rsidRDefault="00A67194" w:rsidP="00F97040">
      <w:pPr>
        <w:ind w:right="-1" w:firstLine="851"/>
        <w:jc w:val="right"/>
        <w:rPr>
          <w:rFonts w:eastAsia="Calibri"/>
          <w:sz w:val="28"/>
          <w:szCs w:val="28"/>
          <w:lang w:eastAsia="en-US"/>
        </w:rPr>
      </w:pPr>
    </w:p>
    <w:p w:rsidR="00A67194" w:rsidRDefault="00A67194" w:rsidP="00F97040">
      <w:pPr>
        <w:ind w:right="-1" w:firstLine="851"/>
        <w:jc w:val="right"/>
        <w:rPr>
          <w:rFonts w:eastAsia="Calibri"/>
          <w:sz w:val="28"/>
          <w:szCs w:val="28"/>
          <w:lang w:eastAsia="en-US"/>
        </w:rPr>
      </w:pPr>
    </w:p>
    <w:p w:rsidR="00A67194" w:rsidRDefault="00A67194" w:rsidP="00F97040">
      <w:pPr>
        <w:ind w:right="-1" w:firstLine="851"/>
        <w:jc w:val="right"/>
        <w:rPr>
          <w:rFonts w:eastAsia="Calibri"/>
          <w:sz w:val="28"/>
          <w:szCs w:val="28"/>
          <w:lang w:eastAsia="en-US"/>
        </w:rPr>
      </w:pPr>
    </w:p>
    <w:p w:rsidR="00A67194" w:rsidRDefault="00A67194" w:rsidP="00F97040">
      <w:pPr>
        <w:ind w:right="-1" w:firstLine="851"/>
        <w:jc w:val="right"/>
        <w:rPr>
          <w:rFonts w:eastAsia="Calibri"/>
          <w:sz w:val="28"/>
          <w:szCs w:val="28"/>
          <w:lang w:eastAsia="en-US"/>
        </w:rPr>
      </w:pPr>
    </w:p>
    <w:sectPr w:rsidR="00A67194" w:rsidSect="00677AB2">
      <w:pgSz w:w="11906" w:h="16838"/>
      <w:pgMar w:top="1134" w:right="567" w:bottom="1134" w:left="1134" w:header="72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149C" w:rsidRDefault="00AC149C">
      <w:r>
        <w:separator/>
      </w:r>
    </w:p>
  </w:endnote>
  <w:endnote w:type="continuationSeparator" w:id="0">
    <w:p w:rsidR="00AC149C" w:rsidRDefault="00AC1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C9C79092-49B1-4172-BADB-AEDDD7856342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810180D9-39AB-46DB-AF22-6204BD133B3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34F427CB-6810-4366-B631-608B4DDA29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149C" w:rsidRDefault="00AC149C">
      <w:r>
        <w:separator/>
      </w:r>
    </w:p>
  </w:footnote>
  <w:footnote w:type="continuationSeparator" w:id="0">
    <w:p w:rsidR="00AC149C" w:rsidRDefault="00AC14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C53757"/>
    <w:multiLevelType w:val="hybridMultilevel"/>
    <w:tmpl w:val="45AE8EDA"/>
    <w:lvl w:ilvl="0" w:tplc="405C7C7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3E9"/>
    <w:rsid w:val="00001150"/>
    <w:rsid w:val="00004286"/>
    <w:rsid w:val="000138EA"/>
    <w:rsid w:val="000245C9"/>
    <w:rsid w:val="00030226"/>
    <w:rsid w:val="000468A3"/>
    <w:rsid w:val="00046C9B"/>
    <w:rsid w:val="00050606"/>
    <w:rsid w:val="00050D54"/>
    <w:rsid w:val="000520BA"/>
    <w:rsid w:val="00054419"/>
    <w:rsid w:val="000572EE"/>
    <w:rsid w:val="00063B95"/>
    <w:rsid w:val="0007643E"/>
    <w:rsid w:val="00076856"/>
    <w:rsid w:val="0008333B"/>
    <w:rsid w:val="00085431"/>
    <w:rsid w:val="00091D9E"/>
    <w:rsid w:val="000A01D7"/>
    <w:rsid w:val="000A2409"/>
    <w:rsid w:val="000C0EAF"/>
    <w:rsid w:val="000C39DC"/>
    <w:rsid w:val="000C6881"/>
    <w:rsid w:val="000D05AA"/>
    <w:rsid w:val="000E4857"/>
    <w:rsid w:val="000F3886"/>
    <w:rsid w:val="001058A5"/>
    <w:rsid w:val="00115262"/>
    <w:rsid w:val="00115E85"/>
    <w:rsid w:val="001259AA"/>
    <w:rsid w:val="00126436"/>
    <w:rsid w:val="001465AB"/>
    <w:rsid w:val="00160BDD"/>
    <w:rsid w:val="00165E14"/>
    <w:rsid w:val="001671B1"/>
    <w:rsid w:val="00180F56"/>
    <w:rsid w:val="00187737"/>
    <w:rsid w:val="001902A4"/>
    <w:rsid w:val="00193833"/>
    <w:rsid w:val="001B04CE"/>
    <w:rsid w:val="001B1D52"/>
    <w:rsid w:val="001B7987"/>
    <w:rsid w:val="001B7BB8"/>
    <w:rsid w:val="001C2FB6"/>
    <w:rsid w:val="001C38E8"/>
    <w:rsid w:val="001D27D4"/>
    <w:rsid w:val="001D2B33"/>
    <w:rsid w:val="001D5F81"/>
    <w:rsid w:val="001E5E16"/>
    <w:rsid w:val="001F2EE2"/>
    <w:rsid w:val="001F3950"/>
    <w:rsid w:val="00202125"/>
    <w:rsid w:val="00210B4C"/>
    <w:rsid w:val="00215022"/>
    <w:rsid w:val="00221BEE"/>
    <w:rsid w:val="00225442"/>
    <w:rsid w:val="00240F3E"/>
    <w:rsid w:val="002418DF"/>
    <w:rsid w:val="0024525C"/>
    <w:rsid w:val="00247DD9"/>
    <w:rsid w:val="00264534"/>
    <w:rsid w:val="00275253"/>
    <w:rsid w:val="00277716"/>
    <w:rsid w:val="00282CC5"/>
    <w:rsid w:val="00287958"/>
    <w:rsid w:val="00293095"/>
    <w:rsid w:val="0029453B"/>
    <w:rsid w:val="002A11BC"/>
    <w:rsid w:val="002A22D2"/>
    <w:rsid w:val="002A7122"/>
    <w:rsid w:val="002B43FE"/>
    <w:rsid w:val="002D25B6"/>
    <w:rsid w:val="002D4571"/>
    <w:rsid w:val="002D4D33"/>
    <w:rsid w:val="002E1216"/>
    <w:rsid w:val="002E6867"/>
    <w:rsid w:val="002F5B25"/>
    <w:rsid w:val="002F5E93"/>
    <w:rsid w:val="002F6066"/>
    <w:rsid w:val="003009AA"/>
    <w:rsid w:val="0030353D"/>
    <w:rsid w:val="00310DF4"/>
    <w:rsid w:val="00321F63"/>
    <w:rsid w:val="00324B9E"/>
    <w:rsid w:val="00340E85"/>
    <w:rsid w:val="003426BF"/>
    <w:rsid w:val="00342BD5"/>
    <w:rsid w:val="00346B2F"/>
    <w:rsid w:val="003502A3"/>
    <w:rsid w:val="003539F2"/>
    <w:rsid w:val="003545BB"/>
    <w:rsid w:val="003546EC"/>
    <w:rsid w:val="0035606F"/>
    <w:rsid w:val="00362910"/>
    <w:rsid w:val="003824B1"/>
    <w:rsid w:val="0039265A"/>
    <w:rsid w:val="003A25A1"/>
    <w:rsid w:val="003A5AC4"/>
    <w:rsid w:val="003B5B06"/>
    <w:rsid w:val="003D21EC"/>
    <w:rsid w:val="003D45C3"/>
    <w:rsid w:val="003E2A88"/>
    <w:rsid w:val="003E487E"/>
    <w:rsid w:val="004021F8"/>
    <w:rsid w:val="00402EA6"/>
    <w:rsid w:val="00407EC4"/>
    <w:rsid w:val="00411385"/>
    <w:rsid w:val="004129E7"/>
    <w:rsid w:val="00415191"/>
    <w:rsid w:val="00440B7F"/>
    <w:rsid w:val="0045319E"/>
    <w:rsid w:val="004559C3"/>
    <w:rsid w:val="00457A65"/>
    <w:rsid w:val="0046565F"/>
    <w:rsid w:val="0047413A"/>
    <w:rsid w:val="00475735"/>
    <w:rsid w:val="004863CC"/>
    <w:rsid w:val="00491ECA"/>
    <w:rsid w:val="004A55F1"/>
    <w:rsid w:val="004A6460"/>
    <w:rsid w:val="004B22B6"/>
    <w:rsid w:val="004D4DA6"/>
    <w:rsid w:val="004E03E9"/>
    <w:rsid w:val="004E7EB6"/>
    <w:rsid w:val="005029BC"/>
    <w:rsid w:val="00505057"/>
    <w:rsid w:val="005112CC"/>
    <w:rsid w:val="005142F4"/>
    <w:rsid w:val="00515C7E"/>
    <w:rsid w:val="00525273"/>
    <w:rsid w:val="00527915"/>
    <w:rsid w:val="00537CCB"/>
    <w:rsid w:val="00541AF5"/>
    <w:rsid w:val="00541DE1"/>
    <w:rsid w:val="00545F18"/>
    <w:rsid w:val="005552F0"/>
    <w:rsid w:val="00555435"/>
    <w:rsid w:val="00562159"/>
    <w:rsid w:val="00567990"/>
    <w:rsid w:val="005846D3"/>
    <w:rsid w:val="00590DE9"/>
    <w:rsid w:val="0059440E"/>
    <w:rsid w:val="005B12C4"/>
    <w:rsid w:val="005B6517"/>
    <w:rsid w:val="005C2B5A"/>
    <w:rsid w:val="005D17E8"/>
    <w:rsid w:val="005D342E"/>
    <w:rsid w:val="005D4142"/>
    <w:rsid w:val="005D76D2"/>
    <w:rsid w:val="005E3E68"/>
    <w:rsid w:val="005E625B"/>
    <w:rsid w:val="005F2443"/>
    <w:rsid w:val="005F6344"/>
    <w:rsid w:val="005F6455"/>
    <w:rsid w:val="005F7E04"/>
    <w:rsid w:val="00601107"/>
    <w:rsid w:val="00601B2E"/>
    <w:rsid w:val="00602396"/>
    <w:rsid w:val="006029A2"/>
    <w:rsid w:val="0060340E"/>
    <w:rsid w:val="00607456"/>
    <w:rsid w:val="00611670"/>
    <w:rsid w:val="00620E80"/>
    <w:rsid w:val="00624034"/>
    <w:rsid w:val="0062636A"/>
    <w:rsid w:val="00632E90"/>
    <w:rsid w:val="0063720C"/>
    <w:rsid w:val="00641542"/>
    <w:rsid w:val="00641747"/>
    <w:rsid w:val="00645098"/>
    <w:rsid w:val="0065421A"/>
    <w:rsid w:val="00654EAA"/>
    <w:rsid w:val="00657911"/>
    <w:rsid w:val="00660B34"/>
    <w:rsid w:val="00665BF7"/>
    <w:rsid w:val="0066747B"/>
    <w:rsid w:val="006742BD"/>
    <w:rsid w:val="00677AB2"/>
    <w:rsid w:val="00683028"/>
    <w:rsid w:val="00683709"/>
    <w:rsid w:val="00685AA9"/>
    <w:rsid w:val="006870CD"/>
    <w:rsid w:val="006A7DAF"/>
    <w:rsid w:val="006B1B36"/>
    <w:rsid w:val="006B7A47"/>
    <w:rsid w:val="006C1DAF"/>
    <w:rsid w:val="006C2BB1"/>
    <w:rsid w:val="006D0A28"/>
    <w:rsid w:val="006D0D00"/>
    <w:rsid w:val="006E4819"/>
    <w:rsid w:val="006E4AC3"/>
    <w:rsid w:val="006E6961"/>
    <w:rsid w:val="006F3845"/>
    <w:rsid w:val="006F5D79"/>
    <w:rsid w:val="0071396E"/>
    <w:rsid w:val="007317E7"/>
    <w:rsid w:val="00735664"/>
    <w:rsid w:val="00735B7F"/>
    <w:rsid w:val="0073644D"/>
    <w:rsid w:val="00742FEA"/>
    <w:rsid w:val="0074661B"/>
    <w:rsid w:val="0075380B"/>
    <w:rsid w:val="00764D95"/>
    <w:rsid w:val="00767F22"/>
    <w:rsid w:val="00772040"/>
    <w:rsid w:val="00785AE0"/>
    <w:rsid w:val="00786E9D"/>
    <w:rsid w:val="00792939"/>
    <w:rsid w:val="00797764"/>
    <w:rsid w:val="007B1F84"/>
    <w:rsid w:val="007B761E"/>
    <w:rsid w:val="007C1D17"/>
    <w:rsid w:val="007C2498"/>
    <w:rsid w:val="007C2F8E"/>
    <w:rsid w:val="007D280A"/>
    <w:rsid w:val="007E3B31"/>
    <w:rsid w:val="007E4495"/>
    <w:rsid w:val="007E55CE"/>
    <w:rsid w:val="007F29EC"/>
    <w:rsid w:val="007F4E26"/>
    <w:rsid w:val="007F563E"/>
    <w:rsid w:val="008052B8"/>
    <w:rsid w:val="00810303"/>
    <w:rsid w:val="00814E83"/>
    <w:rsid w:val="00833803"/>
    <w:rsid w:val="00834F8B"/>
    <w:rsid w:val="00851F77"/>
    <w:rsid w:val="00867D5B"/>
    <w:rsid w:val="00873983"/>
    <w:rsid w:val="0087480A"/>
    <w:rsid w:val="00880330"/>
    <w:rsid w:val="0088510A"/>
    <w:rsid w:val="008861F7"/>
    <w:rsid w:val="00894E64"/>
    <w:rsid w:val="008951FB"/>
    <w:rsid w:val="008A02D7"/>
    <w:rsid w:val="008A454E"/>
    <w:rsid w:val="008A7608"/>
    <w:rsid w:val="008B2A94"/>
    <w:rsid w:val="008B3EB0"/>
    <w:rsid w:val="008C3C95"/>
    <w:rsid w:val="008C463B"/>
    <w:rsid w:val="008C4758"/>
    <w:rsid w:val="008C7884"/>
    <w:rsid w:val="008E1D1A"/>
    <w:rsid w:val="008F03E1"/>
    <w:rsid w:val="008F5369"/>
    <w:rsid w:val="00902362"/>
    <w:rsid w:val="00904766"/>
    <w:rsid w:val="009056FE"/>
    <w:rsid w:val="009211E9"/>
    <w:rsid w:val="00923AD3"/>
    <w:rsid w:val="009260C9"/>
    <w:rsid w:val="00927781"/>
    <w:rsid w:val="0093776D"/>
    <w:rsid w:val="00942286"/>
    <w:rsid w:val="00945AAA"/>
    <w:rsid w:val="00945C55"/>
    <w:rsid w:val="0095257A"/>
    <w:rsid w:val="0095592E"/>
    <w:rsid w:val="00955DA0"/>
    <w:rsid w:val="00956803"/>
    <w:rsid w:val="00960151"/>
    <w:rsid w:val="009703C6"/>
    <w:rsid w:val="009757F2"/>
    <w:rsid w:val="00983091"/>
    <w:rsid w:val="009930C9"/>
    <w:rsid w:val="009954F6"/>
    <w:rsid w:val="009A44E2"/>
    <w:rsid w:val="009A66F7"/>
    <w:rsid w:val="009B18A5"/>
    <w:rsid w:val="009B6824"/>
    <w:rsid w:val="009C045C"/>
    <w:rsid w:val="009C1AE3"/>
    <w:rsid w:val="009D0790"/>
    <w:rsid w:val="009D65FC"/>
    <w:rsid w:val="009E2F0A"/>
    <w:rsid w:val="009E60EC"/>
    <w:rsid w:val="009F12BD"/>
    <w:rsid w:val="009F2A21"/>
    <w:rsid w:val="009F4E12"/>
    <w:rsid w:val="00A00472"/>
    <w:rsid w:val="00A017DD"/>
    <w:rsid w:val="00A0333D"/>
    <w:rsid w:val="00A033D1"/>
    <w:rsid w:val="00A06A77"/>
    <w:rsid w:val="00A116CB"/>
    <w:rsid w:val="00A11DF6"/>
    <w:rsid w:val="00A12775"/>
    <w:rsid w:val="00A14D6E"/>
    <w:rsid w:val="00A4076E"/>
    <w:rsid w:val="00A417A5"/>
    <w:rsid w:val="00A445D5"/>
    <w:rsid w:val="00A55722"/>
    <w:rsid w:val="00A605F2"/>
    <w:rsid w:val="00A668B8"/>
    <w:rsid w:val="00A67194"/>
    <w:rsid w:val="00A71321"/>
    <w:rsid w:val="00A73126"/>
    <w:rsid w:val="00A82A4D"/>
    <w:rsid w:val="00A840A1"/>
    <w:rsid w:val="00A87046"/>
    <w:rsid w:val="00A933C5"/>
    <w:rsid w:val="00AA5B4F"/>
    <w:rsid w:val="00AA6E58"/>
    <w:rsid w:val="00AB1DC5"/>
    <w:rsid w:val="00AB2363"/>
    <w:rsid w:val="00AB25D1"/>
    <w:rsid w:val="00AC0AC0"/>
    <w:rsid w:val="00AC0BF8"/>
    <w:rsid w:val="00AC149C"/>
    <w:rsid w:val="00AC2EEB"/>
    <w:rsid w:val="00AC382C"/>
    <w:rsid w:val="00AC62BB"/>
    <w:rsid w:val="00AD424E"/>
    <w:rsid w:val="00AE78FB"/>
    <w:rsid w:val="00AF07F6"/>
    <w:rsid w:val="00AF43B7"/>
    <w:rsid w:val="00AF4E08"/>
    <w:rsid w:val="00AF66C0"/>
    <w:rsid w:val="00B1219A"/>
    <w:rsid w:val="00B13F88"/>
    <w:rsid w:val="00B15159"/>
    <w:rsid w:val="00B157FD"/>
    <w:rsid w:val="00B2400E"/>
    <w:rsid w:val="00B25C01"/>
    <w:rsid w:val="00B27169"/>
    <w:rsid w:val="00B364B6"/>
    <w:rsid w:val="00B36FF5"/>
    <w:rsid w:val="00B40A23"/>
    <w:rsid w:val="00B425E5"/>
    <w:rsid w:val="00B42AAF"/>
    <w:rsid w:val="00B43807"/>
    <w:rsid w:val="00B52053"/>
    <w:rsid w:val="00B525FD"/>
    <w:rsid w:val="00B61323"/>
    <w:rsid w:val="00B7516E"/>
    <w:rsid w:val="00B810C1"/>
    <w:rsid w:val="00B90E97"/>
    <w:rsid w:val="00B9399F"/>
    <w:rsid w:val="00B94EE4"/>
    <w:rsid w:val="00B9752C"/>
    <w:rsid w:val="00BA3C2A"/>
    <w:rsid w:val="00BB5588"/>
    <w:rsid w:val="00BC2212"/>
    <w:rsid w:val="00BC2FEC"/>
    <w:rsid w:val="00BE0003"/>
    <w:rsid w:val="00BE2C58"/>
    <w:rsid w:val="00C03D63"/>
    <w:rsid w:val="00C04CEC"/>
    <w:rsid w:val="00C05E0A"/>
    <w:rsid w:val="00C078F9"/>
    <w:rsid w:val="00C33C6F"/>
    <w:rsid w:val="00C3798F"/>
    <w:rsid w:val="00C47DC8"/>
    <w:rsid w:val="00C5249B"/>
    <w:rsid w:val="00C67853"/>
    <w:rsid w:val="00C70D17"/>
    <w:rsid w:val="00C877ED"/>
    <w:rsid w:val="00C921CC"/>
    <w:rsid w:val="00C92357"/>
    <w:rsid w:val="00C94146"/>
    <w:rsid w:val="00C9730A"/>
    <w:rsid w:val="00CA4FEA"/>
    <w:rsid w:val="00CB36AB"/>
    <w:rsid w:val="00CC1EE6"/>
    <w:rsid w:val="00CD653B"/>
    <w:rsid w:val="00CE3049"/>
    <w:rsid w:val="00CF03BC"/>
    <w:rsid w:val="00CF3EA7"/>
    <w:rsid w:val="00CF6440"/>
    <w:rsid w:val="00CF78F4"/>
    <w:rsid w:val="00D225E7"/>
    <w:rsid w:val="00D25859"/>
    <w:rsid w:val="00D31909"/>
    <w:rsid w:val="00D33ECF"/>
    <w:rsid w:val="00D3574F"/>
    <w:rsid w:val="00D40C4D"/>
    <w:rsid w:val="00D46A38"/>
    <w:rsid w:val="00D47010"/>
    <w:rsid w:val="00D47979"/>
    <w:rsid w:val="00D47A41"/>
    <w:rsid w:val="00D51B0E"/>
    <w:rsid w:val="00D525F4"/>
    <w:rsid w:val="00D534EC"/>
    <w:rsid w:val="00D54B84"/>
    <w:rsid w:val="00D67792"/>
    <w:rsid w:val="00D8066F"/>
    <w:rsid w:val="00D82614"/>
    <w:rsid w:val="00D83BC3"/>
    <w:rsid w:val="00D94F0B"/>
    <w:rsid w:val="00D95574"/>
    <w:rsid w:val="00DA308C"/>
    <w:rsid w:val="00DA3E14"/>
    <w:rsid w:val="00DA5411"/>
    <w:rsid w:val="00DA6A6A"/>
    <w:rsid w:val="00DB5661"/>
    <w:rsid w:val="00DC6CB9"/>
    <w:rsid w:val="00DE18C7"/>
    <w:rsid w:val="00DE3F48"/>
    <w:rsid w:val="00DE64BD"/>
    <w:rsid w:val="00DF0DD0"/>
    <w:rsid w:val="00DF1F3B"/>
    <w:rsid w:val="00DF2724"/>
    <w:rsid w:val="00E02DB9"/>
    <w:rsid w:val="00E036C1"/>
    <w:rsid w:val="00E10DC9"/>
    <w:rsid w:val="00E15AC2"/>
    <w:rsid w:val="00E17DE6"/>
    <w:rsid w:val="00E22CEE"/>
    <w:rsid w:val="00E23622"/>
    <w:rsid w:val="00E30CC0"/>
    <w:rsid w:val="00E36683"/>
    <w:rsid w:val="00E529A6"/>
    <w:rsid w:val="00E565AD"/>
    <w:rsid w:val="00E5771E"/>
    <w:rsid w:val="00E64054"/>
    <w:rsid w:val="00E65454"/>
    <w:rsid w:val="00E65AD6"/>
    <w:rsid w:val="00E75F40"/>
    <w:rsid w:val="00E775E2"/>
    <w:rsid w:val="00E82688"/>
    <w:rsid w:val="00E85D4F"/>
    <w:rsid w:val="00E973B4"/>
    <w:rsid w:val="00EB25D1"/>
    <w:rsid w:val="00EB37A7"/>
    <w:rsid w:val="00EB57A1"/>
    <w:rsid w:val="00ED3E71"/>
    <w:rsid w:val="00ED567A"/>
    <w:rsid w:val="00ED6CBB"/>
    <w:rsid w:val="00ED6DE8"/>
    <w:rsid w:val="00ED6E65"/>
    <w:rsid w:val="00EF1DEC"/>
    <w:rsid w:val="00EF73F9"/>
    <w:rsid w:val="00F00ABA"/>
    <w:rsid w:val="00F130F1"/>
    <w:rsid w:val="00F16111"/>
    <w:rsid w:val="00F21AFD"/>
    <w:rsid w:val="00F24796"/>
    <w:rsid w:val="00F24CB9"/>
    <w:rsid w:val="00F30594"/>
    <w:rsid w:val="00F3603C"/>
    <w:rsid w:val="00F367AB"/>
    <w:rsid w:val="00F5387C"/>
    <w:rsid w:val="00F557E8"/>
    <w:rsid w:val="00F6367C"/>
    <w:rsid w:val="00F6739F"/>
    <w:rsid w:val="00F70051"/>
    <w:rsid w:val="00F70EE2"/>
    <w:rsid w:val="00F71D69"/>
    <w:rsid w:val="00F742B2"/>
    <w:rsid w:val="00F77385"/>
    <w:rsid w:val="00F85A00"/>
    <w:rsid w:val="00F924AC"/>
    <w:rsid w:val="00F940ED"/>
    <w:rsid w:val="00F97040"/>
    <w:rsid w:val="00FA043B"/>
    <w:rsid w:val="00FA077A"/>
    <w:rsid w:val="00FA12F5"/>
    <w:rsid w:val="00FA1445"/>
    <w:rsid w:val="00FB3998"/>
    <w:rsid w:val="00FC235E"/>
    <w:rsid w:val="00FC5DEA"/>
    <w:rsid w:val="00FC71CF"/>
    <w:rsid w:val="00FD09E8"/>
    <w:rsid w:val="00FD0A45"/>
    <w:rsid w:val="00FD279E"/>
    <w:rsid w:val="00FD4069"/>
    <w:rsid w:val="00FD4399"/>
    <w:rsid w:val="00FE0EC4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307C2BC9"/>
  <w15:docId w15:val="{7C181F6C-A6D4-4FEB-A698-49521DADD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semiHidden/>
    <w:unhideWhenUsed/>
    <w:rsid w:val="00B13F88"/>
    <w:rPr>
      <w:color w:val="800080" w:themeColor="followedHyperlink"/>
      <w:u w:val="single"/>
    </w:rPr>
  </w:style>
  <w:style w:type="paragraph" w:styleId="ae">
    <w:name w:val="List Paragraph"/>
    <w:basedOn w:val="a"/>
    <w:uiPriority w:val="34"/>
    <w:qFormat/>
    <w:rsid w:val="00402E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65D9F465EE7E0A200B2C3ADBEB586C13E4275CB474633C99E5024116C2C22BACC12CF61F3E2125B54EA630C172463B9BDB20F60953591BC7FD88920wDl7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malutdinova_ZG\Downloads\&#1073;&#1083;&#1072;&#1085;&#1082;%20&#1087;&#1080;&#1089;&#1100;&#1084;&#1072;%20(2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98169-7B2F-4CCA-858B-F601ECE43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(2)</Template>
  <TotalTime>0</TotalTime>
  <Pages>1</Pages>
  <Words>90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1031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Камалутдинова</dc:creator>
  <cp:lastModifiedBy>Кузнецова Светлана Викторовна</cp:lastModifiedBy>
  <cp:revision>2</cp:revision>
  <cp:lastPrinted>2021-06-24T10:40:00Z</cp:lastPrinted>
  <dcterms:created xsi:type="dcterms:W3CDTF">2021-06-24T14:58:00Z</dcterms:created>
  <dcterms:modified xsi:type="dcterms:W3CDTF">2021-06-24T14:58:00Z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