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946BEF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29605513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10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8355FE" w:rsidRDefault="00A61698" w:rsidP="00FD4DE7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A570B6">
        <w:rPr>
          <w:b/>
          <w:sz w:val="28"/>
          <w:szCs w:val="28"/>
        </w:rPr>
        <w:t xml:space="preserve">О </w:t>
      </w:r>
      <w:r w:rsidR="008355FE">
        <w:rPr>
          <w:b/>
          <w:sz w:val="28"/>
          <w:szCs w:val="28"/>
        </w:rPr>
        <w:t xml:space="preserve">создании конкурсной комиссии для рассмотрения и оценки заявок на получение </w:t>
      </w:r>
      <w:r w:rsidR="00FD4DE7" w:rsidRPr="00FD4DE7">
        <w:rPr>
          <w:b/>
          <w:sz w:val="28"/>
          <w:szCs w:val="28"/>
        </w:rPr>
        <w:t>субсидий из бюджета Республики Татарстан</w:t>
      </w:r>
      <w:r w:rsidR="00FD4DE7">
        <w:rPr>
          <w:b/>
          <w:sz w:val="28"/>
          <w:szCs w:val="28"/>
        </w:rPr>
        <w:t xml:space="preserve"> на возмещение части затрат про</w:t>
      </w:r>
      <w:r w:rsidR="00FD4DE7" w:rsidRPr="00FD4DE7">
        <w:rPr>
          <w:b/>
          <w:sz w:val="28"/>
          <w:szCs w:val="28"/>
        </w:rPr>
        <w:t>мышленных предприятий, связанных с приобретением нового оборудования</w:t>
      </w:r>
    </w:p>
    <w:p w:rsidR="008355FE" w:rsidRDefault="008355FE" w:rsidP="00A6169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</w:p>
    <w:p w:rsidR="00A61698" w:rsidRDefault="00A61698" w:rsidP="00A61698">
      <w:pPr>
        <w:jc w:val="center"/>
        <w:rPr>
          <w:b/>
          <w:bCs/>
        </w:rPr>
      </w:pPr>
    </w:p>
    <w:p w:rsidR="00A61698" w:rsidRPr="007727F0" w:rsidRDefault="00A61698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10B1">
        <w:rPr>
          <w:sz w:val="28"/>
        </w:rPr>
        <w:t xml:space="preserve">В целях реализации </w:t>
      </w:r>
      <w:r w:rsidR="008355FE" w:rsidRPr="008355FE">
        <w:rPr>
          <w:sz w:val="28"/>
          <w:szCs w:val="28"/>
        </w:rPr>
        <w:t>постановления Кабинета Министров Республики Татарстан от 2</w:t>
      </w:r>
      <w:r w:rsidR="00610F6C">
        <w:rPr>
          <w:sz w:val="28"/>
          <w:szCs w:val="28"/>
        </w:rPr>
        <w:t>4</w:t>
      </w:r>
      <w:r w:rsidR="008355FE" w:rsidRPr="008355FE">
        <w:rPr>
          <w:sz w:val="28"/>
          <w:szCs w:val="28"/>
        </w:rPr>
        <w:t>.</w:t>
      </w:r>
      <w:r w:rsidR="00610F6C">
        <w:rPr>
          <w:sz w:val="28"/>
          <w:szCs w:val="28"/>
        </w:rPr>
        <w:t>1</w:t>
      </w:r>
      <w:r w:rsidR="008355FE" w:rsidRPr="008355FE">
        <w:rPr>
          <w:sz w:val="28"/>
          <w:szCs w:val="28"/>
        </w:rPr>
        <w:t>0.2022 №</w:t>
      </w:r>
      <w:r w:rsidR="00610F6C">
        <w:rPr>
          <w:sz w:val="28"/>
          <w:szCs w:val="28"/>
        </w:rPr>
        <w:t>1131</w:t>
      </w:r>
      <w:r w:rsidR="008355FE" w:rsidRPr="008355FE">
        <w:rPr>
          <w:sz w:val="28"/>
          <w:szCs w:val="28"/>
        </w:rPr>
        <w:t xml:space="preserve"> «Об утверждении Порядка предоставления субсидий из бюджета Республики Татарстан на возмещение </w:t>
      </w:r>
      <w:r w:rsidR="00610F6C" w:rsidRPr="008355FE">
        <w:rPr>
          <w:sz w:val="28"/>
          <w:szCs w:val="28"/>
        </w:rPr>
        <w:t xml:space="preserve">части затрат </w:t>
      </w:r>
      <w:r w:rsidR="008355FE" w:rsidRPr="008355FE">
        <w:rPr>
          <w:sz w:val="28"/>
          <w:szCs w:val="28"/>
        </w:rPr>
        <w:t>промышленны</w:t>
      </w:r>
      <w:r w:rsidR="00610F6C">
        <w:rPr>
          <w:sz w:val="28"/>
          <w:szCs w:val="28"/>
        </w:rPr>
        <w:t>х</w:t>
      </w:r>
      <w:r w:rsidR="008355FE" w:rsidRPr="008355FE">
        <w:rPr>
          <w:sz w:val="28"/>
          <w:szCs w:val="28"/>
        </w:rPr>
        <w:t xml:space="preserve"> предприяти</w:t>
      </w:r>
      <w:r w:rsidR="00610F6C">
        <w:rPr>
          <w:sz w:val="28"/>
          <w:szCs w:val="28"/>
        </w:rPr>
        <w:t>й, связанных с приобретением нового оборудования</w:t>
      </w:r>
      <w:r w:rsidR="008355FE" w:rsidRPr="008355FE">
        <w:rPr>
          <w:sz w:val="28"/>
          <w:szCs w:val="28"/>
        </w:rPr>
        <w:t>»</w:t>
      </w:r>
      <w:r w:rsidR="007727F0">
        <w:rPr>
          <w:sz w:val="28"/>
          <w:szCs w:val="28"/>
        </w:rPr>
        <w:t xml:space="preserve"> (далее – Постановление)</w:t>
      </w:r>
    </w:p>
    <w:p w:rsidR="00A61698" w:rsidRPr="00A61698" w:rsidRDefault="00A61698" w:rsidP="0003064A">
      <w:pPr>
        <w:ind w:firstLine="720"/>
        <w:jc w:val="both"/>
      </w:pPr>
    </w:p>
    <w:p w:rsidR="00A61698" w:rsidRDefault="00A61698" w:rsidP="0003064A">
      <w:pPr>
        <w:jc w:val="both"/>
        <w:rPr>
          <w:bCs/>
          <w:sz w:val="28"/>
          <w:szCs w:val="28"/>
        </w:rPr>
      </w:pPr>
      <w:r w:rsidRPr="002E4947">
        <w:rPr>
          <w:b/>
          <w:bCs/>
          <w:spacing w:val="40"/>
          <w:sz w:val="28"/>
          <w:szCs w:val="28"/>
        </w:rPr>
        <w:t>приказываю</w:t>
      </w:r>
      <w:r w:rsidRPr="002E4947">
        <w:rPr>
          <w:b/>
          <w:bCs/>
          <w:spacing w:val="30"/>
          <w:sz w:val="28"/>
          <w:szCs w:val="28"/>
        </w:rPr>
        <w:t>:</w:t>
      </w:r>
    </w:p>
    <w:p w:rsidR="00A61698" w:rsidRPr="00A61698" w:rsidRDefault="00A61698" w:rsidP="0003064A">
      <w:pPr>
        <w:ind w:firstLine="709"/>
        <w:jc w:val="center"/>
        <w:rPr>
          <w:b/>
        </w:rPr>
      </w:pPr>
    </w:p>
    <w:p w:rsidR="000248BE" w:rsidRPr="000248BE" w:rsidRDefault="000248BE" w:rsidP="0003064A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1. </w:t>
      </w:r>
      <w:r w:rsidR="00A61698" w:rsidRPr="000248BE">
        <w:rPr>
          <w:sz w:val="28"/>
        </w:rPr>
        <w:t xml:space="preserve">Образовать </w:t>
      </w:r>
      <w:r w:rsidRPr="000248BE">
        <w:rPr>
          <w:sz w:val="28"/>
        </w:rPr>
        <w:t xml:space="preserve">конкурсную </w:t>
      </w:r>
      <w:r w:rsidR="00A61698" w:rsidRPr="000248BE">
        <w:rPr>
          <w:sz w:val="28"/>
        </w:rPr>
        <w:t xml:space="preserve">комиссию </w:t>
      </w:r>
      <w:r w:rsidRPr="000248BE">
        <w:rPr>
          <w:sz w:val="28"/>
        </w:rPr>
        <w:t xml:space="preserve">для рассмотрения и оценки заявок на получение субсидий из бюджета Республики Татарстан </w:t>
      </w:r>
      <w:r w:rsidRPr="000248BE">
        <w:rPr>
          <w:sz w:val="28"/>
          <w:szCs w:val="28"/>
        </w:rPr>
        <w:t xml:space="preserve">на возмещение </w:t>
      </w:r>
      <w:r w:rsidR="00610F6C" w:rsidRPr="00610F6C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Pr="000248BE">
        <w:rPr>
          <w:bCs/>
          <w:spacing w:val="2"/>
          <w:kern w:val="36"/>
          <w:sz w:val="28"/>
          <w:szCs w:val="28"/>
        </w:rPr>
        <w:t>.</w:t>
      </w:r>
      <w:r w:rsidR="00610F6C">
        <w:rPr>
          <w:bCs/>
          <w:spacing w:val="2"/>
          <w:kern w:val="36"/>
          <w:sz w:val="28"/>
          <w:szCs w:val="28"/>
        </w:rPr>
        <w:t xml:space="preserve"> </w:t>
      </w:r>
    </w:p>
    <w:p w:rsidR="000248BE" w:rsidRPr="000248BE" w:rsidRDefault="000248BE" w:rsidP="0003064A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 w:rsidRPr="000248BE">
        <w:rPr>
          <w:bCs/>
          <w:spacing w:val="2"/>
          <w:kern w:val="36"/>
          <w:sz w:val="28"/>
          <w:szCs w:val="28"/>
        </w:rPr>
        <w:t>2. Утвердить прилагаемые:</w:t>
      </w:r>
    </w:p>
    <w:p w:rsidR="000248BE" w:rsidRPr="000248BE" w:rsidRDefault="000248BE" w:rsidP="0003064A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 w:rsidRPr="000248BE">
        <w:rPr>
          <w:bCs/>
          <w:spacing w:val="2"/>
          <w:kern w:val="36"/>
          <w:sz w:val="28"/>
          <w:szCs w:val="28"/>
        </w:rPr>
        <w:t xml:space="preserve">Положение о </w:t>
      </w:r>
      <w:r w:rsidRPr="000248BE">
        <w:rPr>
          <w:sz w:val="28"/>
        </w:rPr>
        <w:t>конкурсн</w:t>
      </w:r>
      <w:r>
        <w:rPr>
          <w:sz w:val="28"/>
        </w:rPr>
        <w:t>ой</w:t>
      </w:r>
      <w:r w:rsidRPr="000248BE">
        <w:rPr>
          <w:sz w:val="28"/>
        </w:rPr>
        <w:t xml:space="preserve"> комисси</w:t>
      </w:r>
      <w:r>
        <w:rPr>
          <w:sz w:val="28"/>
        </w:rPr>
        <w:t>и</w:t>
      </w:r>
      <w:r w:rsidRPr="000248BE">
        <w:rPr>
          <w:sz w:val="28"/>
        </w:rPr>
        <w:t xml:space="preserve"> для рассмотрения и оценки заявок на получение субсидий из бюджета Республики Татарстан </w:t>
      </w:r>
      <w:r w:rsidRPr="000248BE">
        <w:rPr>
          <w:sz w:val="28"/>
          <w:szCs w:val="28"/>
        </w:rPr>
        <w:t xml:space="preserve">на возмещение </w:t>
      </w:r>
      <w:r w:rsidR="00610F6C" w:rsidRPr="00610F6C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Pr="000248BE">
        <w:rPr>
          <w:bCs/>
          <w:spacing w:val="2"/>
          <w:kern w:val="36"/>
          <w:sz w:val="28"/>
          <w:szCs w:val="28"/>
        </w:rPr>
        <w:t>;</w:t>
      </w:r>
      <w:r w:rsidR="00610F6C">
        <w:rPr>
          <w:bCs/>
          <w:spacing w:val="2"/>
          <w:kern w:val="36"/>
          <w:sz w:val="28"/>
          <w:szCs w:val="28"/>
        </w:rPr>
        <w:t xml:space="preserve"> </w:t>
      </w:r>
    </w:p>
    <w:p w:rsidR="000248BE" w:rsidRDefault="000248BE" w:rsidP="0003064A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 w:rsidRPr="000248BE">
        <w:rPr>
          <w:bCs/>
          <w:spacing w:val="2"/>
          <w:kern w:val="36"/>
          <w:sz w:val="28"/>
          <w:szCs w:val="28"/>
        </w:rPr>
        <w:t xml:space="preserve">Состав </w:t>
      </w:r>
      <w:r w:rsidRPr="000248BE">
        <w:rPr>
          <w:sz w:val="28"/>
        </w:rPr>
        <w:t>конкурсн</w:t>
      </w:r>
      <w:r>
        <w:rPr>
          <w:sz w:val="28"/>
        </w:rPr>
        <w:t>ой</w:t>
      </w:r>
      <w:r w:rsidRPr="000248BE">
        <w:rPr>
          <w:sz w:val="28"/>
        </w:rPr>
        <w:t xml:space="preserve"> комисси</w:t>
      </w:r>
      <w:r>
        <w:rPr>
          <w:sz w:val="28"/>
        </w:rPr>
        <w:t>и</w:t>
      </w:r>
      <w:r w:rsidRPr="000248BE">
        <w:rPr>
          <w:sz w:val="28"/>
        </w:rPr>
        <w:t xml:space="preserve"> для рассмотрения и оценки заявок на получение субсидий из бюджета Республики Татарстан </w:t>
      </w:r>
      <w:r w:rsidRPr="000248BE">
        <w:rPr>
          <w:sz w:val="28"/>
          <w:szCs w:val="28"/>
        </w:rPr>
        <w:t xml:space="preserve">на возмещение </w:t>
      </w:r>
      <w:r w:rsidR="00610F6C" w:rsidRPr="00610F6C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  <w:r w:rsidR="007727F0">
        <w:rPr>
          <w:bCs/>
          <w:spacing w:val="2"/>
          <w:kern w:val="36"/>
          <w:sz w:val="28"/>
          <w:szCs w:val="28"/>
        </w:rPr>
        <w:t>.</w:t>
      </w:r>
      <w:r w:rsidR="00610F6C">
        <w:rPr>
          <w:bCs/>
          <w:spacing w:val="2"/>
          <w:kern w:val="36"/>
          <w:sz w:val="28"/>
          <w:szCs w:val="28"/>
        </w:rPr>
        <w:t xml:space="preserve"> </w:t>
      </w:r>
    </w:p>
    <w:p w:rsidR="000248BE" w:rsidRPr="00492EA9" w:rsidRDefault="000C0D63" w:rsidP="0003064A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3</w:t>
      </w:r>
      <w:r w:rsidR="00F37533">
        <w:rPr>
          <w:sz w:val="28"/>
        </w:rPr>
        <w:t>. </w:t>
      </w:r>
      <w:r w:rsidR="000248BE" w:rsidRPr="00492EA9">
        <w:rPr>
          <w:sz w:val="28"/>
        </w:rPr>
        <w:t xml:space="preserve">Контроль за исполнением настоящего </w:t>
      </w:r>
      <w:r w:rsidR="00492EA9">
        <w:rPr>
          <w:sz w:val="28"/>
        </w:rPr>
        <w:t>приказа</w:t>
      </w:r>
      <w:r w:rsidR="000248BE" w:rsidRPr="00492EA9">
        <w:rPr>
          <w:sz w:val="28"/>
        </w:rPr>
        <w:t xml:space="preserve"> оставляю за собой.</w:t>
      </w:r>
    </w:p>
    <w:p w:rsidR="00FB5BFB" w:rsidRDefault="00FB5BFB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935BE7" w:rsidRPr="00492EA9" w:rsidRDefault="00935BE7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BE492A" w:rsidRPr="00610A17" w:rsidRDefault="00BE492A" w:rsidP="002E102C">
      <w:pPr>
        <w:rPr>
          <w:sz w:val="28"/>
        </w:rPr>
      </w:pPr>
      <w:r w:rsidRPr="00610A17">
        <w:rPr>
          <w:sz w:val="28"/>
        </w:rPr>
        <w:t xml:space="preserve">Заместитель Премьер-министра </w:t>
      </w:r>
    </w:p>
    <w:p w:rsidR="00FB5BFB" w:rsidRDefault="00BE492A" w:rsidP="002E102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610A17">
        <w:rPr>
          <w:sz w:val="28"/>
        </w:rPr>
        <w:t xml:space="preserve">Республики Татарстан – министр                                        </w:t>
      </w:r>
      <w:r w:rsidR="002E102C">
        <w:rPr>
          <w:sz w:val="28"/>
        </w:rPr>
        <w:t xml:space="preserve">              </w:t>
      </w:r>
      <w:r>
        <w:rPr>
          <w:sz w:val="28"/>
        </w:rPr>
        <w:t>О.В Коробченко</w:t>
      </w:r>
      <w:r w:rsidRPr="00610A17">
        <w:rPr>
          <w:sz w:val="28"/>
        </w:rPr>
        <w:t xml:space="preserve"> </w:t>
      </w:r>
    </w:p>
    <w:p w:rsidR="00BE492A" w:rsidRDefault="00BE492A" w:rsidP="002E102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  <w:sectPr w:rsidR="00BE492A" w:rsidSect="00320ABC">
          <w:pgSz w:w="11906" w:h="16838"/>
          <w:pgMar w:top="1134" w:right="1134" w:bottom="567" w:left="1134" w:header="720" w:footer="720" w:gutter="0"/>
          <w:cols w:space="720"/>
          <w:docGrid w:linePitch="272"/>
        </w:sectPr>
      </w:pPr>
    </w:p>
    <w:p w:rsidR="0059692F" w:rsidRPr="0059692F" w:rsidRDefault="0059692F" w:rsidP="0059692F">
      <w:pPr>
        <w:widowControl w:val="0"/>
        <w:autoSpaceDE w:val="0"/>
        <w:autoSpaceDN w:val="0"/>
        <w:ind w:left="6237"/>
        <w:rPr>
          <w:sz w:val="28"/>
          <w:szCs w:val="28"/>
        </w:rPr>
      </w:pPr>
      <w:r w:rsidRPr="0059692F">
        <w:rPr>
          <w:sz w:val="28"/>
          <w:szCs w:val="28"/>
        </w:rPr>
        <w:lastRenderedPageBreak/>
        <w:t>Утверждено</w:t>
      </w:r>
    </w:p>
    <w:p w:rsidR="0059692F" w:rsidRPr="0059692F" w:rsidRDefault="0059692F" w:rsidP="0059692F">
      <w:pPr>
        <w:widowControl w:val="0"/>
        <w:autoSpaceDE w:val="0"/>
        <w:autoSpaceDN w:val="0"/>
        <w:ind w:left="6237"/>
        <w:rPr>
          <w:sz w:val="28"/>
          <w:szCs w:val="28"/>
        </w:rPr>
      </w:pPr>
      <w:r w:rsidRPr="0059692F">
        <w:rPr>
          <w:sz w:val="28"/>
          <w:szCs w:val="28"/>
        </w:rPr>
        <w:t xml:space="preserve">Приказом Министерства промышленности и торговли Республики Татарстан </w:t>
      </w:r>
    </w:p>
    <w:p w:rsidR="0059692F" w:rsidRPr="0059692F" w:rsidRDefault="0059692F" w:rsidP="0059692F">
      <w:pPr>
        <w:widowControl w:val="0"/>
        <w:autoSpaceDE w:val="0"/>
        <w:autoSpaceDN w:val="0"/>
        <w:ind w:left="6237"/>
        <w:rPr>
          <w:sz w:val="28"/>
          <w:szCs w:val="28"/>
        </w:rPr>
      </w:pPr>
      <w:r w:rsidRPr="0059692F">
        <w:rPr>
          <w:sz w:val="28"/>
          <w:szCs w:val="28"/>
        </w:rPr>
        <w:t>от __________ № __________</w:t>
      </w:r>
    </w:p>
    <w:p w:rsidR="0059692F" w:rsidRPr="0059692F" w:rsidRDefault="0059692F" w:rsidP="0059692F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59692F" w:rsidRPr="0059692F" w:rsidRDefault="0059692F" w:rsidP="0059692F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59692F">
        <w:rPr>
          <w:sz w:val="28"/>
          <w:szCs w:val="28"/>
        </w:rPr>
        <w:t xml:space="preserve">Положение </w:t>
      </w:r>
      <w:r w:rsidRPr="0059692F">
        <w:rPr>
          <w:sz w:val="28"/>
          <w:szCs w:val="28"/>
        </w:rPr>
        <w:br/>
        <w:t xml:space="preserve">о </w:t>
      </w:r>
      <w:r w:rsidRPr="000248BE">
        <w:rPr>
          <w:sz w:val="28"/>
        </w:rPr>
        <w:t>конкурсн</w:t>
      </w:r>
      <w:r>
        <w:rPr>
          <w:sz w:val="28"/>
        </w:rPr>
        <w:t>ой</w:t>
      </w:r>
      <w:r w:rsidRPr="000248BE">
        <w:rPr>
          <w:sz w:val="28"/>
        </w:rPr>
        <w:t xml:space="preserve"> комисси</w:t>
      </w:r>
      <w:r>
        <w:rPr>
          <w:sz w:val="28"/>
        </w:rPr>
        <w:t>и</w:t>
      </w:r>
      <w:r w:rsidRPr="000248BE">
        <w:rPr>
          <w:sz w:val="28"/>
        </w:rPr>
        <w:t xml:space="preserve"> для рассмотрения и оценки заявок на получение субсидий из бюджета Республики Татарстан </w:t>
      </w:r>
      <w:r w:rsidRPr="000248BE">
        <w:rPr>
          <w:sz w:val="28"/>
          <w:szCs w:val="28"/>
        </w:rPr>
        <w:t xml:space="preserve">на возмещение </w:t>
      </w:r>
      <w:r w:rsidR="00610F6C" w:rsidRPr="00610F6C">
        <w:rPr>
          <w:sz w:val="28"/>
          <w:szCs w:val="28"/>
        </w:rPr>
        <w:t>части затрат промышленных предприятий, связанных с приобретением нового оборудования</w:t>
      </w:r>
    </w:p>
    <w:p w:rsidR="0059692F" w:rsidRDefault="0059692F" w:rsidP="0059692F">
      <w:pPr>
        <w:widowControl w:val="0"/>
        <w:autoSpaceDE w:val="0"/>
        <w:autoSpaceDN w:val="0"/>
        <w:ind w:firstLine="709"/>
        <w:jc w:val="both"/>
        <w:rPr>
          <w:szCs w:val="28"/>
        </w:rPr>
      </w:pPr>
    </w:p>
    <w:p w:rsidR="0059692F" w:rsidRPr="009A4C07" w:rsidRDefault="0059692F" w:rsidP="00AD65A2">
      <w:pPr>
        <w:pStyle w:val="ConsPlusNormal"/>
        <w:ind w:firstLine="567"/>
        <w:jc w:val="both"/>
      </w:pPr>
      <w:r w:rsidRPr="000957D0">
        <w:t xml:space="preserve">1. </w:t>
      </w:r>
      <w:r>
        <w:t>К</w:t>
      </w:r>
      <w:r w:rsidRPr="000248BE">
        <w:t>онкурсн</w:t>
      </w:r>
      <w:r>
        <w:t>ая</w:t>
      </w:r>
      <w:r w:rsidRPr="000248BE">
        <w:t xml:space="preserve"> комисси</w:t>
      </w:r>
      <w:r>
        <w:t>я</w:t>
      </w:r>
      <w:r w:rsidRPr="000248BE">
        <w:t xml:space="preserve"> для рассмотрения и оценки заявок на получение субсидий из бюджета Республики Татарстан на возмещение </w:t>
      </w:r>
      <w:r w:rsidR="00610F6C" w:rsidRPr="00610F6C">
        <w:t>части затрат промышленных предприятий, связанных с приобретением нового оборудования</w:t>
      </w:r>
      <w:r>
        <w:rPr>
          <w:rFonts w:eastAsia="Times New Roman"/>
        </w:rPr>
        <w:t xml:space="preserve"> (далее – комиссия)</w:t>
      </w:r>
      <w:r w:rsidRPr="000957D0">
        <w:t xml:space="preserve"> создается в целях </w:t>
      </w:r>
      <w:r w:rsidR="009A4C07">
        <w:t xml:space="preserve">организации и проведения отбора </w:t>
      </w:r>
      <w:r w:rsidR="009A4C07" w:rsidRPr="009975A9">
        <w:t>получателя (получателей) субсидии</w:t>
      </w:r>
      <w:r w:rsidR="009A4C07">
        <w:t xml:space="preserve"> в соответствии с постановлением Кабинета Министров Республики Татарстан от </w:t>
      </w:r>
      <w:r w:rsidR="00610F6C" w:rsidRPr="00610F6C">
        <w:t>24.10.2022 №1131 «Об утверждении Порядка предоставления субсидий из бюджета Республики Татарстан на возмещение части затрат промышленных предприятий, связанных с при</w:t>
      </w:r>
      <w:r w:rsidR="00610F6C">
        <w:t>обретением нового оборудования»</w:t>
      </w:r>
      <w:r w:rsidR="00693EF8">
        <w:t xml:space="preserve"> (далее – отбор)</w:t>
      </w:r>
      <w:r w:rsidR="009A4C07">
        <w:t>.</w:t>
      </w:r>
    </w:p>
    <w:p w:rsidR="0059692F" w:rsidRPr="000957D0" w:rsidRDefault="0059692F" w:rsidP="00AD65A2">
      <w:pPr>
        <w:pStyle w:val="ConsPlusNormal"/>
        <w:ind w:firstLine="567"/>
        <w:jc w:val="both"/>
      </w:pPr>
      <w:r w:rsidRPr="000957D0">
        <w:t xml:space="preserve">2. </w:t>
      </w:r>
      <w:r w:rsidR="00DA1E20">
        <w:t>Комиссия</w:t>
      </w:r>
      <w:r w:rsidRPr="000957D0">
        <w:t xml:space="preserve"> в своей деятельности руководствуется </w:t>
      </w:r>
      <w:r>
        <w:t xml:space="preserve">Федеральным законом </w:t>
      </w:r>
      <w:r>
        <w:rPr>
          <w:rFonts w:eastAsia="Times New Roman"/>
        </w:rPr>
        <w:t xml:space="preserve">от 31 декабря 2014 года №488-ФЗ «О промышленной политике в Российской Федерации», постановлением Правительства Российской Федерации от </w:t>
      </w:r>
      <w:r w:rsidR="00DA1E20">
        <w:rPr>
          <w:rFonts w:eastAsia="Times New Roman"/>
        </w:rPr>
        <w:t>15 апреля</w:t>
      </w:r>
      <w:r>
        <w:rPr>
          <w:rFonts w:eastAsia="Times New Roman"/>
        </w:rPr>
        <w:t xml:space="preserve"> 20</w:t>
      </w:r>
      <w:r w:rsidR="00DA1E20">
        <w:rPr>
          <w:rFonts w:eastAsia="Times New Roman"/>
        </w:rPr>
        <w:t>14</w:t>
      </w:r>
      <w:r>
        <w:rPr>
          <w:rFonts w:eastAsia="Times New Roman"/>
        </w:rPr>
        <w:t xml:space="preserve"> г</w:t>
      </w:r>
      <w:r>
        <w:rPr>
          <w:rFonts w:eastAsia="Times New Roman"/>
          <w:lang w:val="tt-RU"/>
        </w:rPr>
        <w:t>.</w:t>
      </w:r>
      <w:r>
        <w:rPr>
          <w:rFonts w:eastAsia="Times New Roman"/>
        </w:rPr>
        <w:t xml:space="preserve"> №</w:t>
      </w:r>
      <w:r w:rsidR="00DA1E20">
        <w:rPr>
          <w:rFonts w:eastAsia="Times New Roman"/>
        </w:rPr>
        <w:t>32</w:t>
      </w:r>
      <w:r>
        <w:rPr>
          <w:rFonts w:eastAsia="Times New Roman"/>
        </w:rPr>
        <w:t xml:space="preserve">8 «Об утверждении </w:t>
      </w:r>
      <w:r w:rsidR="00DA1E20">
        <w:rPr>
          <w:rFonts w:eastAsia="Times New Roman"/>
        </w:rPr>
        <w:t xml:space="preserve">государственной программы «Развитие промышленности и повышение её конкурентоспособности», постановлением Правительства Российской Федерации от </w:t>
      </w:r>
      <w:r w:rsidR="00693EF8">
        <w:rPr>
          <w:rFonts w:eastAsia="Times New Roman"/>
        </w:rPr>
        <w:t xml:space="preserve">15 марта 2016 г. №194 «Об утверждении </w:t>
      </w:r>
      <w:r w:rsidR="00693EF8" w:rsidRPr="00693EF8">
        <w:rPr>
          <w:rFonts w:eastAsia="Times New Roman"/>
        </w:rPr>
        <w:t>Правил предоставления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возникающих при реализации региональных программ развития промышленности</w:t>
      </w:r>
      <w:r>
        <w:rPr>
          <w:rFonts w:eastAsia="Times New Roman"/>
        </w:rPr>
        <w:t>»</w:t>
      </w:r>
      <w:r w:rsidRPr="000957D0">
        <w:t xml:space="preserve">, </w:t>
      </w:r>
      <w:r>
        <w:rPr>
          <w:rFonts w:eastAsia="Times New Roman"/>
        </w:rPr>
        <w:t xml:space="preserve">Законом Республики Татарстан от </w:t>
      </w:r>
      <w:r>
        <w:rPr>
          <w:rFonts w:eastAsia="Times New Roman"/>
          <w:lang w:val="tt-RU"/>
        </w:rPr>
        <w:t>2</w:t>
      </w:r>
      <w:r>
        <w:rPr>
          <w:rFonts w:eastAsia="Times New Roman"/>
        </w:rPr>
        <w:t>1 апреля 2016 года №24-ЗРТ «О промышленной политике в Республике Татарстан»,</w:t>
      </w:r>
      <w:r w:rsidR="00693EF8">
        <w:rPr>
          <w:rFonts w:eastAsia="Times New Roman"/>
        </w:rPr>
        <w:t xml:space="preserve"> постановлением Кабинета Министров РТ от </w:t>
      </w:r>
      <w:r w:rsidR="00693EF8" w:rsidRPr="009260AF">
        <w:t>03.11.2021 №1043 «Об утверждении государственной программы Республики Татарстан «Развитие обрабатывающих отраслей промышленности Республики Татарстан»</w:t>
      </w:r>
      <w:r w:rsidR="009B61E6">
        <w:t xml:space="preserve"> (далее – Программа)</w:t>
      </w:r>
      <w:r w:rsidR="00693EF8">
        <w:t xml:space="preserve">, постановлением Кабинета Министров Республики Татарстан от </w:t>
      </w:r>
      <w:r w:rsidR="00610F6C" w:rsidRPr="00610F6C">
        <w:t>24.10.2022 №1131 «Об утверждении Порядка предоставления субсидий из бюджета Республики Татарстан на возмещение части затрат промышленных предприятий, связанных с приобретен</w:t>
      </w:r>
      <w:r w:rsidR="00610F6C">
        <w:t>ием нового оборудования»</w:t>
      </w:r>
      <w:r w:rsidR="00693EF8">
        <w:t xml:space="preserve"> (далее – Порядок)</w:t>
      </w:r>
      <w:r w:rsidR="00693EF8" w:rsidRPr="009260AF">
        <w:t xml:space="preserve"> </w:t>
      </w:r>
      <w:r w:rsidR="00693EF8">
        <w:t>и</w:t>
      </w:r>
      <w:r>
        <w:rPr>
          <w:rFonts w:eastAsia="Times New Roman"/>
        </w:rPr>
        <w:t xml:space="preserve"> федеральными </w:t>
      </w:r>
      <w:r w:rsidRPr="000957D0">
        <w:t>законами и иными нормативными правовыми актами Российской Федерации, законами и иными нормативными правовыми актами Республики Татарстан, а также настоящим Положением.</w:t>
      </w:r>
    </w:p>
    <w:p w:rsidR="0059692F" w:rsidRDefault="0059692F" w:rsidP="00AD65A2">
      <w:pPr>
        <w:pStyle w:val="ConsPlusNormal"/>
        <w:ind w:firstLine="567"/>
        <w:jc w:val="both"/>
      </w:pPr>
      <w:r>
        <w:t>3. </w:t>
      </w:r>
      <w:r w:rsidRPr="000957D0">
        <w:t xml:space="preserve">Заседания </w:t>
      </w:r>
      <w:r w:rsidR="00693EF8">
        <w:t>комиссии</w:t>
      </w:r>
      <w:r w:rsidRPr="000957D0">
        <w:t xml:space="preserve"> проводятся</w:t>
      </w:r>
      <w:r w:rsidR="00693EF8">
        <w:t xml:space="preserve"> в сроки, установленные Порядком, и указанные в объявлении о проведении отбора </w:t>
      </w:r>
      <w:r>
        <w:t>в очном, заочном или онлайн формате</w:t>
      </w:r>
      <w:r w:rsidRPr="000957D0">
        <w:t>.</w:t>
      </w:r>
    </w:p>
    <w:p w:rsidR="0059692F" w:rsidRPr="000957D0" w:rsidRDefault="00357611" w:rsidP="00AD65A2">
      <w:pPr>
        <w:pStyle w:val="ConsPlusNormal"/>
        <w:ind w:firstLine="567"/>
        <w:jc w:val="both"/>
      </w:pPr>
      <w:r>
        <w:t>4</w:t>
      </w:r>
      <w:r w:rsidR="0059692F">
        <w:t>. </w:t>
      </w:r>
      <w:r w:rsidR="0059692F" w:rsidRPr="000957D0">
        <w:t xml:space="preserve">Заседания </w:t>
      </w:r>
      <w:r w:rsidR="00693EF8">
        <w:t>комиссии</w:t>
      </w:r>
      <w:r w:rsidR="0059692F" w:rsidRPr="000957D0">
        <w:t xml:space="preserve"> проводит руководитель, а в его отсутствие </w:t>
      </w:r>
      <w:r w:rsidR="0059692F">
        <w:t>–</w:t>
      </w:r>
      <w:r w:rsidR="0059692F" w:rsidRPr="000957D0">
        <w:t xml:space="preserve"> заместитель</w:t>
      </w:r>
      <w:r w:rsidR="0059692F">
        <w:t xml:space="preserve"> </w:t>
      </w:r>
      <w:r w:rsidR="0059692F" w:rsidRPr="000957D0">
        <w:t xml:space="preserve">руководителя </w:t>
      </w:r>
      <w:r w:rsidR="00F6162B" w:rsidRPr="00357611">
        <w:t>комиссии</w:t>
      </w:r>
      <w:r w:rsidR="0059692F" w:rsidRPr="00357611">
        <w:t>.</w:t>
      </w:r>
    </w:p>
    <w:p w:rsidR="0059692F" w:rsidRPr="005C16FE" w:rsidRDefault="005C16FE" w:rsidP="00AD65A2">
      <w:pPr>
        <w:pStyle w:val="ConsPlusNormal"/>
        <w:ind w:firstLine="567"/>
        <w:jc w:val="both"/>
      </w:pPr>
      <w:r w:rsidRPr="00CF26EE">
        <w:lastRenderedPageBreak/>
        <w:t>председатель</w:t>
      </w:r>
      <w:r w:rsidR="0059692F" w:rsidRPr="00CF26EE">
        <w:t xml:space="preserve"> </w:t>
      </w:r>
      <w:r w:rsidR="00AD1321" w:rsidRPr="00CF26EE">
        <w:t>комиссии</w:t>
      </w:r>
      <w:r w:rsidR="0059692F" w:rsidRPr="00CF26EE">
        <w:t xml:space="preserve"> осуществляет следующие функции:</w:t>
      </w:r>
    </w:p>
    <w:p w:rsidR="0059692F" w:rsidRPr="000957D0" w:rsidRDefault="0059692F" w:rsidP="00AD65A2">
      <w:pPr>
        <w:pStyle w:val="ConsPlusNormal"/>
        <w:ind w:firstLine="567"/>
        <w:jc w:val="both"/>
      </w:pPr>
      <w:r w:rsidRPr="000957D0">
        <w:t xml:space="preserve">руководит деятельностью </w:t>
      </w:r>
      <w:r w:rsidR="005C16FE">
        <w:t>комиссии</w:t>
      </w:r>
      <w:r w:rsidRPr="000957D0">
        <w:t>;</w:t>
      </w:r>
    </w:p>
    <w:p w:rsidR="0059692F" w:rsidRDefault="0059692F" w:rsidP="00AD65A2">
      <w:pPr>
        <w:pStyle w:val="ConsPlusNormal"/>
        <w:ind w:firstLine="567"/>
        <w:jc w:val="both"/>
      </w:pPr>
      <w:r w:rsidRPr="000957D0">
        <w:t xml:space="preserve">проводит заседание </w:t>
      </w:r>
      <w:r w:rsidR="005C16FE">
        <w:t>комиссии</w:t>
      </w:r>
      <w:r w:rsidRPr="000957D0">
        <w:t>;</w:t>
      </w:r>
    </w:p>
    <w:p w:rsidR="005C16FE" w:rsidRPr="000957D0" w:rsidRDefault="005C16FE" w:rsidP="00AD65A2">
      <w:pPr>
        <w:pStyle w:val="ConsPlusNormal"/>
        <w:ind w:firstLine="567"/>
        <w:jc w:val="both"/>
      </w:pPr>
      <w:r>
        <w:t>утверждает протокол заседания комиссии</w:t>
      </w:r>
      <w:r w:rsidR="007E0500">
        <w:t>;</w:t>
      </w:r>
    </w:p>
    <w:p w:rsidR="0059692F" w:rsidRPr="000957D0" w:rsidRDefault="0059692F" w:rsidP="00AD65A2">
      <w:pPr>
        <w:pStyle w:val="ConsPlusNormal"/>
        <w:ind w:firstLine="567"/>
        <w:jc w:val="both"/>
      </w:pPr>
      <w:r w:rsidRPr="000957D0">
        <w:t xml:space="preserve">выносит на обсуждение </w:t>
      </w:r>
      <w:r w:rsidR="005C16FE">
        <w:t>комиссии</w:t>
      </w:r>
      <w:r w:rsidRPr="000957D0">
        <w:t xml:space="preserve"> вопросы, касающиеся деятельности </w:t>
      </w:r>
      <w:r w:rsidR="005C16FE">
        <w:t>комиссии</w:t>
      </w:r>
      <w:r w:rsidRPr="000957D0">
        <w:t>;</w:t>
      </w:r>
    </w:p>
    <w:p w:rsidR="0059692F" w:rsidRDefault="0059692F" w:rsidP="00AD65A2">
      <w:pPr>
        <w:pStyle w:val="ConsPlusNormal"/>
        <w:ind w:firstLine="567"/>
        <w:jc w:val="both"/>
      </w:pPr>
      <w:r w:rsidRPr="000957D0">
        <w:t xml:space="preserve">делегирует при необходимости полномочия заместителю </w:t>
      </w:r>
      <w:r w:rsidR="005C16FE">
        <w:t>председателя комиссии</w:t>
      </w:r>
      <w:r w:rsidRPr="000957D0">
        <w:t>.</w:t>
      </w:r>
    </w:p>
    <w:p w:rsidR="0059692F" w:rsidRPr="000957D0" w:rsidRDefault="00357611" w:rsidP="00AD65A2">
      <w:pPr>
        <w:pStyle w:val="ConsPlusNormal"/>
        <w:ind w:firstLine="567"/>
        <w:jc w:val="both"/>
      </w:pPr>
      <w:r>
        <w:t>5</w:t>
      </w:r>
      <w:r w:rsidR="0059692F">
        <w:t>.</w:t>
      </w:r>
      <w:r w:rsidR="0059692F" w:rsidRPr="000957D0">
        <w:t xml:space="preserve"> </w:t>
      </w:r>
      <w:r w:rsidR="0059692F">
        <w:t>П</w:t>
      </w:r>
      <w:r w:rsidR="0059692F" w:rsidRPr="000957D0">
        <w:t>одготовк</w:t>
      </w:r>
      <w:r w:rsidR="0059692F">
        <w:t>а и организация</w:t>
      </w:r>
      <w:r w:rsidR="0059692F" w:rsidRPr="000957D0">
        <w:t xml:space="preserve"> </w:t>
      </w:r>
      <w:r w:rsidR="0059692F">
        <w:t>заседаний</w:t>
      </w:r>
      <w:r w:rsidR="0059692F" w:rsidRPr="000957D0">
        <w:t xml:space="preserve"> </w:t>
      </w:r>
      <w:r w:rsidR="005C16FE">
        <w:t>комиссии</w:t>
      </w:r>
      <w:r w:rsidR="0059692F" w:rsidRPr="000957D0">
        <w:t xml:space="preserve"> возлагается </w:t>
      </w:r>
      <w:r w:rsidR="0074764C">
        <w:t xml:space="preserve">на отдел сопровождения инвестиционных программ в промышленности Министерства промышленности и торговли Республики Татарстан, начальник которого является </w:t>
      </w:r>
      <w:r w:rsidR="0059692F" w:rsidRPr="000957D0">
        <w:t>секретар</w:t>
      </w:r>
      <w:r w:rsidR="0074764C">
        <w:t>ём</w:t>
      </w:r>
      <w:r w:rsidR="0059692F" w:rsidRPr="000957D0">
        <w:t xml:space="preserve"> </w:t>
      </w:r>
      <w:r w:rsidR="005C16FE">
        <w:t>комиссии</w:t>
      </w:r>
      <w:r w:rsidR="0059692F" w:rsidRPr="000957D0">
        <w:t>.</w:t>
      </w:r>
    </w:p>
    <w:p w:rsidR="0059692F" w:rsidRDefault="005C16FE" w:rsidP="00AD65A2">
      <w:pPr>
        <w:pStyle w:val="ConsPlusNormal"/>
        <w:ind w:firstLine="567"/>
        <w:jc w:val="both"/>
      </w:pPr>
      <w:r>
        <w:t>Секретарь комиссии</w:t>
      </w:r>
      <w:r w:rsidR="0059692F" w:rsidRPr="000957D0">
        <w:t xml:space="preserve"> осуществляет следующие функции:</w:t>
      </w:r>
    </w:p>
    <w:p w:rsidR="0059692F" w:rsidRPr="000957D0" w:rsidRDefault="0059692F" w:rsidP="00AD65A2">
      <w:pPr>
        <w:pStyle w:val="ConsPlusNormal"/>
        <w:ind w:firstLine="567"/>
        <w:jc w:val="both"/>
      </w:pPr>
      <w:r>
        <w:t xml:space="preserve">обеспечивает подготовку и организацию заседаний </w:t>
      </w:r>
      <w:r w:rsidR="005C16FE">
        <w:t>комиссии</w:t>
      </w:r>
      <w:r>
        <w:t>;</w:t>
      </w:r>
    </w:p>
    <w:p w:rsidR="0059692F" w:rsidRDefault="0059692F" w:rsidP="00AD65A2">
      <w:pPr>
        <w:pStyle w:val="ConsPlusNormal"/>
        <w:ind w:firstLine="567"/>
        <w:jc w:val="both"/>
      </w:pPr>
      <w:r w:rsidRPr="000957D0">
        <w:t xml:space="preserve">формирует повестку заседания </w:t>
      </w:r>
      <w:r w:rsidR="005C16FE">
        <w:t>комиссии</w:t>
      </w:r>
      <w:r>
        <w:t xml:space="preserve"> и </w:t>
      </w:r>
      <w:r w:rsidRPr="000957D0">
        <w:t>обеспечивает членов рабочей группы материалами по вопросам повестки дня;</w:t>
      </w:r>
    </w:p>
    <w:p w:rsidR="005C16FE" w:rsidRDefault="005C16FE" w:rsidP="00AD65A2">
      <w:pPr>
        <w:pStyle w:val="ConsPlusNormal"/>
        <w:ind w:firstLine="567"/>
        <w:jc w:val="both"/>
      </w:pPr>
      <w:r>
        <w:t>готовит и направляет для подписания протокол за</w:t>
      </w:r>
      <w:r w:rsidR="007E0500">
        <w:t>седания комиссии.</w:t>
      </w:r>
    </w:p>
    <w:p w:rsidR="0059692F" w:rsidRDefault="00357611" w:rsidP="00AD65A2">
      <w:pPr>
        <w:pStyle w:val="ConsPlusNormal"/>
        <w:ind w:firstLine="567"/>
        <w:jc w:val="both"/>
      </w:pPr>
      <w:r w:rsidRPr="00357611">
        <w:t>6</w:t>
      </w:r>
      <w:r w:rsidR="0059692F" w:rsidRPr="00357611">
        <w:t xml:space="preserve">. Заседание </w:t>
      </w:r>
      <w:r w:rsidR="005C16FE" w:rsidRPr="00357611">
        <w:t>комиссии</w:t>
      </w:r>
      <w:r w:rsidR="0059692F" w:rsidRPr="00357611">
        <w:t xml:space="preserve"> считается правомочным, если на нем присутствует не менее половины его членов, включая </w:t>
      </w:r>
      <w:r w:rsidR="005C16FE" w:rsidRPr="00357611">
        <w:t>председателя комиссии</w:t>
      </w:r>
      <w:r w:rsidR="0059692F" w:rsidRPr="00357611">
        <w:t xml:space="preserve">, а в его отсутствие – заместителя </w:t>
      </w:r>
      <w:r w:rsidR="005C16FE" w:rsidRPr="00357611">
        <w:t>председателя комиссии</w:t>
      </w:r>
      <w:r w:rsidR="0059692F" w:rsidRPr="00357611">
        <w:t>.</w:t>
      </w:r>
    </w:p>
    <w:p w:rsidR="0074764C" w:rsidRDefault="0074764C" w:rsidP="00AD65A2">
      <w:pPr>
        <w:pStyle w:val="ConsPlusNormal"/>
        <w:spacing w:line="230" w:lineRule="auto"/>
        <w:ind w:firstLine="567"/>
        <w:jc w:val="both"/>
      </w:pPr>
      <w:r w:rsidRPr="006A7109">
        <w:t xml:space="preserve">Решение </w:t>
      </w:r>
      <w:r>
        <w:t>к</w:t>
      </w:r>
      <w:r w:rsidRPr="006A7109">
        <w:t xml:space="preserve">омиссии принимается открытым голосованием большинством голосов от общего числа членов </w:t>
      </w:r>
      <w:r>
        <w:t>к</w:t>
      </w:r>
      <w:r w:rsidRPr="006A7109">
        <w:t xml:space="preserve">омиссии, присутствующих на заседании </w:t>
      </w:r>
      <w:r>
        <w:t>к</w:t>
      </w:r>
      <w:r w:rsidRPr="006A7109">
        <w:t xml:space="preserve">омиссии, и утверждается протоколом. Если при принятии решения число голосов </w:t>
      </w:r>
      <w:r>
        <w:t>«</w:t>
      </w:r>
      <w:r w:rsidRPr="006A7109">
        <w:t>за</w:t>
      </w:r>
      <w:r>
        <w:t>»</w:t>
      </w:r>
      <w:r w:rsidRPr="006A7109">
        <w:t xml:space="preserve"> и </w:t>
      </w:r>
      <w:r>
        <w:t>«</w:t>
      </w:r>
      <w:r w:rsidRPr="006A7109">
        <w:t>против</w:t>
      </w:r>
      <w:r>
        <w:t>»</w:t>
      </w:r>
      <w:r w:rsidRPr="006A7109">
        <w:t xml:space="preserve"> окажется равным, решающим будет являться голос председателя </w:t>
      </w:r>
      <w:r>
        <w:t>к</w:t>
      </w:r>
      <w:r w:rsidRPr="006A7109">
        <w:t xml:space="preserve">омиссии. В отсутствие председателя </w:t>
      </w:r>
      <w:r>
        <w:t>к</w:t>
      </w:r>
      <w:r w:rsidRPr="006A7109">
        <w:t xml:space="preserve">омиссии решающим является голос </w:t>
      </w:r>
      <w:r>
        <w:t xml:space="preserve">заместителя </w:t>
      </w:r>
      <w:r w:rsidRPr="006A7109">
        <w:t xml:space="preserve">председателя </w:t>
      </w:r>
      <w:r>
        <w:t>к</w:t>
      </w:r>
      <w:r w:rsidRPr="006A7109">
        <w:t>омиссии.</w:t>
      </w:r>
    </w:p>
    <w:p w:rsidR="009B61E6" w:rsidRDefault="0059692F" w:rsidP="00AD65A2">
      <w:pPr>
        <w:pStyle w:val="ConsPlusNormal"/>
        <w:ind w:firstLine="567"/>
        <w:jc w:val="both"/>
      </w:pPr>
      <w:r w:rsidRPr="000957D0">
        <w:t xml:space="preserve">По рассмотренным на заседании </w:t>
      </w:r>
      <w:r w:rsidR="0074764C">
        <w:t>комиссии</w:t>
      </w:r>
      <w:r w:rsidRPr="000957D0">
        <w:t xml:space="preserve"> вопросам принимаются решения, которые оформляются протоколом. Протокол подписывается </w:t>
      </w:r>
      <w:r w:rsidR="007E0500">
        <w:t>членами комиссии</w:t>
      </w:r>
      <w:r w:rsidRPr="000957D0">
        <w:t xml:space="preserve"> и утверждается </w:t>
      </w:r>
      <w:r w:rsidR="0074764C">
        <w:t>председателем комиссии</w:t>
      </w:r>
      <w:r>
        <w:t xml:space="preserve">, а в его отсутствие – </w:t>
      </w:r>
      <w:r w:rsidRPr="000957D0">
        <w:t xml:space="preserve">заместителем </w:t>
      </w:r>
      <w:r w:rsidR="0074764C">
        <w:t>председателя комиссии</w:t>
      </w:r>
      <w:r w:rsidRPr="000957D0">
        <w:t>.</w:t>
      </w:r>
      <w:r>
        <w:t xml:space="preserve"> </w:t>
      </w:r>
    </w:p>
    <w:p w:rsidR="009B61E6" w:rsidRDefault="00357611" w:rsidP="00AD65A2">
      <w:pPr>
        <w:pStyle w:val="ConsPlusNormal"/>
        <w:spacing w:line="230" w:lineRule="auto"/>
        <w:ind w:firstLine="567"/>
        <w:jc w:val="both"/>
      </w:pPr>
      <w:r>
        <w:t>7</w:t>
      </w:r>
      <w:r w:rsidR="009B61E6">
        <w:t>. Рассмотрение и оценка заявок осуществляется</w:t>
      </w:r>
      <w:r w:rsidR="009B61E6" w:rsidRPr="009975A9">
        <w:t xml:space="preserve"> </w:t>
      </w:r>
      <w:r w:rsidR="009B61E6">
        <w:t xml:space="preserve">комиссией </w:t>
      </w:r>
      <w:r w:rsidR="009B61E6" w:rsidRPr="009975A9">
        <w:t>в два этапа.</w:t>
      </w:r>
      <w:r w:rsidR="009B61E6" w:rsidRPr="006A7109">
        <w:t xml:space="preserve"> </w:t>
      </w:r>
    </w:p>
    <w:p w:rsidR="009B61E6" w:rsidRDefault="009B61E6" w:rsidP="00AD65A2">
      <w:pPr>
        <w:pStyle w:val="ConsPlusNormal"/>
        <w:spacing w:line="230" w:lineRule="auto"/>
        <w:ind w:firstLine="567"/>
        <w:jc w:val="both"/>
      </w:pPr>
      <w:r w:rsidRPr="009975A9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</w:t>
      </w:r>
      <w:r>
        <w:t xml:space="preserve">и представленных ими документов </w:t>
      </w:r>
      <w:r w:rsidRPr="009975A9">
        <w:t>критериям</w:t>
      </w:r>
      <w:r>
        <w:t xml:space="preserve"> и требованиям, предусмотренным Порядком.</w:t>
      </w:r>
      <w:r w:rsidRPr="009975A9">
        <w:t xml:space="preserve"> </w:t>
      </w:r>
    </w:p>
    <w:p w:rsidR="009B61E6" w:rsidRDefault="009B61E6" w:rsidP="00AD65A2">
      <w:pPr>
        <w:pStyle w:val="ConsPlusNormal"/>
        <w:spacing w:line="230" w:lineRule="auto"/>
        <w:ind w:firstLine="567"/>
        <w:jc w:val="both"/>
      </w:pPr>
      <w:r w:rsidRPr="009975A9">
        <w:t>Заседание комиссии, на котором осуществляется рассмотрение заявок, проводится</w:t>
      </w:r>
      <w:r>
        <w:t xml:space="preserve"> </w:t>
      </w:r>
      <w:r w:rsidRPr="00326035">
        <w:t>не позднее одиннадцатого рабочего дня</w:t>
      </w:r>
      <w:r w:rsidRPr="009975A9">
        <w:t xml:space="preserve">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9B61E6" w:rsidRPr="009975A9" w:rsidRDefault="009B61E6" w:rsidP="00AD65A2">
      <w:pPr>
        <w:pStyle w:val="ConsPlusNormal"/>
        <w:spacing w:line="230" w:lineRule="auto"/>
        <w:ind w:firstLine="567"/>
        <w:jc w:val="both"/>
      </w:pPr>
      <w:r w:rsidRPr="009975A9">
        <w:t>По итогам первого этапа рассмотрения комиссия готовит предложение:</w:t>
      </w:r>
    </w:p>
    <w:p w:rsidR="009B61E6" w:rsidRPr="009975A9" w:rsidRDefault="009B61E6" w:rsidP="00AD65A2">
      <w:pPr>
        <w:pStyle w:val="ConsPlusNormal"/>
        <w:spacing w:line="230" w:lineRule="auto"/>
        <w:ind w:firstLine="567"/>
        <w:jc w:val="both"/>
      </w:pPr>
      <w:r w:rsidRPr="009975A9">
        <w:t>об отклонении заявок на стадии рассмотрения и оценки заявок в соответствии с основаниями, предусмотренными Порядк</w:t>
      </w:r>
      <w:r>
        <w:t>ом</w:t>
      </w:r>
      <w:r w:rsidRPr="009975A9">
        <w:t>;</w:t>
      </w:r>
    </w:p>
    <w:p w:rsidR="009B61E6" w:rsidRDefault="009B61E6" w:rsidP="00AD65A2">
      <w:pPr>
        <w:pStyle w:val="ConsPlusNormal"/>
        <w:spacing w:line="230" w:lineRule="auto"/>
        <w:ind w:firstLine="567"/>
        <w:jc w:val="both"/>
      </w:pPr>
      <w:r w:rsidRPr="009975A9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9B61E6" w:rsidRDefault="009B61E6" w:rsidP="00AD65A2">
      <w:pPr>
        <w:pStyle w:val="ConsPlusNormal"/>
        <w:ind w:firstLine="567"/>
        <w:jc w:val="both"/>
      </w:pPr>
      <w:r>
        <w:t xml:space="preserve">На втором этапе комиссией </w:t>
      </w:r>
      <w:r w:rsidRPr="009975A9">
        <w:t>осуществляется оценка заявок</w:t>
      </w:r>
      <w:r w:rsidR="0074764C">
        <w:t xml:space="preserve"> в соответствии с Порядком</w:t>
      </w:r>
      <w:r w:rsidRPr="009975A9">
        <w:t>, определение их весовых значений в общей оценке, определение итогового рейтинга заявки, сопоставление планируемых значений результат</w:t>
      </w:r>
      <w:r>
        <w:t>ов</w:t>
      </w:r>
      <w:r w:rsidRPr="009975A9">
        <w:t xml:space="preserve"> </w:t>
      </w:r>
      <w:r w:rsidRPr="009975A9">
        <w:lastRenderedPageBreak/>
        <w:t>предоставления субсидии с показателями эффективности соответствующего мероприятия</w:t>
      </w:r>
      <w:r>
        <w:t xml:space="preserve"> Программы.</w:t>
      </w:r>
    </w:p>
    <w:p w:rsidR="009B61E6" w:rsidRDefault="009B61E6" w:rsidP="00AD65A2">
      <w:pPr>
        <w:pStyle w:val="ConsPlusNormal"/>
        <w:ind w:firstLine="567"/>
        <w:jc w:val="both"/>
      </w:pPr>
      <w:r w:rsidRPr="009975A9">
        <w:t>Заседание комиссии, на котором осуществляется оценка заявок, проводится н</w:t>
      </w:r>
      <w:r>
        <w:t>е позднее</w:t>
      </w:r>
      <w:r w:rsidRPr="009975A9">
        <w:t xml:space="preserve"> </w:t>
      </w:r>
      <w:r>
        <w:t xml:space="preserve">21-го </w:t>
      </w:r>
      <w:r w:rsidRPr="009975A9">
        <w:t>рабоч</w:t>
      </w:r>
      <w:r>
        <w:t>его</w:t>
      </w:r>
      <w:r w:rsidRPr="009975A9">
        <w:t xml:space="preserve"> дн</w:t>
      </w:r>
      <w:r>
        <w:t>я</w:t>
      </w:r>
      <w:r w:rsidRPr="009975A9">
        <w:t xml:space="preserve">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9B61E6" w:rsidRDefault="0074764C" w:rsidP="00AD65A2">
      <w:pPr>
        <w:pStyle w:val="ConsPlusNormal"/>
        <w:ind w:firstLine="567"/>
        <w:jc w:val="both"/>
      </w:pPr>
      <w:r w:rsidRPr="009975A9">
        <w:t>По итогам второго этапа комиссия готовит предложение об утверждении рейтинга заявок</w:t>
      </w:r>
      <w:r>
        <w:t>.</w:t>
      </w:r>
    </w:p>
    <w:p w:rsidR="00CF26EE" w:rsidRDefault="00CF26EE" w:rsidP="0059692F">
      <w:pPr>
        <w:pStyle w:val="ConsPlusNormal"/>
        <w:ind w:firstLine="539"/>
        <w:jc w:val="both"/>
        <w:sectPr w:rsidR="00CF26EE" w:rsidSect="00DA1E20">
          <w:pgSz w:w="11906" w:h="16838"/>
          <w:pgMar w:top="1134" w:right="849" w:bottom="567" w:left="1134" w:header="720" w:footer="720" w:gutter="0"/>
          <w:cols w:space="720"/>
          <w:docGrid w:linePitch="272"/>
        </w:sectPr>
      </w:pPr>
    </w:p>
    <w:p w:rsidR="00CF26EE" w:rsidRPr="0059692F" w:rsidRDefault="00CF26EE" w:rsidP="00CF26EE">
      <w:pPr>
        <w:widowControl w:val="0"/>
        <w:autoSpaceDE w:val="0"/>
        <w:autoSpaceDN w:val="0"/>
        <w:ind w:left="6237"/>
        <w:rPr>
          <w:sz w:val="28"/>
          <w:szCs w:val="28"/>
        </w:rPr>
      </w:pPr>
      <w:r w:rsidRPr="0059692F">
        <w:rPr>
          <w:sz w:val="28"/>
          <w:szCs w:val="28"/>
        </w:rPr>
        <w:lastRenderedPageBreak/>
        <w:t>Утвержден</w:t>
      </w:r>
    </w:p>
    <w:p w:rsidR="00CF26EE" w:rsidRPr="0059692F" w:rsidRDefault="00CF26EE" w:rsidP="00CF26EE">
      <w:pPr>
        <w:widowControl w:val="0"/>
        <w:autoSpaceDE w:val="0"/>
        <w:autoSpaceDN w:val="0"/>
        <w:ind w:left="6237"/>
        <w:rPr>
          <w:sz w:val="28"/>
          <w:szCs w:val="28"/>
        </w:rPr>
      </w:pPr>
      <w:r w:rsidRPr="0059692F">
        <w:rPr>
          <w:sz w:val="28"/>
          <w:szCs w:val="28"/>
        </w:rPr>
        <w:t xml:space="preserve">Приказом Министерства промышленности и торговли Республики Татарстан </w:t>
      </w:r>
    </w:p>
    <w:p w:rsidR="00CF26EE" w:rsidRPr="0059692F" w:rsidRDefault="00CF26EE" w:rsidP="00CF26EE">
      <w:pPr>
        <w:widowControl w:val="0"/>
        <w:autoSpaceDE w:val="0"/>
        <w:autoSpaceDN w:val="0"/>
        <w:ind w:left="6237"/>
        <w:rPr>
          <w:sz w:val="28"/>
          <w:szCs w:val="28"/>
        </w:rPr>
      </w:pPr>
      <w:r w:rsidRPr="0059692F">
        <w:rPr>
          <w:sz w:val="28"/>
          <w:szCs w:val="28"/>
        </w:rPr>
        <w:t>от __________ № __________</w:t>
      </w:r>
    </w:p>
    <w:p w:rsidR="00CF26EE" w:rsidRPr="0059692F" w:rsidRDefault="00CF26EE" w:rsidP="00CF26EE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CF26EE" w:rsidRDefault="00CF26EE" w:rsidP="00CF26EE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  <w:r w:rsidRPr="0059692F">
        <w:rPr>
          <w:sz w:val="28"/>
          <w:szCs w:val="28"/>
        </w:rPr>
        <w:t xml:space="preserve"> </w:t>
      </w:r>
      <w:r w:rsidRPr="0059692F">
        <w:rPr>
          <w:sz w:val="28"/>
          <w:szCs w:val="28"/>
        </w:rPr>
        <w:br/>
      </w:r>
      <w:r w:rsidRPr="000248BE">
        <w:rPr>
          <w:sz w:val="28"/>
        </w:rPr>
        <w:t>конкурсн</w:t>
      </w:r>
      <w:r>
        <w:rPr>
          <w:sz w:val="28"/>
        </w:rPr>
        <w:t>ой</w:t>
      </w:r>
      <w:r w:rsidRPr="000248BE">
        <w:rPr>
          <w:sz w:val="28"/>
        </w:rPr>
        <w:t xml:space="preserve"> комисси</w:t>
      </w:r>
      <w:r>
        <w:rPr>
          <w:sz w:val="28"/>
        </w:rPr>
        <w:t>и</w:t>
      </w:r>
      <w:r w:rsidRPr="000248BE">
        <w:rPr>
          <w:sz w:val="28"/>
        </w:rPr>
        <w:t xml:space="preserve"> для рассмотрения и оценки заявок на получение субсидий из бюджета Республики Татарстан </w:t>
      </w:r>
      <w:r w:rsidRPr="000248BE">
        <w:rPr>
          <w:sz w:val="28"/>
          <w:szCs w:val="28"/>
        </w:rPr>
        <w:t>на</w:t>
      </w:r>
      <w:r w:rsidR="00610F6C" w:rsidRPr="00610F6C">
        <w:rPr>
          <w:sz w:val="28"/>
          <w:szCs w:val="28"/>
        </w:rPr>
        <w:t xml:space="preserve"> возмещение части затрат промышленных предприятий, связанных с приобретением нового оборудования </w:t>
      </w:r>
      <w:r w:rsidR="0087070B">
        <w:rPr>
          <w:sz w:val="28"/>
          <w:szCs w:val="28"/>
        </w:rPr>
        <w:t>по должностям</w:t>
      </w:r>
    </w:p>
    <w:p w:rsidR="00CF26EE" w:rsidRPr="0059692F" w:rsidRDefault="00CF26EE" w:rsidP="00CF26E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tbl>
      <w:tblPr>
        <w:tblW w:w="9957" w:type="dxa"/>
        <w:tblInd w:w="108" w:type="dxa"/>
        <w:tblLook w:val="04A0" w:firstRow="1" w:lastRow="0" w:firstColumn="1" w:lastColumn="0" w:noHBand="0" w:noVBand="1"/>
      </w:tblPr>
      <w:tblGrid>
        <w:gridCol w:w="743"/>
        <w:gridCol w:w="9214"/>
      </w:tblGrid>
      <w:tr w:rsidR="0087070B" w:rsidRPr="0087070B" w:rsidTr="00AD65A2">
        <w:tc>
          <w:tcPr>
            <w:tcW w:w="743" w:type="dxa"/>
            <w:shd w:val="clear" w:color="auto" w:fill="auto"/>
          </w:tcPr>
          <w:p w:rsidR="0087070B" w:rsidRPr="0087070B" w:rsidRDefault="0087070B" w:rsidP="00E66B35">
            <w:pPr>
              <w:pStyle w:val="5"/>
              <w:shd w:val="clear" w:color="auto" w:fill="auto"/>
              <w:autoSpaceDE w:val="0"/>
              <w:autoSpaceDN w:val="0"/>
              <w:adjustRightInd w:val="0"/>
              <w:spacing w:line="302" w:lineRule="exact"/>
              <w:ind w:left="-108"/>
              <w:jc w:val="both"/>
              <w:rPr>
                <w:rFonts w:cs="Arial"/>
                <w:sz w:val="28"/>
              </w:rPr>
            </w:pPr>
            <w:r w:rsidRPr="0087070B">
              <w:rPr>
                <w:rFonts w:cs="Arial"/>
                <w:sz w:val="28"/>
              </w:rPr>
              <w:t>1.</w:t>
            </w:r>
          </w:p>
        </w:tc>
        <w:tc>
          <w:tcPr>
            <w:tcW w:w="9214" w:type="dxa"/>
            <w:shd w:val="clear" w:color="auto" w:fill="auto"/>
          </w:tcPr>
          <w:p w:rsidR="0087070B" w:rsidRPr="0087070B" w:rsidRDefault="0087070B" w:rsidP="0087070B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 w:rsidRPr="0087070B">
              <w:rPr>
                <w:rFonts w:cs="Arial"/>
                <w:sz w:val="28"/>
              </w:rPr>
              <w:t>заместитель Премьер-министра Республики Татарстан – министр промышленности и торговли Республики Татарстан (председатель комиссии)</w:t>
            </w:r>
          </w:p>
        </w:tc>
      </w:tr>
      <w:tr w:rsidR="0087070B" w:rsidRPr="0087070B" w:rsidTr="00AD65A2">
        <w:tc>
          <w:tcPr>
            <w:tcW w:w="743" w:type="dxa"/>
            <w:shd w:val="clear" w:color="auto" w:fill="auto"/>
          </w:tcPr>
          <w:p w:rsidR="0087070B" w:rsidRPr="0087070B" w:rsidRDefault="0087070B" w:rsidP="00E66B35">
            <w:pPr>
              <w:pStyle w:val="5"/>
              <w:autoSpaceDE w:val="0"/>
              <w:autoSpaceDN w:val="0"/>
              <w:adjustRightInd w:val="0"/>
              <w:spacing w:line="302" w:lineRule="exact"/>
              <w:ind w:left="-108"/>
              <w:jc w:val="both"/>
              <w:rPr>
                <w:rFonts w:cs="Arial"/>
                <w:sz w:val="28"/>
              </w:rPr>
            </w:pPr>
            <w:r w:rsidRPr="0087070B">
              <w:rPr>
                <w:rFonts w:cs="Arial"/>
                <w:sz w:val="28"/>
              </w:rPr>
              <w:t>2.</w:t>
            </w:r>
          </w:p>
        </w:tc>
        <w:tc>
          <w:tcPr>
            <w:tcW w:w="9214" w:type="dxa"/>
            <w:shd w:val="clear" w:color="auto" w:fill="auto"/>
          </w:tcPr>
          <w:p w:rsidR="0087070B" w:rsidRPr="0087070B" w:rsidRDefault="0087070B" w:rsidP="004361AA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 w:rsidRPr="0087070B">
              <w:rPr>
                <w:rFonts w:cs="Arial"/>
                <w:sz w:val="28"/>
              </w:rPr>
              <w:t>заместитель министра промышленности и торговли Республики Татарстан</w:t>
            </w:r>
            <w:r>
              <w:rPr>
                <w:rFonts w:cs="Arial"/>
                <w:sz w:val="28"/>
              </w:rPr>
              <w:t xml:space="preserve">, курирующий вопросы </w:t>
            </w:r>
            <w:r w:rsidR="004361AA">
              <w:rPr>
                <w:rFonts w:cs="Arial"/>
                <w:sz w:val="28"/>
              </w:rPr>
              <w:t xml:space="preserve">инвестиционной деятельности и анализа финансовой деятельности подведомственных предприятий (заместитель председателя комиссии) </w:t>
            </w:r>
          </w:p>
        </w:tc>
      </w:tr>
      <w:tr w:rsidR="0087070B" w:rsidRPr="0087070B" w:rsidTr="00AD65A2">
        <w:tc>
          <w:tcPr>
            <w:tcW w:w="743" w:type="dxa"/>
            <w:shd w:val="clear" w:color="auto" w:fill="auto"/>
          </w:tcPr>
          <w:p w:rsidR="0087070B" w:rsidRPr="0087070B" w:rsidRDefault="000A7874" w:rsidP="00E66B35">
            <w:pPr>
              <w:pStyle w:val="5"/>
              <w:autoSpaceDE w:val="0"/>
              <w:autoSpaceDN w:val="0"/>
              <w:adjustRightInd w:val="0"/>
              <w:spacing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</w:rPr>
              <w:t>3.</w:t>
            </w:r>
          </w:p>
        </w:tc>
        <w:tc>
          <w:tcPr>
            <w:tcW w:w="9214" w:type="dxa"/>
            <w:shd w:val="clear" w:color="auto" w:fill="auto"/>
          </w:tcPr>
          <w:p w:rsidR="0087070B" w:rsidRPr="0087070B" w:rsidRDefault="0087070B" w:rsidP="004361AA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 w:rsidRPr="0087070B">
              <w:rPr>
                <w:rFonts w:cs="Arial"/>
                <w:sz w:val="28"/>
              </w:rPr>
              <w:t>заместитель министра промышленности и торговли Республики Татарстан</w:t>
            </w:r>
            <w:r w:rsidR="004361AA">
              <w:rPr>
                <w:rFonts w:cs="Arial"/>
                <w:sz w:val="28"/>
              </w:rPr>
              <w:t>, курирующий вопросы развития машиностроительной отрасли, деревообрабатывающей, целлюлозно-бумажной и лёгкой промышленности</w:t>
            </w:r>
          </w:p>
        </w:tc>
      </w:tr>
      <w:tr w:rsidR="0087070B" w:rsidRPr="0087070B" w:rsidTr="00AD65A2">
        <w:tc>
          <w:tcPr>
            <w:tcW w:w="743" w:type="dxa"/>
            <w:shd w:val="clear" w:color="auto" w:fill="auto"/>
          </w:tcPr>
          <w:p w:rsidR="0087070B" w:rsidRPr="0087070B" w:rsidRDefault="000A7874" w:rsidP="00E66B35">
            <w:pPr>
              <w:pStyle w:val="5"/>
              <w:shd w:val="clear" w:color="auto" w:fill="auto"/>
              <w:autoSpaceDE w:val="0"/>
              <w:autoSpaceDN w:val="0"/>
              <w:adjustRightInd w:val="0"/>
              <w:spacing w:line="302" w:lineRule="exact"/>
              <w:ind w:left="-108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4.</w:t>
            </w:r>
          </w:p>
        </w:tc>
        <w:tc>
          <w:tcPr>
            <w:tcW w:w="9214" w:type="dxa"/>
            <w:shd w:val="clear" w:color="auto" w:fill="auto"/>
          </w:tcPr>
          <w:p w:rsidR="0087070B" w:rsidRPr="0087070B" w:rsidRDefault="004361AA" w:rsidP="004361AA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 w:rsidRPr="0087070B">
              <w:rPr>
                <w:rFonts w:cs="Arial"/>
                <w:sz w:val="28"/>
              </w:rPr>
              <w:t>заместитель министра промышленности и торговли Республики Татарстан</w:t>
            </w:r>
            <w:r>
              <w:rPr>
                <w:rFonts w:cs="Arial"/>
                <w:sz w:val="28"/>
              </w:rPr>
              <w:t>, курирующий вопросы развития производства химических продуктов, лекарственных средств, резиновых и пластмассовых изделий</w:t>
            </w:r>
          </w:p>
        </w:tc>
      </w:tr>
      <w:tr w:rsidR="0087070B" w:rsidRPr="0087070B" w:rsidTr="00AD65A2">
        <w:tc>
          <w:tcPr>
            <w:tcW w:w="743" w:type="dxa"/>
            <w:shd w:val="clear" w:color="auto" w:fill="auto"/>
          </w:tcPr>
          <w:p w:rsidR="0087070B" w:rsidRPr="0087070B" w:rsidRDefault="000A7874" w:rsidP="00E66B35">
            <w:pPr>
              <w:pStyle w:val="5"/>
              <w:shd w:val="clear" w:color="auto" w:fill="auto"/>
              <w:autoSpaceDE w:val="0"/>
              <w:autoSpaceDN w:val="0"/>
              <w:adjustRightInd w:val="0"/>
              <w:spacing w:after="120"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</w:rPr>
              <w:t>5.</w:t>
            </w:r>
          </w:p>
        </w:tc>
        <w:tc>
          <w:tcPr>
            <w:tcW w:w="9214" w:type="dxa"/>
            <w:shd w:val="clear" w:color="auto" w:fill="auto"/>
          </w:tcPr>
          <w:p w:rsidR="0087070B" w:rsidRPr="0087070B" w:rsidRDefault="00672708" w:rsidP="00895B6A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начальник отдела </w:t>
            </w:r>
            <w:r w:rsidR="00CB429E">
              <w:rPr>
                <w:rFonts w:cs="Arial"/>
                <w:sz w:val="28"/>
              </w:rPr>
              <w:t>сопровождения инвестиционных программ в промышленности (секретарь комиссии)</w:t>
            </w:r>
          </w:p>
        </w:tc>
      </w:tr>
      <w:tr w:rsidR="0065206C" w:rsidRPr="0087070B" w:rsidTr="00AD65A2">
        <w:tc>
          <w:tcPr>
            <w:tcW w:w="743" w:type="dxa"/>
            <w:shd w:val="clear" w:color="auto" w:fill="auto"/>
          </w:tcPr>
          <w:p w:rsidR="0065206C" w:rsidRPr="00895B6A" w:rsidRDefault="0065206C" w:rsidP="0065206C">
            <w:pPr>
              <w:pStyle w:val="5"/>
              <w:shd w:val="clear" w:color="auto" w:fill="auto"/>
              <w:autoSpaceDE w:val="0"/>
              <w:autoSpaceDN w:val="0"/>
              <w:adjustRightInd w:val="0"/>
              <w:spacing w:after="120"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  <w:lang w:val="en-US"/>
              </w:rPr>
              <w:t>6</w:t>
            </w:r>
            <w:r>
              <w:rPr>
                <w:rFonts w:cs="Arial"/>
                <w:caps/>
                <w:sz w:val="28"/>
              </w:rPr>
              <w:t>.</w:t>
            </w:r>
          </w:p>
        </w:tc>
        <w:tc>
          <w:tcPr>
            <w:tcW w:w="9214" w:type="dxa"/>
            <w:shd w:val="clear" w:color="auto" w:fill="auto"/>
          </w:tcPr>
          <w:p w:rsidR="0065206C" w:rsidRDefault="0065206C" w:rsidP="0065206C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начальник отдела финансового планирования, учета и отчетности</w:t>
            </w:r>
          </w:p>
        </w:tc>
      </w:tr>
      <w:tr w:rsidR="0065206C" w:rsidRPr="0087070B" w:rsidTr="00AD65A2">
        <w:tc>
          <w:tcPr>
            <w:tcW w:w="743" w:type="dxa"/>
            <w:shd w:val="clear" w:color="auto" w:fill="auto"/>
          </w:tcPr>
          <w:p w:rsidR="0065206C" w:rsidRDefault="0065206C" w:rsidP="0065206C">
            <w:pPr>
              <w:pStyle w:val="5"/>
              <w:shd w:val="clear" w:color="auto" w:fill="auto"/>
              <w:autoSpaceDE w:val="0"/>
              <w:autoSpaceDN w:val="0"/>
              <w:adjustRightInd w:val="0"/>
              <w:spacing w:after="120"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</w:rPr>
              <w:t>7.</w:t>
            </w:r>
          </w:p>
        </w:tc>
        <w:tc>
          <w:tcPr>
            <w:tcW w:w="9214" w:type="dxa"/>
            <w:shd w:val="clear" w:color="auto" w:fill="auto"/>
          </w:tcPr>
          <w:p w:rsidR="0065206C" w:rsidRDefault="0065206C" w:rsidP="0065206C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 xml:space="preserve">начальник юридического отдела </w:t>
            </w:r>
          </w:p>
        </w:tc>
      </w:tr>
      <w:tr w:rsidR="0065206C" w:rsidRPr="0087070B" w:rsidTr="00AD65A2">
        <w:tc>
          <w:tcPr>
            <w:tcW w:w="743" w:type="dxa"/>
            <w:shd w:val="clear" w:color="auto" w:fill="auto"/>
          </w:tcPr>
          <w:p w:rsidR="0065206C" w:rsidRDefault="0065206C" w:rsidP="0065206C">
            <w:pPr>
              <w:pStyle w:val="5"/>
              <w:shd w:val="clear" w:color="auto" w:fill="auto"/>
              <w:autoSpaceDE w:val="0"/>
              <w:autoSpaceDN w:val="0"/>
              <w:adjustRightInd w:val="0"/>
              <w:spacing w:after="120"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</w:rPr>
              <w:t>8.</w:t>
            </w:r>
          </w:p>
        </w:tc>
        <w:tc>
          <w:tcPr>
            <w:tcW w:w="9214" w:type="dxa"/>
            <w:shd w:val="clear" w:color="auto" w:fill="auto"/>
          </w:tcPr>
          <w:p w:rsidR="0065206C" w:rsidRDefault="0065206C" w:rsidP="0065206C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начальник отдела машиностроительного комплекса</w:t>
            </w:r>
          </w:p>
        </w:tc>
      </w:tr>
      <w:tr w:rsidR="0065206C" w:rsidRPr="0087070B" w:rsidTr="00AD65A2">
        <w:tc>
          <w:tcPr>
            <w:tcW w:w="743" w:type="dxa"/>
            <w:shd w:val="clear" w:color="auto" w:fill="auto"/>
          </w:tcPr>
          <w:p w:rsidR="0065206C" w:rsidRDefault="0065206C" w:rsidP="0065206C">
            <w:pPr>
              <w:pStyle w:val="5"/>
              <w:shd w:val="clear" w:color="auto" w:fill="auto"/>
              <w:autoSpaceDE w:val="0"/>
              <w:autoSpaceDN w:val="0"/>
              <w:adjustRightInd w:val="0"/>
              <w:spacing w:after="120"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</w:rPr>
              <w:t>9.</w:t>
            </w:r>
          </w:p>
        </w:tc>
        <w:tc>
          <w:tcPr>
            <w:tcW w:w="9214" w:type="dxa"/>
            <w:shd w:val="clear" w:color="auto" w:fill="auto"/>
          </w:tcPr>
          <w:p w:rsidR="0065206C" w:rsidRDefault="0065206C" w:rsidP="0065206C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начальник отдела лесоперерабатывающей и лёгкой промышленности</w:t>
            </w:r>
          </w:p>
        </w:tc>
      </w:tr>
      <w:tr w:rsidR="00895B6A" w:rsidRPr="0087070B" w:rsidTr="00AD65A2">
        <w:tc>
          <w:tcPr>
            <w:tcW w:w="743" w:type="dxa"/>
            <w:shd w:val="clear" w:color="auto" w:fill="auto"/>
          </w:tcPr>
          <w:p w:rsidR="00895B6A" w:rsidRPr="0065206C" w:rsidRDefault="0065206C" w:rsidP="00E66B35">
            <w:pPr>
              <w:pStyle w:val="5"/>
              <w:shd w:val="clear" w:color="auto" w:fill="auto"/>
              <w:autoSpaceDE w:val="0"/>
              <w:autoSpaceDN w:val="0"/>
              <w:adjustRightInd w:val="0"/>
              <w:spacing w:after="120" w:line="302" w:lineRule="exact"/>
              <w:ind w:left="-108"/>
              <w:jc w:val="both"/>
              <w:rPr>
                <w:rFonts w:cs="Arial"/>
                <w:caps/>
                <w:sz w:val="28"/>
              </w:rPr>
            </w:pPr>
            <w:r>
              <w:rPr>
                <w:rFonts w:cs="Arial"/>
                <w:caps/>
                <w:sz w:val="28"/>
                <w:lang w:val="en-US"/>
              </w:rPr>
              <w:t>10</w:t>
            </w:r>
            <w:r>
              <w:rPr>
                <w:rFonts w:cs="Arial"/>
                <w:caps/>
                <w:sz w:val="28"/>
              </w:rPr>
              <w:t>.</w:t>
            </w:r>
          </w:p>
        </w:tc>
        <w:tc>
          <w:tcPr>
            <w:tcW w:w="9214" w:type="dxa"/>
            <w:shd w:val="clear" w:color="auto" w:fill="auto"/>
          </w:tcPr>
          <w:p w:rsidR="00895B6A" w:rsidRDefault="00895B6A" w:rsidP="00895B6A">
            <w:pPr>
              <w:pStyle w:val="5"/>
              <w:autoSpaceDE w:val="0"/>
              <w:autoSpaceDN w:val="0"/>
              <w:adjustRightInd w:val="0"/>
              <w:spacing w:after="240" w:line="302" w:lineRule="exact"/>
              <w:jc w:val="both"/>
              <w:rPr>
                <w:rFonts w:cs="Arial"/>
                <w:sz w:val="28"/>
              </w:rPr>
            </w:pPr>
            <w:r>
              <w:rPr>
                <w:rFonts w:cs="Arial"/>
                <w:sz w:val="28"/>
              </w:rPr>
              <w:t>начальник отдела химии и газохимии</w:t>
            </w:r>
          </w:p>
        </w:tc>
      </w:tr>
    </w:tbl>
    <w:p w:rsidR="009B61E6" w:rsidRPr="00895B6A" w:rsidRDefault="009B61E6" w:rsidP="0059692F">
      <w:pPr>
        <w:pStyle w:val="ConsPlusNormal"/>
        <w:ind w:firstLine="539"/>
        <w:jc w:val="both"/>
      </w:pPr>
    </w:p>
    <w:sectPr w:rsidR="009B61E6" w:rsidRPr="00895B6A" w:rsidSect="00F6162B">
      <w:pgSz w:w="11906" w:h="16838"/>
      <w:pgMar w:top="1134" w:right="851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BEF" w:rsidRDefault="00946BEF">
      <w:r>
        <w:separator/>
      </w:r>
    </w:p>
  </w:endnote>
  <w:endnote w:type="continuationSeparator" w:id="0">
    <w:p w:rsidR="00946BEF" w:rsidRDefault="0094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797378B-017D-41A6-BE46-4FFBEE499676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0553656A-A158-4B31-9BBA-7B39325DE39B}"/>
    <w:embedBold r:id="rId3" w:fontKey="{48538DB4-9377-4668-8ED7-FA1D7DA5DC3F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1D4F5484-443D-4ADA-BA0F-F04C442881C8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3798E80-CEE0-4EF5-B364-0CBDAF4ED0A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BEF" w:rsidRDefault="00946BEF">
      <w:r>
        <w:separator/>
      </w:r>
    </w:p>
  </w:footnote>
  <w:footnote w:type="continuationSeparator" w:id="0">
    <w:p w:rsidR="00946BEF" w:rsidRDefault="00946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3064A"/>
    <w:rsid w:val="000572EE"/>
    <w:rsid w:val="00063B95"/>
    <w:rsid w:val="00066936"/>
    <w:rsid w:val="0008333B"/>
    <w:rsid w:val="000842F0"/>
    <w:rsid w:val="00085C6A"/>
    <w:rsid w:val="000A7874"/>
    <w:rsid w:val="000C0D63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7BB8"/>
    <w:rsid w:val="001D2B33"/>
    <w:rsid w:val="001D5F81"/>
    <w:rsid w:val="001E116E"/>
    <w:rsid w:val="001E5255"/>
    <w:rsid w:val="001F2EE2"/>
    <w:rsid w:val="00215022"/>
    <w:rsid w:val="00234A1F"/>
    <w:rsid w:val="0024237A"/>
    <w:rsid w:val="00262408"/>
    <w:rsid w:val="0028494A"/>
    <w:rsid w:val="002A11BC"/>
    <w:rsid w:val="002A22D2"/>
    <w:rsid w:val="002A7122"/>
    <w:rsid w:val="002D4571"/>
    <w:rsid w:val="002E102C"/>
    <w:rsid w:val="002E1216"/>
    <w:rsid w:val="002F5B25"/>
    <w:rsid w:val="002F7FA2"/>
    <w:rsid w:val="00310DF4"/>
    <w:rsid w:val="00320ABC"/>
    <w:rsid w:val="00340E85"/>
    <w:rsid w:val="003545BB"/>
    <w:rsid w:val="0035606F"/>
    <w:rsid w:val="00357611"/>
    <w:rsid w:val="003B48E4"/>
    <w:rsid w:val="003B6DA3"/>
    <w:rsid w:val="003C47EF"/>
    <w:rsid w:val="003C71DA"/>
    <w:rsid w:val="003D1E70"/>
    <w:rsid w:val="003D5B05"/>
    <w:rsid w:val="003F1362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5029BC"/>
    <w:rsid w:val="005100C1"/>
    <w:rsid w:val="005142F4"/>
    <w:rsid w:val="00516AB5"/>
    <w:rsid w:val="0054145F"/>
    <w:rsid w:val="00541AF5"/>
    <w:rsid w:val="00541DE1"/>
    <w:rsid w:val="005552F0"/>
    <w:rsid w:val="005846D3"/>
    <w:rsid w:val="00590DE9"/>
    <w:rsid w:val="0059692F"/>
    <w:rsid w:val="005B12C4"/>
    <w:rsid w:val="005C16FE"/>
    <w:rsid w:val="005C2B5A"/>
    <w:rsid w:val="005E3E68"/>
    <w:rsid w:val="005E54D8"/>
    <w:rsid w:val="005F7E04"/>
    <w:rsid w:val="0060340E"/>
    <w:rsid w:val="00610F6C"/>
    <w:rsid w:val="0063720C"/>
    <w:rsid w:val="00641542"/>
    <w:rsid w:val="00641747"/>
    <w:rsid w:val="0065206C"/>
    <w:rsid w:val="00660B34"/>
    <w:rsid w:val="00665BF7"/>
    <w:rsid w:val="0066747B"/>
    <w:rsid w:val="00672708"/>
    <w:rsid w:val="00693EF8"/>
    <w:rsid w:val="006A7DAF"/>
    <w:rsid w:val="006B1B36"/>
    <w:rsid w:val="006C1DAF"/>
    <w:rsid w:val="006F3845"/>
    <w:rsid w:val="0071396E"/>
    <w:rsid w:val="007413A5"/>
    <w:rsid w:val="00743B17"/>
    <w:rsid w:val="0074661B"/>
    <w:rsid w:val="0074764C"/>
    <w:rsid w:val="00753968"/>
    <w:rsid w:val="007727F0"/>
    <w:rsid w:val="00785AE0"/>
    <w:rsid w:val="007973FE"/>
    <w:rsid w:val="007B1F84"/>
    <w:rsid w:val="007B761E"/>
    <w:rsid w:val="007E0500"/>
    <w:rsid w:val="007E3B31"/>
    <w:rsid w:val="007E55CE"/>
    <w:rsid w:val="007F29EC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D0D36"/>
    <w:rsid w:val="008E0882"/>
    <w:rsid w:val="008F5369"/>
    <w:rsid w:val="00935BE7"/>
    <w:rsid w:val="00945C55"/>
    <w:rsid w:val="00946BEF"/>
    <w:rsid w:val="009757F2"/>
    <w:rsid w:val="00983091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A77"/>
    <w:rsid w:val="00A116CB"/>
    <w:rsid w:val="00A13162"/>
    <w:rsid w:val="00A169C1"/>
    <w:rsid w:val="00A417A5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A0098"/>
    <w:rsid w:val="00BB03F5"/>
    <w:rsid w:val="00BC2FEC"/>
    <w:rsid w:val="00BE0003"/>
    <w:rsid w:val="00BE492A"/>
    <w:rsid w:val="00C33C6F"/>
    <w:rsid w:val="00C5249B"/>
    <w:rsid w:val="00C60C92"/>
    <w:rsid w:val="00C921CC"/>
    <w:rsid w:val="00C92357"/>
    <w:rsid w:val="00C96DB5"/>
    <w:rsid w:val="00C9730A"/>
    <w:rsid w:val="00CB429E"/>
    <w:rsid w:val="00CF26EE"/>
    <w:rsid w:val="00D3574F"/>
    <w:rsid w:val="00D40DE6"/>
    <w:rsid w:val="00D51B0E"/>
    <w:rsid w:val="00D67792"/>
    <w:rsid w:val="00D82614"/>
    <w:rsid w:val="00DA1E20"/>
    <w:rsid w:val="00DA3AEB"/>
    <w:rsid w:val="00DB596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F04D31"/>
    <w:rsid w:val="00F3603C"/>
    <w:rsid w:val="00F37533"/>
    <w:rsid w:val="00F6162B"/>
    <w:rsid w:val="00F77385"/>
    <w:rsid w:val="00F969F4"/>
    <w:rsid w:val="00FA077A"/>
    <w:rsid w:val="00FA12F5"/>
    <w:rsid w:val="00FB5BFB"/>
    <w:rsid w:val="00FC235E"/>
    <w:rsid w:val="00FC5DEA"/>
    <w:rsid w:val="00FC71CF"/>
    <w:rsid w:val="00FD279E"/>
    <w:rsid w:val="00FD4DE7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5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8822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2022-10-31T08:10:00Z</cp:lastPrinted>
  <dcterms:created xsi:type="dcterms:W3CDTF">2022-11-10T14:12:00Z</dcterms:created>
  <dcterms:modified xsi:type="dcterms:W3CDTF">2022-11-10T14:12:00Z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