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40" w:rsidRPr="00772040" w:rsidRDefault="00772040" w:rsidP="00772040">
      <w:pPr>
        <w:ind w:right="-1"/>
        <w:jc w:val="right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ПРОЕКТ</w:t>
      </w: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КАБИНЕТ МИНИСТРОВ РЕСПУБЛИКИ ТАТАРСТАН</w:t>
      </w: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ПОСТАНОВЛЕНИЕ</w:t>
      </w:r>
    </w:p>
    <w:p w:rsid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_____________                                                                №___________</w:t>
      </w: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E948DC" w:rsidRDefault="00E948DC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 внесении изменения</w:t>
      </w:r>
      <w:r w:rsidR="00772040" w:rsidRPr="00417375">
        <w:rPr>
          <w:rFonts w:eastAsia="Calibri"/>
          <w:sz w:val="24"/>
          <w:szCs w:val="24"/>
          <w:lang w:eastAsia="en-US"/>
        </w:rPr>
        <w:t xml:space="preserve"> в </w:t>
      </w:r>
      <w:r>
        <w:rPr>
          <w:rFonts w:eastAsia="Calibri"/>
          <w:sz w:val="24"/>
          <w:szCs w:val="24"/>
          <w:lang w:eastAsia="en-US"/>
        </w:rPr>
        <w:t>приложение к</w:t>
      </w:r>
    </w:p>
    <w:p w:rsidR="00772040" w:rsidRPr="00417375" w:rsidRDefault="00E948DC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Положению </w:t>
      </w:r>
      <w:r w:rsidR="00772040" w:rsidRPr="00417375">
        <w:rPr>
          <w:rFonts w:eastAsia="Calibri"/>
          <w:sz w:val="24"/>
          <w:szCs w:val="24"/>
          <w:lang w:eastAsia="en-US"/>
        </w:rPr>
        <w:t xml:space="preserve">о порядке обеспечения семей с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новорожденными детьми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>подарочными комплектами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>детски</w:t>
      </w:r>
      <w:r w:rsidR="00E948DC">
        <w:rPr>
          <w:rFonts w:eastAsia="Calibri"/>
          <w:sz w:val="24"/>
          <w:szCs w:val="24"/>
          <w:lang w:eastAsia="en-US"/>
        </w:rPr>
        <w:t>х принадлежностей, утвержденному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постановлением Кабинета Министров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>Республики Татарстан от 04.12.20</w:t>
      </w:r>
      <w:r w:rsidR="00AD53C2">
        <w:rPr>
          <w:rFonts w:eastAsia="Calibri"/>
          <w:sz w:val="24"/>
          <w:szCs w:val="24"/>
          <w:lang w:eastAsia="en-US"/>
        </w:rPr>
        <w:t>19</w:t>
      </w:r>
      <w:r w:rsidRPr="00417375">
        <w:rPr>
          <w:rFonts w:eastAsia="Calibri"/>
          <w:sz w:val="24"/>
          <w:szCs w:val="24"/>
          <w:lang w:eastAsia="en-US"/>
        </w:rPr>
        <w:t xml:space="preserve"> № 1100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«О предоставлении семьям с </w:t>
      </w:r>
    </w:p>
    <w:p w:rsidR="00772040" w:rsidRPr="00417375" w:rsidRDefault="00E77B6E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</w:t>
      </w:r>
      <w:r w:rsidR="00772040" w:rsidRPr="00417375">
        <w:rPr>
          <w:rFonts w:eastAsia="Calibri"/>
          <w:sz w:val="24"/>
          <w:szCs w:val="24"/>
          <w:lang w:eastAsia="en-US"/>
        </w:rPr>
        <w:t xml:space="preserve">оворожденными детьми подарочных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комплектов детских принадлежностей»  </w:t>
      </w:r>
    </w:p>
    <w:p w:rsid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417375" w:rsidRDefault="00417375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772040">
        <w:rPr>
          <w:rFonts w:eastAsia="Calibri"/>
          <w:sz w:val="28"/>
          <w:szCs w:val="28"/>
          <w:lang w:eastAsia="en-US"/>
        </w:rPr>
        <w:t>Кабинет Министров Республики Татарстан ПОСТАНОВЛЯЕТ:</w:t>
      </w: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E948DC" w:rsidRPr="00E948DC" w:rsidRDefault="00E948DC" w:rsidP="00E948DC">
      <w:pPr>
        <w:pStyle w:val="ae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E948DC">
        <w:rPr>
          <w:rFonts w:eastAsia="Calibri"/>
          <w:sz w:val="28"/>
          <w:szCs w:val="28"/>
          <w:lang w:eastAsia="en-US"/>
        </w:rPr>
        <w:t xml:space="preserve">Внести в приложение к Положению о порядке обеспечения семей с новорожденными детьми подарочными комплектами детских принадлежностей, утвержденному постановлением Кабинета Министров Республики </w:t>
      </w:r>
      <w:r>
        <w:rPr>
          <w:rFonts w:eastAsia="Calibri"/>
          <w:sz w:val="28"/>
          <w:szCs w:val="28"/>
          <w:lang w:eastAsia="en-US"/>
        </w:rPr>
        <w:t>Татарстан от 04.12.2019 № 1100 «</w:t>
      </w:r>
      <w:r w:rsidRPr="00E948DC">
        <w:rPr>
          <w:rFonts w:eastAsia="Calibri"/>
          <w:sz w:val="28"/>
          <w:szCs w:val="28"/>
          <w:lang w:eastAsia="en-US"/>
        </w:rPr>
        <w:t>О предоставлении семьям с новорожденными детьми подарочных ком</w:t>
      </w:r>
      <w:r>
        <w:rPr>
          <w:rFonts w:eastAsia="Calibri"/>
          <w:sz w:val="28"/>
          <w:szCs w:val="28"/>
          <w:lang w:eastAsia="en-US"/>
        </w:rPr>
        <w:t>плектов детских принадлежностей»</w:t>
      </w:r>
      <w:r w:rsidRPr="00E948DC">
        <w:rPr>
          <w:rFonts w:eastAsia="Calibri"/>
          <w:sz w:val="28"/>
          <w:szCs w:val="28"/>
          <w:lang w:eastAsia="en-US"/>
        </w:rPr>
        <w:t xml:space="preserve"> (с изменениями, внесенными постановлениями Кабинета Министров Респ</w:t>
      </w:r>
      <w:r>
        <w:rPr>
          <w:rFonts w:eastAsia="Calibri"/>
          <w:sz w:val="28"/>
          <w:szCs w:val="28"/>
          <w:lang w:eastAsia="en-US"/>
        </w:rPr>
        <w:t>ублики Татарстан от 13.03.2021 №</w:t>
      </w:r>
      <w:r w:rsidR="005459B5">
        <w:rPr>
          <w:rFonts w:eastAsia="Calibri"/>
          <w:sz w:val="28"/>
          <w:szCs w:val="28"/>
          <w:lang w:eastAsia="en-US"/>
        </w:rPr>
        <w:t xml:space="preserve"> 129, от 24.05.2021 №</w:t>
      </w:r>
      <w:r w:rsidRPr="00E948DC">
        <w:rPr>
          <w:rFonts w:eastAsia="Calibri"/>
          <w:sz w:val="28"/>
          <w:szCs w:val="28"/>
          <w:lang w:eastAsia="en-US"/>
        </w:rPr>
        <w:t xml:space="preserve"> 365</w:t>
      </w:r>
      <w:r w:rsidR="005459B5">
        <w:rPr>
          <w:rFonts w:eastAsia="Calibri"/>
          <w:sz w:val="28"/>
          <w:szCs w:val="28"/>
          <w:lang w:eastAsia="en-US"/>
        </w:rPr>
        <w:t>, от 15.11.2021 №</w:t>
      </w:r>
      <w:r w:rsidR="00FD7DD8">
        <w:rPr>
          <w:rFonts w:eastAsia="Calibri"/>
          <w:sz w:val="28"/>
          <w:szCs w:val="28"/>
          <w:lang w:eastAsia="en-US"/>
        </w:rPr>
        <w:t xml:space="preserve"> </w:t>
      </w:r>
      <w:r w:rsidR="005459B5">
        <w:rPr>
          <w:rFonts w:eastAsia="Calibri"/>
          <w:sz w:val="28"/>
          <w:szCs w:val="28"/>
          <w:lang w:eastAsia="en-US"/>
        </w:rPr>
        <w:t>1076, от 05.12.2022 № 1286, от 30.12.2022 №</w:t>
      </w:r>
      <w:r w:rsidR="00FD7DD8">
        <w:rPr>
          <w:rFonts w:eastAsia="Calibri"/>
          <w:sz w:val="28"/>
          <w:szCs w:val="28"/>
          <w:lang w:eastAsia="en-US"/>
        </w:rPr>
        <w:t> </w:t>
      </w:r>
      <w:r w:rsidR="005459B5">
        <w:rPr>
          <w:rFonts w:eastAsia="Calibri"/>
          <w:sz w:val="28"/>
          <w:szCs w:val="28"/>
          <w:lang w:eastAsia="en-US"/>
        </w:rPr>
        <w:t>1479</w:t>
      </w:r>
      <w:r w:rsidRPr="00E948DC">
        <w:rPr>
          <w:rFonts w:eastAsia="Calibri"/>
          <w:sz w:val="28"/>
          <w:szCs w:val="28"/>
          <w:lang w:eastAsia="en-US"/>
        </w:rPr>
        <w:t xml:space="preserve">), изменение, </w:t>
      </w:r>
      <w:r w:rsidR="005459B5">
        <w:rPr>
          <w:rFonts w:eastAsia="Calibri"/>
          <w:sz w:val="28"/>
          <w:szCs w:val="28"/>
          <w:lang w:eastAsia="en-US"/>
        </w:rPr>
        <w:t>исключив в графе 2 пункта 5</w:t>
      </w:r>
      <w:r w:rsidR="0001603D">
        <w:rPr>
          <w:rFonts w:eastAsia="Calibri"/>
          <w:sz w:val="28"/>
          <w:szCs w:val="28"/>
          <w:lang w:eastAsia="en-US"/>
        </w:rPr>
        <w:t xml:space="preserve"> слова «рукавички, тапочки»</w:t>
      </w:r>
      <w:r w:rsidRPr="00E948DC">
        <w:rPr>
          <w:rFonts w:eastAsia="Calibri"/>
          <w:sz w:val="28"/>
          <w:szCs w:val="28"/>
          <w:lang w:eastAsia="en-US"/>
        </w:rPr>
        <w:t>.</w:t>
      </w:r>
    </w:p>
    <w:p w:rsidR="00E77B6E" w:rsidRPr="00E77B6E" w:rsidRDefault="00E948DC" w:rsidP="00E948DC">
      <w:pPr>
        <w:pStyle w:val="ae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948DC">
        <w:rPr>
          <w:rFonts w:eastAsia="Calibri"/>
          <w:sz w:val="28"/>
          <w:szCs w:val="28"/>
          <w:lang w:eastAsia="en-US"/>
        </w:rPr>
        <w:t xml:space="preserve">2. Установить, что настоящее постановление вступает в силу с 1 </w:t>
      </w:r>
      <w:r w:rsidR="005459B5">
        <w:rPr>
          <w:rFonts w:eastAsia="Calibri"/>
          <w:sz w:val="28"/>
          <w:szCs w:val="28"/>
          <w:lang w:eastAsia="en-US"/>
        </w:rPr>
        <w:t>августа 2023</w:t>
      </w:r>
      <w:r w:rsidRPr="00E948DC">
        <w:rPr>
          <w:rFonts w:eastAsia="Calibri"/>
          <w:sz w:val="28"/>
          <w:szCs w:val="28"/>
          <w:lang w:eastAsia="en-US"/>
        </w:rPr>
        <w:t xml:space="preserve"> года.</w:t>
      </w:r>
    </w:p>
    <w:p w:rsidR="0088510A" w:rsidRDefault="0088510A" w:rsidP="00E77B6E">
      <w:pPr>
        <w:ind w:right="-1" w:firstLine="284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Pr="0056099A" w:rsidRDefault="0056099A">
      <w:pPr>
        <w:ind w:right="-1"/>
        <w:jc w:val="both"/>
        <w:rPr>
          <w:rFonts w:eastAsia="Calibri"/>
          <w:sz w:val="28"/>
          <w:szCs w:val="28"/>
          <w:lang w:eastAsia="en-US"/>
        </w:rPr>
      </w:pPr>
      <w:r w:rsidRPr="0056099A">
        <w:rPr>
          <w:rFonts w:eastAsia="Calibri"/>
          <w:sz w:val="28"/>
          <w:szCs w:val="28"/>
          <w:lang w:eastAsia="en-US"/>
        </w:rPr>
        <w:t>Премьер-министр</w:t>
      </w:r>
    </w:p>
    <w:p w:rsidR="0056099A" w:rsidRPr="0056099A" w:rsidRDefault="0056099A">
      <w:pPr>
        <w:ind w:right="-1"/>
        <w:jc w:val="both"/>
        <w:rPr>
          <w:rFonts w:eastAsia="Calibri"/>
          <w:sz w:val="28"/>
          <w:szCs w:val="28"/>
          <w:lang w:eastAsia="en-US"/>
        </w:rPr>
      </w:pPr>
      <w:r w:rsidRPr="0056099A">
        <w:rPr>
          <w:rFonts w:eastAsia="Calibri"/>
          <w:sz w:val="28"/>
          <w:szCs w:val="28"/>
          <w:lang w:eastAsia="en-US"/>
        </w:rPr>
        <w:t>Республики Татарстан                                                                                      А.В.Песошин</w:t>
      </w: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5459B5" w:rsidRDefault="005459B5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5459B5" w:rsidRDefault="005459B5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5459B5" w:rsidRDefault="005459B5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5459B5" w:rsidRDefault="005459B5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  <w:bookmarkStart w:id="0" w:name="_GoBack"/>
      <w:bookmarkEnd w:id="0"/>
    </w:p>
    <w:sectPr w:rsidR="0088510A" w:rsidSect="00821875">
      <w:pgSz w:w="11906" w:h="16838"/>
      <w:pgMar w:top="709" w:right="566" w:bottom="0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770" w:rsidRDefault="00640770">
      <w:r>
        <w:separator/>
      </w:r>
    </w:p>
  </w:endnote>
  <w:endnote w:type="continuationSeparator" w:id="0">
    <w:p w:rsidR="00640770" w:rsidRDefault="0064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C937617-C59F-44D1-A49F-9368C3CB3F6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F47204D-38F9-4DC8-A5AB-693963F1B1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9726B92-E044-4E92-B28B-A012592D9A6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770" w:rsidRDefault="00640770">
      <w:r>
        <w:separator/>
      </w:r>
    </w:p>
  </w:footnote>
  <w:footnote w:type="continuationSeparator" w:id="0">
    <w:p w:rsidR="00640770" w:rsidRDefault="0064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52DD"/>
    <w:multiLevelType w:val="hybridMultilevel"/>
    <w:tmpl w:val="D722C852"/>
    <w:lvl w:ilvl="0" w:tplc="4ABA56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24556F"/>
    <w:multiLevelType w:val="hybridMultilevel"/>
    <w:tmpl w:val="8F2AADC0"/>
    <w:lvl w:ilvl="0" w:tplc="288259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CC53757"/>
    <w:multiLevelType w:val="hybridMultilevel"/>
    <w:tmpl w:val="45AE8EDA"/>
    <w:lvl w:ilvl="0" w:tplc="405C7C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A656FC8"/>
    <w:multiLevelType w:val="hybridMultilevel"/>
    <w:tmpl w:val="CFF23158"/>
    <w:lvl w:ilvl="0" w:tplc="9098A6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DDE3FCE"/>
    <w:multiLevelType w:val="hybridMultilevel"/>
    <w:tmpl w:val="F16ECE6A"/>
    <w:lvl w:ilvl="0" w:tplc="8F4E1D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D131C6F"/>
    <w:multiLevelType w:val="hybridMultilevel"/>
    <w:tmpl w:val="7FA431B4"/>
    <w:lvl w:ilvl="0" w:tplc="DC4252B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E9"/>
    <w:rsid w:val="00001150"/>
    <w:rsid w:val="00004286"/>
    <w:rsid w:val="000138EA"/>
    <w:rsid w:val="0001603D"/>
    <w:rsid w:val="000245C9"/>
    <w:rsid w:val="00030226"/>
    <w:rsid w:val="000468A3"/>
    <w:rsid w:val="00046C9B"/>
    <w:rsid w:val="00050606"/>
    <w:rsid w:val="00050D54"/>
    <w:rsid w:val="000520BA"/>
    <w:rsid w:val="00054419"/>
    <w:rsid w:val="00056A22"/>
    <w:rsid w:val="000572EE"/>
    <w:rsid w:val="00063B95"/>
    <w:rsid w:val="0007643E"/>
    <w:rsid w:val="00080059"/>
    <w:rsid w:val="0008333B"/>
    <w:rsid w:val="00085431"/>
    <w:rsid w:val="00091D9E"/>
    <w:rsid w:val="000A01D7"/>
    <w:rsid w:val="000A2409"/>
    <w:rsid w:val="000C0EAF"/>
    <w:rsid w:val="000C39DC"/>
    <w:rsid w:val="000C6881"/>
    <w:rsid w:val="000D05AA"/>
    <w:rsid w:val="000D5F2F"/>
    <w:rsid w:val="000E4857"/>
    <w:rsid w:val="000F3886"/>
    <w:rsid w:val="0010470C"/>
    <w:rsid w:val="001058A5"/>
    <w:rsid w:val="00115262"/>
    <w:rsid w:val="00115E85"/>
    <w:rsid w:val="001259AA"/>
    <w:rsid w:val="00126436"/>
    <w:rsid w:val="001465AB"/>
    <w:rsid w:val="00160BDD"/>
    <w:rsid w:val="00165E14"/>
    <w:rsid w:val="001671B1"/>
    <w:rsid w:val="00187737"/>
    <w:rsid w:val="001902A4"/>
    <w:rsid w:val="00193833"/>
    <w:rsid w:val="001B04CE"/>
    <w:rsid w:val="001B1D52"/>
    <w:rsid w:val="001B7987"/>
    <w:rsid w:val="001B7BB8"/>
    <w:rsid w:val="001C2FB6"/>
    <w:rsid w:val="001C38E8"/>
    <w:rsid w:val="001D27D4"/>
    <w:rsid w:val="001D2B33"/>
    <w:rsid w:val="001D5F81"/>
    <w:rsid w:val="001E15E3"/>
    <w:rsid w:val="001E5E16"/>
    <w:rsid w:val="001F2EE2"/>
    <w:rsid w:val="001F3950"/>
    <w:rsid w:val="00202125"/>
    <w:rsid w:val="00210B4C"/>
    <w:rsid w:val="00215022"/>
    <w:rsid w:val="00221BEE"/>
    <w:rsid w:val="0022539C"/>
    <w:rsid w:val="00225442"/>
    <w:rsid w:val="002418DF"/>
    <w:rsid w:val="0024525C"/>
    <w:rsid w:val="00247DD9"/>
    <w:rsid w:val="00264534"/>
    <w:rsid w:val="00277716"/>
    <w:rsid w:val="00282CC5"/>
    <w:rsid w:val="00287958"/>
    <w:rsid w:val="002A11BC"/>
    <w:rsid w:val="002A22D2"/>
    <w:rsid w:val="002A7122"/>
    <w:rsid w:val="002B43FE"/>
    <w:rsid w:val="002D4571"/>
    <w:rsid w:val="002D4D33"/>
    <w:rsid w:val="002E1216"/>
    <w:rsid w:val="002E6867"/>
    <w:rsid w:val="002F5B25"/>
    <w:rsid w:val="002F5E93"/>
    <w:rsid w:val="002F6066"/>
    <w:rsid w:val="003009AA"/>
    <w:rsid w:val="0030353D"/>
    <w:rsid w:val="00310DF4"/>
    <w:rsid w:val="00321F63"/>
    <w:rsid w:val="00324B9E"/>
    <w:rsid w:val="00340E85"/>
    <w:rsid w:val="003426BF"/>
    <w:rsid w:val="00342BD5"/>
    <w:rsid w:val="00346B2F"/>
    <w:rsid w:val="003539F2"/>
    <w:rsid w:val="003545BB"/>
    <w:rsid w:val="003546EC"/>
    <w:rsid w:val="0035606F"/>
    <w:rsid w:val="00362910"/>
    <w:rsid w:val="003766D7"/>
    <w:rsid w:val="003824B1"/>
    <w:rsid w:val="0039265A"/>
    <w:rsid w:val="003A5AC4"/>
    <w:rsid w:val="003B5B06"/>
    <w:rsid w:val="003D45C3"/>
    <w:rsid w:val="003E2A88"/>
    <w:rsid w:val="003E487E"/>
    <w:rsid w:val="004021F8"/>
    <w:rsid w:val="00402EA6"/>
    <w:rsid w:val="00407EC4"/>
    <w:rsid w:val="00411385"/>
    <w:rsid w:val="004129E7"/>
    <w:rsid w:val="00415191"/>
    <w:rsid w:val="00417375"/>
    <w:rsid w:val="00440B7F"/>
    <w:rsid w:val="004559C3"/>
    <w:rsid w:val="0046565F"/>
    <w:rsid w:val="0047413A"/>
    <w:rsid w:val="00475735"/>
    <w:rsid w:val="00491ECA"/>
    <w:rsid w:val="004A55F1"/>
    <w:rsid w:val="004A6460"/>
    <w:rsid w:val="004B22B6"/>
    <w:rsid w:val="004E03E9"/>
    <w:rsid w:val="004E7EB6"/>
    <w:rsid w:val="005029BC"/>
    <w:rsid w:val="00505057"/>
    <w:rsid w:val="005112CC"/>
    <w:rsid w:val="005142F4"/>
    <w:rsid w:val="00515C7E"/>
    <w:rsid w:val="00525273"/>
    <w:rsid w:val="00527915"/>
    <w:rsid w:val="00541AF5"/>
    <w:rsid w:val="00541DE1"/>
    <w:rsid w:val="005459B5"/>
    <w:rsid w:val="00545F18"/>
    <w:rsid w:val="005552F0"/>
    <w:rsid w:val="0056099A"/>
    <w:rsid w:val="00567990"/>
    <w:rsid w:val="005846D3"/>
    <w:rsid w:val="00590DE9"/>
    <w:rsid w:val="005B12C4"/>
    <w:rsid w:val="005B6517"/>
    <w:rsid w:val="005C2B5A"/>
    <w:rsid w:val="005D17E8"/>
    <w:rsid w:val="005D342E"/>
    <w:rsid w:val="005D4142"/>
    <w:rsid w:val="005E3E68"/>
    <w:rsid w:val="005E625B"/>
    <w:rsid w:val="005F2443"/>
    <w:rsid w:val="005F6344"/>
    <w:rsid w:val="005F6455"/>
    <w:rsid w:val="005F7E04"/>
    <w:rsid w:val="00601107"/>
    <w:rsid w:val="00601B2E"/>
    <w:rsid w:val="00602396"/>
    <w:rsid w:val="006029A2"/>
    <w:rsid w:val="0060340E"/>
    <w:rsid w:val="00607456"/>
    <w:rsid w:val="00611670"/>
    <w:rsid w:val="00620E80"/>
    <w:rsid w:val="0062636A"/>
    <w:rsid w:val="00632E90"/>
    <w:rsid w:val="0063720C"/>
    <w:rsid w:val="00640770"/>
    <w:rsid w:val="00641542"/>
    <w:rsid w:val="00641747"/>
    <w:rsid w:val="00645098"/>
    <w:rsid w:val="0065421A"/>
    <w:rsid w:val="00657911"/>
    <w:rsid w:val="00660B34"/>
    <w:rsid w:val="00665BF7"/>
    <w:rsid w:val="0066747B"/>
    <w:rsid w:val="00683028"/>
    <w:rsid w:val="00683709"/>
    <w:rsid w:val="00685AA9"/>
    <w:rsid w:val="006870CD"/>
    <w:rsid w:val="006A371B"/>
    <w:rsid w:val="006A7DAF"/>
    <w:rsid w:val="006B02B6"/>
    <w:rsid w:val="006B1B36"/>
    <w:rsid w:val="006B7A47"/>
    <w:rsid w:val="006C1DAF"/>
    <w:rsid w:val="006C2BB1"/>
    <w:rsid w:val="006D0A28"/>
    <w:rsid w:val="006D0D00"/>
    <w:rsid w:val="006E4819"/>
    <w:rsid w:val="006E4AC3"/>
    <w:rsid w:val="006E6961"/>
    <w:rsid w:val="006F3845"/>
    <w:rsid w:val="006F5D79"/>
    <w:rsid w:val="0071396E"/>
    <w:rsid w:val="007317E7"/>
    <w:rsid w:val="00735664"/>
    <w:rsid w:val="00735B7F"/>
    <w:rsid w:val="0073644D"/>
    <w:rsid w:val="00742FEA"/>
    <w:rsid w:val="0074661B"/>
    <w:rsid w:val="0075380B"/>
    <w:rsid w:val="00754C65"/>
    <w:rsid w:val="00767F22"/>
    <w:rsid w:val="00772040"/>
    <w:rsid w:val="00785AE0"/>
    <w:rsid w:val="00792939"/>
    <w:rsid w:val="00797764"/>
    <w:rsid w:val="007B1F84"/>
    <w:rsid w:val="007B761E"/>
    <w:rsid w:val="007C2498"/>
    <w:rsid w:val="007C2F8E"/>
    <w:rsid w:val="007E3B31"/>
    <w:rsid w:val="007E4495"/>
    <w:rsid w:val="007E55CE"/>
    <w:rsid w:val="007F29EC"/>
    <w:rsid w:val="007F4E26"/>
    <w:rsid w:val="007F563E"/>
    <w:rsid w:val="008052B8"/>
    <w:rsid w:val="00810303"/>
    <w:rsid w:val="00821875"/>
    <w:rsid w:val="00821AEA"/>
    <w:rsid w:val="00833803"/>
    <w:rsid w:val="00834F8B"/>
    <w:rsid w:val="00851F77"/>
    <w:rsid w:val="00867D5B"/>
    <w:rsid w:val="00873983"/>
    <w:rsid w:val="00880330"/>
    <w:rsid w:val="0088510A"/>
    <w:rsid w:val="008861F7"/>
    <w:rsid w:val="00894E64"/>
    <w:rsid w:val="008951FB"/>
    <w:rsid w:val="00897B6B"/>
    <w:rsid w:val="008A02D7"/>
    <w:rsid w:val="008A454E"/>
    <w:rsid w:val="008B3EB0"/>
    <w:rsid w:val="008C3C95"/>
    <w:rsid w:val="008C463B"/>
    <w:rsid w:val="008D120A"/>
    <w:rsid w:val="008E540F"/>
    <w:rsid w:val="008F016E"/>
    <w:rsid w:val="008F03E1"/>
    <w:rsid w:val="008F5369"/>
    <w:rsid w:val="00904766"/>
    <w:rsid w:val="009056FE"/>
    <w:rsid w:val="009211E9"/>
    <w:rsid w:val="00923AD3"/>
    <w:rsid w:val="00927781"/>
    <w:rsid w:val="0093776D"/>
    <w:rsid w:val="00942286"/>
    <w:rsid w:val="00945AAA"/>
    <w:rsid w:val="00945C55"/>
    <w:rsid w:val="00951D21"/>
    <w:rsid w:val="0095257A"/>
    <w:rsid w:val="0095592E"/>
    <w:rsid w:val="00956803"/>
    <w:rsid w:val="00960151"/>
    <w:rsid w:val="009703C6"/>
    <w:rsid w:val="009757F2"/>
    <w:rsid w:val="00983091"/>
    <w:rsid w:val="009930C9"/>
    <w:rsid w:val="009954F6"/>
    <w:rsid w:val="009A66F7"/>
    <w:rsid w:val="009B18A5"/>
    <w:rsid w:val="009B6824"/>
    <w:rsid w:val="009C045C"/>
    <w:rsid w:val="009C1AE3"/>
    <w:rsid w:val="009D65FC"/>
    <w:rsid w:val="009E2F0A"/>
    <w:rsid w:val="009E60EC"/>
    <w:rsid w:val="009F12BD"/>
    <w:rsid w:val="009F2A21"/>
    <w:rsid w:val="009F4E12"/>
    <w:rsid w:val="00A00472"/>
    <w:rsid w:val="00A017DD"/>
    <w:rsid w:val="00A0281C"/>
    <w:rsid w:val="00A0333D"/>
    <w:rsid w:val="00A033D1"/>
    <w:rsid w:val="00A06A77"/>
    <w:rsid w:val="00A116CB"/>
    <w:rsid w:val="00A11DF6"/>
    <w:rsid w:val="00A12775"/>
    <w:rsid w:val="00A14D6E"/>
    <w:rsid w:val="00A4076E"/>
    <w:rsid w:val="00A417A5"/>
    <w:rsid w:val="00A445D5"/>
    <w:rsid w:val="00A55722"/>
    <w:rsid w:val="00A605F2"/>
    <w:rsid w:val="00A668B8"/>
    <w:rsid w:val="00A71321"/>
    <w:rsid w:val="00A73126"/>
    <w:rsid w:val="00A82A4D"/>
    <w:rsid w:val="00A840A1"/>
    <w:rsid w:val="00A87046"/>
    <w:rsid w:val="00AA5B4F"/>
    <w:rsid w:val="00AA6E58"/>
    <w:rsid w:val="00AB1DC5"/>
    <w:rsid w:val="00AB2363"/>
    <w:rsid w:val="00AB25D1"/>
    <w:rsid w:val="00AC0AC0"/>
    <w:rsid w:val="00AC0BF8"/>
    <w:rsid w:val="00AC2EEB"/>
    <w:rsid w:val="00AC382C"/>
    <w:rsid w:val="00AC62BB"/>
    <w:rsid w:val="00AD424E"/>
    <w:rsid w:val="00AD53C2"/>
    <w:rsid w:val="00AE186F"/>
    <w:rsid w:val="00AE78FB"/>
    <w:rsid w:val="00AF07F6"/>
    <w:rsid w:val="00AF1B9D"/>
    <w:rsid w:val="00AF4E08"/>
    <w:rsid w:val="00AF66C0"/>
    <w:rsid w:val="00B1219A"/>
    <w:rsid w:val="00B13F88"/>
    <w:rsid w:val="00B15159"/>
    <w:rsid w:val="00B157FD"/>
    <w:rsid w:val="00B25C01"/>
    <w:rsid w:val="00B34CCD"/>
    <w:rsid w:val="00B364B6"/>
    <w:rsid w:val="00B36FF5"/>
    <w:rsid w:val="00B425E5"/>
    <w:rsid w:val="00B42AAF"/>
    <w:rsid w:val="00B43807"/>
    <w:rsid w:val="00B52053"/>
    <w:rsid w:val="00B525FD"/>
    <w:rsid w:val="00B61323"/>
    <w:rsid w:val="00B7516E"/>
    <w:rsid w:val="00B810C1"/>
    <w:rsid w:val="00B90E97"/>
    <w:rsid w:val="00B9399F"/>
    <w:rsid w:val="00B94EE4"/>
    <w:rsid w:val="00BA3C2A"/>
    <w:rsid w:val="00BB5588"/>
    <w:rsid w:val="00BC2212"/>
    <w:rsid w:val="00BC2FEC"/>
    <w:rsid w:val="00BE0003"/>
    <w:rsid w:val="00BE2C58"/>
    <w:rsid w:val="00C03D63"/>
    <w:rsid w:val="00C04CEC"/>
    <w:rsid w:val="00C05E0A"/>
    <w:rsid w:val="00C078F9"/>
    <w:rsid w:val="00C33C6F"/>
    <w:rsid w:val="00C3798F"/>
    <w:rsid w:val="00C47DC8"/>
    <w:rsid w:val="00C5249B"/>
    <w:rsid w:val="00C67853"/>
    <w:rsid w:val="00C877ED"/>
    <w:rsid w:val="00C921CC"/>
    <w:rsid w:val="00C92357"/>
    <w:rsid w:val="00C92F7C"/>
    <w:rsid w:val="00C94146"/>
    <w:rsid w:val="00C9730A"/>
    <w:rsid w:val="00CA4FEA"/>
    <w:rsid w:val="00CB36AB"/>
    <w:rsid w:val="00CC1EE6"/>
    <w:rsid w:val="00CE3049"/>
    <w:rsid w:val="00CF03BC"/>
    <w:rsid w:val="00CF6440"/>
    <w:rsid w:val="00CF78F4"/>
    <w:rsid w:val="00D225E7"/>
    <w:rsid w:val="00D25859"/>
    <w:rsid w:val="00D31909"/>
    <w:rsid w:val="00D3574F"/>
    <w:rsid w:val="00D40C4D"/>
    <w:rsid w:val="00D46A38"/>
    <w:rsid w:val="00D47A41"/>
    <w:rsid w:val="00D51B0E"/>
    <w:rsid w:val="00D67792"/>
    <w:rsid w:val="00D8066F"/>
    <w:rsid w:val="00D82614"/>
    <w:rsid w:val="00D83BC3"/>
    <w:rsid w:val="00D94F0B"/>
    <w:rsid w:val="00D95574"/>
    <w:rsid w:val="00DA5411"/>
    <w:rsid w:val="00DA6A6A"/>
    <w:rsid w:val="00DB5661"/>
    <w:rsid w:val="00DE18C7"/>
    <w:rsid w:val="00DE3F48"/>
    <w:rsid w:val="00DF0DD0"/>
    <w:rsid w:val="00DF1F3B"/>
    <w:rsid w:val="00DF2724"/>
    <w:rsid w:val="00E02DB9"/>
    <w:rsid w:val="00E15AC2"/>
    <w:rsid w:val="00E17DE6"/>
    <w:rsid w:val="00E22CEE"/>
    <w:rsid w:val="00E30CC0"/>
    <w:rsid w:val="00E36683"/>
    <w:rsid w:val="00E42510"/>
    <w:rsid w:val="00E471E0"/>
    <w:rsid w:val="00E529A6"/>
    <w:rsid w:val="00E565AD"/>
    <w:rsid w:val="00E5771E"/>
    <w:rsid w:val="00E64054"/>
    <w:rsid w:val="00E65454"/>
    <w:rsid w:val="00E65AD6"/>
    <w:rsid w:val="00E75F40"/>
    <w:rsid w:val="00E775E2"/>
    <w:rsid w:val="00E77B6E"/>
    <w:rsid w:val="00E85D4F"/>
    <w:rsid w:val="00E948DC"/>
    <w:rsid w:val="00E973B4"/>
    <w:rsid w:val="00EB37A7"/>
    <w:rsid w:val="00EB57A1"/>
    <w:rsid w:val="00ED3E71"/>
    <w:rsid w:val="00ED6CBB"/>
    <w:rsid w:val="00ED6DE8"/>
    <w:rsid w:val="00ED6E65"/>
    <w:rsid w:val="00EF1DEC"/>
    <w:rsid w:val="00EF73F9"/>
    <w:rsid w:val="00F00ABA"/>
    <w:rsid w:val="00F130F1"/>
    <w:rsid w:val="00F16111"/>
    <w:rsid w:val="00F21AFD"/>
    <w:rsid w:val="00F24796"/>
    <w:rsid w:val="00F24CB9"/>
    <w:rsid w:val="00F27B1F"/>
    <w:rsid w:val="00F30594"/>
    <w:rsid w:val="00F3603C"/>
    <w:rsid w:val="00F42180"/>
    <w:rsid w:val="00F6739F"/>
    <w:rsid w:val="00F70051"/>
    <w:rsid w:val="00F71D69"/>
    <w:rsid w:val="00F742B2"/>
    <w:rsid w:val="00F77385"/>
    <w:rsid w:val="00F85A00"/>
    <w:rsid w:val="00F924AC"/>
    <w:rsid w:val="00F940ED"/>
    <w:rsid w:val="00FA043B"/>
    <w:rsid w:val="00FA077A"/>
    <w:rsid w:val="00FA12F5"/>
    <w:rsid w:val="00FB3998"/>
    <w:rsid w:val="00FC235E"/>
    <w:rsid w:val="00FC5DEA"/>
    <w:rsid w:val="00FC71CF"/>
    <w:rsid w:val="00FD09E8"/>
    <w:rsid w:val="00FD0A45"/>
    <w:rsid w:val="00FD279E"/>
    <w:rsid w:val="00FD4069"/>
    <w:rsid w:val="00FD4399"/>
    <w:rsid w:val="00FD7DD8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53DCED"/>
  <w15:docId w15:val="{7C181F6C-A6D4-4FEB-A698-49521DAD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semiHidden/>
    <w:unhideWhenUsed/>
    <w:rsid w:val="00B13F88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402EA6"/>
    <w:pPr>
      <w:ind w:left="720"/>
      <w:contextualSpacing/>
    </w:pPr>
  </w:style>
  <w:style w:type="table" w:customStyle="1" w:styleId="11">
    <w:name w:val="Сетка таблицы1"/>
    <w:basedOn w:val="a1"/>
    <w:next w:val="ac"/>
    <w:uiPriority w:val="59"/>
    <w:rsid w:val="00016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alutdinova_ZG\Downloads\&#1073;&#1083;&#1072;&#1085;&#1082;%20&#1087;&#1080;&#1089;&#1100;&#1084;&#1072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990C2-FF9E-484D-9E71-90AB49681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(2)</Template>
  <TotalTime>8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1363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Камалутдинова</dc:creator>
  <cp:lastModifiedBy>Алимкулова Светлана Равшановна</cp:lastModifiedBy>
  <cp:revision>6</cp:revision>
  <cp:lastPrinted>2023-07-04T13:43:00Z</cp:lastPrinted>
  <dcterms:created xsi:type="dcterms:W3CDTF">2023-07-04T13:48:00Z</dcterms:created>
  <dcterms:modified xsi:type="dcterms:W3CDTF">2023-07-05T12:55:00Z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