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1D629D04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C4E8927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3BF06553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06BF7EC" w14:textId="77777777" w:rsidR="00001150" w:rsidRDefault="00001150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1912D940" w14:textId="77777777" w:rsidR="00001150" w:rsidRDefault="00B7360F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6DB9D5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75456529" r:id="rId8"/>
              </w:object>
            </w:r>
          </w:p>
          <w:p w14:paraId="03252ECA" w14:textId="77777777"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480BA3F" w14:textId="77777777" w:rsidR="000C7119" w:rsidRDefault="00001150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1975EBF1" w14:textId="77777777" w:rsidR="000C7119" w:rsidRDefault="003C47E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5BE939FE" w14:textId="77777777" w:rsidR="00001150" w:rsidRPr="00ED6CBB" w:rsidRDefault="00F77385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3C6831FD" w14:textId="77777777" w:rsidTr="00A169C1">
        <w:trPr>
          <w:cantSplit/>
          <w:trHeight w:val="90"/>
        </w:trPr>
        <w:tc>
          <w:tcPr>
            <w:tcW w:w="4253" w:type="dxa"/>
          </w:tcPr>
          <w:p w14:paraId="6B2E70D3" w14:textId="77777777"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6FAB4EB4" w14:textId="77777777"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19F73991" w14:textId="77777777"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0452873D" w14:textId="77777777" w:rsidR="00A00472" w:rsidRDefault="00A00472" w:rsidP="00420073">
      <w:pPr>
        <w:contextualSpacing/>
        <w:jc w:val="center"/>
        <w:rPr>
          <w:lang w:val="tt-RU"/>
        </w:rPr>
      </w:pPr>
    </w:p>
    <w:p w14:paraId="6D1AD7D8" w14:textId="77777777" w:rsidR="002E1216" w:rsidRPr="002E1216" w:rsidRDefault="002E1216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A6FE8" wp14:editId="15E3D02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line w14:anchorId="49E80E7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5B6AB367" w14:textId="77777777" w:rsidTr="00A169C1">
        <w:tc>
          <w:tcPr>
            <w:tcW w:w="4219" w:type="dxa"/>
          </w:tcPr>
          <w:p w14:paraId="39D76B83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184445C0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E34A355" w14:textId="77777777" w:rsidR="003C71DA" w:rsidRP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146A996C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588C77C9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1FDC32A9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5D9052A9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04C0125D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78D1BA7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4276D642" w14:textId="77777777" w:rsidR="00157193" w:rsidRDefault="00157193" w:rsidP="00420073">
      <w:pPr>
        <w:jc w:val="center"/>
        <w:rPr>
          <w:b/>
          <w:sz w:val="28"/>
          <w:szCs w:val="28"/>
        </w:rPr>
      </w:pPr>
    </w:p>
    <w:p w14:paraId="640683AE" w14:textId="77777777" w:rsidR="00122E5B" w:rsidRDefault="00122E5B" w:rsidP="00420073">
      <w:pPr>
        <w:jc w:val="center"/>
        <w:rPr>
          <w:b/>
          <w:sz w:val="28"/>
          <w:szCs w:val="28"/>
        </w:rPr>
      </w:pPr>
    </w:p>
    <w:p w14:paraId="4DD2F632" w14:textId="54AB262A" w:rsidR="00AC38F5" w:rsidRPr="00AC38F5" w:rsidRDefault="00AC2CDB" w:rsidP="00AC38F5">
      <w:pPr>
        <w:pStyle w:val="aa"/>
        <w:tabs>
          <w:tab w:val="left" w:pos="5103"/>
          <w:tab w:val="left" w:pos="9356"/>
        </w:tabs>
        <w:ind w:right="5103"/>
        <w:rPr>
          <w:bCs/>
          <w:szCs w:val="28"/>
        </w:rPr>
      </w:pPr>
      <w:bookmarkStart w:id="0" w:name="_GoBack"/>
      <w:r w:rsidRPr="00AC38F5">
        <w:rPr>
          <w:bCs/>
          <w:szCs w:val="28"/>
        </w:rPr>
        <w:t xml:space="preserve">О внесении изменений </w:t>
      </w:r>
      <w:r w:rsidR="00C927A8" w:rsidRPr="00AC38F5">
        <w:rPr>
          <w:bCs/>
          <w:szCs w:val="28"/>
        </w:rPr>
        <w:t xml:space="preserve">в </w:t>
      </w:r>
      <w:r w:rsidR="00754552" w:rsidRPr="00AC38F5">
        <w:rPr>
          <w:bCs/>
          <w:szCs w:val="28"/>
        </w:rPr>
        <w:t>П</w:t>
      </w:r>
      <w:r w:rsidR="00C927A8" w:rsidRPr="00AC38F5">
        <w:rPr>
          <w:bCs/>
          <w:szCs w:val="28"/>
        </w:rPr>
        <w:t xml:space="preserve">орядок </w:t>
      </w:r>
      <w:r w:rsidR="00AC38F5" w:rsidRPr="00AC38F5">
        <w:rPr>
          <w:bCs/>
          <w:szCs w:val="28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«Центр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энергоресурсо</w:t>
      </w:r>
      <w:r w:rsidR="00AC38F5">
        <w:rPr>
          <w:bCs/>
          <w:szCs w:val="28"/>
        </w:rPr>
        <w:t>-</w:t>
      </w:r>
      <w:r w:rsidR="00AC38F5" w:rsidRPr="00AC38F5">
        <w:rPr>
          <w:bCs/>
          <w:szCs w:val="28"/>
        </w:rPr>
        <w:t>эффективных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технологий Республики Татарстан»,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в отношении которого Министерство</w:t>
      </w:r>
      <w:r w:rsidR="00AC38F5">
        <w:rPr>
          <w:bCs/>
          <w:szCs w:val="28"/>
        </w:rPr>
        <w:t xml:space="preserve"> </w:t>
      </w:r>
      <w:r w:rsidR="00AC38F5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учредителя, утвержденный приказом Министерства промышленности и торговли Республики Татарстан от 18.12.2023 № 265-ОД</w:t>
      </w:r>
    </w:p>
    <w:bookmarkEnd w:id="0"/>
    <w:p w14:paraId="6D116B6C" w14:textId="77777777" w:rsidR="00C927A8" w:rsidRDefault="00C927A8" w:rsidP="00D23CC8">
      <w:pPr>
        <w:tabs>
          <w:tab w:val="left" w:pos="1134"/>
        </w:tabs>
        <w:jc w:val="both"/>
        <w:rPr>
          <w:sz w:val="28"/>
        </w:rPr>
      </w:pPr>
    </w:p>
    <w:p w14:paraId="7DB26B62" w14:textId="27B437C3" w:rsidR="00D1026E" w:rsidRPr="00BD2F0A" w:rsidRDefault="00D1026E" w:rsidP="00BD2F0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BD2F0A">
        <w:rPr>
          <w:sz w:val="28"/>
          <w:szCs w:val="28"/>
          <w:lang w:eastAsia="en-US"/>
        </w:rPr>
        <w:t xml:space="preserve">В соответствии с изменениями, утвержденными постановлением Кабинета Министров Республики Татарстан от </w:t>
      </w:r>
      <w:r w:rsidR="00BD2F0A" w:rsidRPr="00BD2F0A">
        <w:rPr>
          <w:sz w:val="28"/>
          <w:szCs w:val="28"/>
          <w:lang w:eastAsia="en-US"/>
        </w:rPr>
        <w:t xml:space="preserve">03.04.2024 </w:t>
      </w:r>
      <w:r w:rsidRPr="00BD2F0A">
        <w:rPr>
          <w:sz w:val="28"/>
          <w:szCs w:val="28"/>
          <w:lang w:eastAsia="en-US"/>
        </w:rPr>
        <w:t xml:space="preserve">№ </w:t>
      </w:r>
      <w:r w:rsidR="00BD2F0A" w:rsidRPr="00BD2F0A">
        <w:rPr>
          <w:sz w:val="28"/>
          <w:szCs w:val="28"/>
          <w:lang w:eastAsia="en-US"/>
        </w:rPr>
        <w:t>217</w:t>
      </w:r>
      <w:r w:rsidR="00B117EB" w:rsidRPr="00BD2F0A">
        <w:rPr>
          <w:sz w:val="28"/>
          <w:szCs w:val="28"/>
          <w:lang w:eastAsia="en-US"/>
        </w:rPr>
        <w:t xml:space="preserve"> </w:t>
      </w:r>
      <w:r w:rsidRPr="00BD2F0A">
        <w:rPr>
          <w:sz w:val="28"/>
          <w:szCs w:val="28"/>
          <w:lang w:eastAsia="en-US"/>
        </w:rPr>
        <w:t>«О внесении изменений в государственную программу Республики Татарстан «Экономическое развитие и инновационная экономика Республики Татарстан», утвержденную постановлением Кабинета Министров Республики Татарстан от 31.10.2013 № 823 «Об утверждении государственной программы Республики Татарстан «Экономическое развитие и инновационная экономика Республики Татарстан»</w:t>
      </w:r>
    </w:p>
    <w:p w14:paraId="40CE8FDA" w14:textId="77777777" w:rsidR="00D1026E" w:rsidRPr="00BD2F0A" w:rsidRDefault="00D1026E" w:rsidP="00D1026E">
      <w:pPr>
        <w:ind w:firstLine="720"/>
        <w:jc w:val="both"/>
      </w:pPr>
    </w:p>
    <w:p w14:paraId="4F7184C6" w14:textId="77777777" w:rsidR="00D1026E" w:rsidRPr="00B117EB" w:rsidRDefault="00D1026E" w:rsidP="00B117EB">
      <w:pPr>
        <w:ind w:firstLine="709"/>
        <w:jc w:val="both"/>
        <w:rPr>
          <w:b/>
          <w:bCs/>
          <w:sz w:val="28"/>
          <w:szCs w:val="28"/>
          <w:lang w:eastAsia="en-US"/>
        </w:rPr>
      </w:pPr>
      <w:r w:rsidRPr="00B117EB">
        <w:rPr>
          <w:b/>
          <w:bCs/>
          <w:sz w:val="28"/>
          <w:szCs w:val="28"/>
          <w:lang w:eastAsia="en-US"/>
        </w:rPr>
        <w:t>приказываю:</w:t>
      </w:r>
    </w:p>
    <w:p w14:paraId="50FF6CF5" w14:textId="77777777" w:rsidR="00D1026E" w:rsidRPr="00D1026E" w:rsidRDefault="00D1026E" w:rsidP="00D1026E">
      <w:pPr>
        <w:ind w:firstLine="709"/>
        <w:jc w:val="center"/>
        <w:rPr>
          <w:sz w:val="28"/>
          <w:highlight w:val="green"/>
        </w:rPr>
      </w:pPr>
    </w:p>
    <w:p w14:paraId="4047E773" w14:textId="77777777" w:rsidR="00BD2F0A" w:rsidRDefault="00AD626B" w:rsidP="00BD2F0A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 w:rsidRPr="00BD2F0A">
        <w:rPr>
          <w:bCs/>
          <w:szCs w:val="28"/>
        </w:rPr>
        <w:t>1. </w:t>
      </w:r>
      <w:r w:rsidR="00BD2F0A">
        <w:rPr>
          <w:bCs/>
          <w:szCs w:val="28"/>
        </w:rPr>
        <w:t>П</w:t>
      </w:r>
      <w:r w:rsidR="00BD2F0A" w:rsidRPr="00BD2F0A">
        <w:rPr>
          <w:bCs/>
          <w:szCs w:val="28"/>
        </w:rPr>
        <w:t xml:space="preserve">риложение № 1 </w:t>
      </w:r>
      <w:r w:rsidR="00BD2F0A">
        <w:rPr>
          <w:bCs/>
          <w:szCs w:val="28"/>
        </w:rPr>
        <w:t xml:space="preserve">к </w:t>
      </w:r>
      <w:r w:rsidR="00BD2F0A" w:rsidRPr="00BD2F0A">
        <w:rPr>
          <w:bCs/>
          <w:szCs w:val="28"/>
        </w:rPr>
        <w:t>Порядк</w:t>
      </w:r>
      <w:r w:rsidR="00BD2F0A">
        <w:rPr>
          <w:bCs/>
          <w:szCs w:val="28"/>
        </w:rPr>
        <w:t>у</w:t>
      </w:r>
      <w:r w:rsidR="00BD2F0A" w:rsidRP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«Центр</w:t>
      </w:r>
      <w:r w:rsid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энергоресурсоэффективных</w:t>
      </w:r>
      <w:r w:rsid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технологий Республики Татарстан»,</w:t>
      </w:r>
      <w:r w:rsid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в отношении которого Министерство</w:t>
      </w:r>
      <w:r w:rsidR="00BD2F0A">
        <w:rPr>
          <w:bCs/>
          <w:szCs w:val="28"/>
        </w:rPr>
        <w:t xml:space="preserve"> </w:t>
      </w:r>
      <w:r w:rsidR="00BD2F0A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учредителя, утвержденн</w:t>
      </w:r>
      <w:r w:rsidR="00BD2F0A">
        <w:rPr>
          <w:bCs/>
          <w:szCs w:val="28"/>
        </w:rPr>
        <w:t>ому</w:t>
      </w:r>
      <w:r w:rsidR="00BD2F0A" w:rsidRPr="00AC38F5">
        <w:rPr>
          <w:bCs/>
          <w:szCs w:val="28"/>
        </w:rPr>
        <w:t xml:space="preserve"> приказом Министерства промышленности и торговли Республики Татарстан от 18.12.2023 № 265-ОД</w:t>
      </w:r>
      <w:r w:rsidR="00BD2F0A">
        <w:rPr>
          <w:bCs/>
          <w:szCs w:val="28"/>
        </w:rPr>
        <w:t xml:space="preserve">, </w:t>
      </w:r>
      <w:r w:rsidR="00BD2F0A" w:rsidRPr="00BD2F0A">
        <w:rPr>
          <w:bCs/>
          <w:szCs w:val="28"/>
        </w:rPr>
        <w:t>изложить в новой редакции (прилагается)</w:t>
      </w:r>
      <w:r w:rsidR="00BD2F0A">
        <w:rPr>
          <w:bCs/>
          <w:szCs w:val="28"/>
        </w:rPr>
        <w:t>.</w:t>
      </w:r>
    </w:p>
    <w:p w14:paraId="30178EB7" w14:textId="6FAFA488" w:rsidR="00157193" w:rsidRDefault="00AD626B" w:rsidP="00BD2F0A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 w:rsidRPr="00AD626B">
        <w:rPr>
          <w:bCs/>
          <w:szCs w:val="28"/>
        </w:rPr>
        <w:lastRenderedPageBreak/>
        <w:t>2.</w:t>
      </w:r>
      <w:r w:rsidR="00897E5A">
        <w:rPr>
          <w:bCs/>
          <w:szCs w:val="28"/>
        </w:rPr>
        <w:t> </w:t>
      </w:r>
      <w:r w:rsidRPr="00AD626B">
        <w:rPr>
          <w:bCs/>
          <w:szCs w:val="28"/>
        </w:rPr>
        <w:t xml:space="preserve">Контроль за исполнением настоящего приказа возложить на </w:t>
      </w:r>
      <w:r w:rsidR="00D643FF">
        <w:rPr>
          <w:bCs/>
          <w:szCs w:val="28"/>
        </w:rPr>
        <w:t>п</w:t>
      </w:r>
      <w:r w:rsidRPr="00AD626B">
        <w:rPr>
          <w:bCs/>
          <w:szCs w:val="28"/>
        </w:rPr>
        <w:t xml:space="preserve">ервого заместителя министра промышленности и торговли Республики Татарстан </w:t>
      </w:r>
      <w:r w:rsidRPr="00AD626B">
        <w:rPr>
          <w:bCs/>
          <w:szCs w:val="28"/>
        </w:rPr>
        <w:br/>
        <w:t>Р.М. Карпова.</w:t>
      </w:r>
    </w:p>
    <w:p w14:paraId="72D324F8" w14:textId="77777777" w:rsidR="000B0C4E" w:rsidRDefault="000B0C4E" w:rsidP="000B0C4E">
      <w:pPr>
        <w:ind w:firstLine="567"/>
        <w:jc w:val="both"/>
        <w:rPr>
          <w:bCs/>
          <w:sz w:val="28"/>
          <w:szCs w:val="28"/>
        </w:rPr>
      </w:pPr>
    </w:p>
    <w:p w14:paraId="50148788" w14:textId="77777777" w:rsidR="000B0C4E" w:rsidRPr="000B0C4E" w:rsidRDefault="000B0C4E" w:rsidP="000B0C4E">
      <w:pPr>
        <w:ind w:firstLine="567"/>
        <w:jc w:val="both"/>
        <w:rPr>
          <w:bCs/>
          <w:sz w:val="28"/>
          <w:szCs w:val="28"/>
        </w:rPr>
      </w:pPr>
    </w:p>
    <w:p w14:paraId="12CAC698" w14:textId="77777777" w:rsidR="00A53314" w:rsidRDefault="00A53314" w:rsidP="00420073">
      <w:pPr>
        <w:rPr>
          <w:sz w:val="28"/>
        </w:rPr>
      </w:pPr>
      <w:r w:rsidRPr="005F7989">
        <w:rPr>
          <w:sz w:val="28"/>
        </w:rPr>
        <w:t xml:space="preserve">Заместитель Премьер-министра </w:t>
      </w:r>
    </w:p>
    <w:p w14:paraId="08316CF8" w14:textId="77777777" w:rsidR="00A53314" w:rsidRDefault="00A53314" w:rsidP="00420073">
      <w:pPr>
        <w:rPr>
          <w:sz w:val="28"/>
        </w:rPr>
      </w:pPr>
      <w:r w:rsidRPr="005F7989">
        <w:rPr>
          <w:sz w:val="28"/>
        </w:rPr>
        <w:t xml:space="preserve">Республики Татарстан </w:t>
      </w:r>
      <w:r>
        <w:rPr>
          <w:sz w:val="28"/>
        </w:rPr>
        <w:t>–</w:t>
      </w:r>
      <w:r w:rsidRPr="005F7989">
        <w:rPr>
          <w:sz w:val="28"/>
        </w:rPr>
        <w:t xml:space="preserve"> министр</w:t>
      </w:r>
      <w:r>
        <w:rPr>
          <w:sz w:val="28"/>
        </w:rPr>
        <w:t xml:space="preserve">                                                     </w:t>
      </w:r>
      <w:r w:rsidR="00B10292">
        <w:rPr>
          <w:sz w:val="28"/>
        </w:rPr>
        <w:t xml:space="preserve">       О.В.Коробченко</w:t>
      </w:r>
    </w:p>
    <w:p w14:paraId="08FCCC20" w14:textId="77777777" w:rsidR="005F3765" w:rsidRDefault="005F3765" w:rsidP="005F376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678"/>
        <w:jc w:val="both"/>
        <w:rPr>
          <w:sz w:val="28"/>
        </w:rPr>
        <w:sectPr w:rsidR="005F3765" w:rsidSect="004B0974">
          <w:pgSz w:w="11906" w:h="16838"/>
          <w:pgMar w:top="1134" w:right="566" w:bottom="1134" w:left="1134" w:header="720" w:footer="720" w:gutter="0"/>
          <w:cols w:space="720"/>
          <w:docGrid w:linePitch="272"/>
        </w:sectPr>
      </w:pPr>
    </w:p>
    <w:p w14:paraId="48DC648F" w14:textId="77777777" w:rsidR="00AD626B" w:rsidRPr="00DA5A32" w:rsidRDefault="00AD626B" w:rsidP="00387D05">
      <w:pPr>
        <w:ind w:left="4820" w:firstLine="3827"/>
        <w:jc w:val="both"/>
        <w:rPr>
          <w:sz w:val="28"/>
          <w:szCs w:val="26"/>
        </w:rPr>
      </w:pPr>
      <w:r w:rsidRPr="00DA5A32">
        <w:rPr>
          <w:sz w:val="28"/>
          <w:szCs w:val="26"/>
        </w:rPr>
        <w:lastRenderedPageBreak/>
        <w:t>Приложение № 1</w:t>
      </w:r>
    </w:p>
    <w:p w14:paraId="4A0A8E00" w14:textId="2599D1B9" w:rsidR="00AD626B" w:rsidRDefault="000D724E" w:rsidP="00387D05">
      <w:pPr>
        <w:tabs>
          <w:tab w:val="left" w:pos="8931"/>
        </w:tabs>
        <w:ind w:left="8647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к </w:t>
      </w:r>
      <w:r w:rsidR="00AD626B" w:rsidRPr="00DA5A32">
        <w:rPr>
          <w:sz w:val="28"/>
          <w:szCs w:val="26"/>
        </w:rPr>
        <w:t xml:space="preserve">Порядку </w:t>
      </w:r>
      <w:r w:rsidR="005F3765" w:rsidRPr="005F3765">
        <w:rPr>
          <w:sz w:val="28"/>
          <w:szCs w:val="26"/>
        </w:rPr>
        <w:t>определения об</w:t>
      </w:r>
      <w:r w:rsidR="005F3765" w:rsidRPr="00BD2F0A">
        <w:rPr>
          <w:sz w:val="28"/>
          <w:szCs w:val="26"/>
        </w:rPr>
        <w:t>ъ</w:t>
      </w:r>
      <w:r w:rsidR="000B0C4E" w:rsidRPr="00BD2F0A">
        <w:rPr>
          <w:sz w:val="28"/>
          <w:szCs w:val="26"/>
        </w:rPr>
        <w:t>е</w:t>
      </w:r>
      <w:r w:rsidR="005F3765" w:rsidRPr="005F3765">
        <w:rPr>
          <w:sz w:val="28"/>
          <w:szCs w:val="26"/>
        </w:rPr>
        <w:t>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</w:t>
      </w:r>
    </w:p>
    <w:p w14:paraId="6C2568CE" w14:textId="77777777" w:rsidR="000D724E" w:rsidRDefault="000D724E" w:rsidP="000D724E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</w:p>
    <w:p w14:paraId="5D108CC6" w14:textId="3762DF36" w:rsidR="000D724E" w:rsidRPr="000D724E" w:rsidRDefault="000D724E" w:rsidP="000D724E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Значения результатов</w:t>
      </w:r>
    </w:p>
    <w:p w14:paraId="38583235" w14:textId="4DA6F931" w:rsidR="000D724E" w:rsidRDefault="000D724E" w:rsidP="000D724E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</w:rPr>
        <w:t>(индикаторы оценки конечных результатов)</w:t>
      </w:r>
    </w:p>
    <w:p w14:paraId="56E67888" w14:textId="77777777" w:rsidR="000B0C4E" w:rsidRDefault="000B0C4E" w:rsidP="00EB79F3">
      <w:pPr>
        <w:tabs>
          <w:tab w:val="left" w:pos="8931"/>
        </w:tabs>
        <w:ind w:left="8647" w:right="1245" w:hanging="8647"/>
        <w:rPr>
          <w:b/>
          <w:bCs/>
          <w:sz w:val="28"/>
          <w:szCs w:val="26"/>
        </w:rPr>
      </w:pPr>
    </w:p>
    <w:tbl>
      <w:tblPr>
        <w:tblW w:w="14743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6091"/>
        <w:gridCol w:w="1276"/>
        <w:gridCol w:w="969"/>
        <w:gridCol w:w="850"/>
        <w:gridCol w:w="851"/>
        <w:gridCol w:w="850"/>
        <w:gridCol w:w="770"/>
        <w:gridCol w:w="2514"/>
      </w:tblGrid>
      <w:tr w:rsidR="000B0C4E" w:rsidRPr="008F3B7F" w14:paraId="15012046" w14:textId="77777777" w:rsidTr="00EB79F3"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D5E72" w14:textId="77777777" w:rsidR="000B0C4E" w:rsidRPr="0040599B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N п/п</w:t>
            </w:r>
          </w:p>
        </w:tc>
        <w:tc>
          <w:tcPr>
            <w:tcW w:w="6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9D2C68" w14:textId="77777777" w:rsidR="000B0C4E" w:rsidRPr="0040599B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Показатели регионального проекта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8D0AC" w14:textId="77777777" w:rsidR="000B0C4E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Единица измерения </w:t>
            </w:r>
          </w:p>
          <w:p w14:paraId="5CBD6852" w14:textId="62AACF1F" w:rsidR="000B0C4E" w:rsidRPr="0040599B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 xml:space="preserve">(по </w:t>
            </w:r>
            <w:hyperlink r:id="rId9" w:history="1">
              <w:r w:rsidRPr="00EB79F3">
                <w:rPr>
                  <w:sz w:val="22"/>
                  <w:szCs w:val="22"/>
                </w:rPr>
                <w:t>ОКЕИ</w:t>
              </w:r>
            </w:hyperlink>
            <w:r w:rsidRPr="000B0C4E">
              <w:rPr>
                <w:sz w:val="22"/>
                <w:szCs w:val="22"/>
              </w:rPr>
              <w:t>)</w:t>
            </w:r>
          </w:p>
        </w:tc>
        <w:tc>
          <w:tcPr>
            <w:tcW w:w="1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80A1F" w14:textId="77777777" w:rsidR="000B0C4E" w:rsidRPr="0040599B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Базовое значение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93C86" w14:textId="77777777" w:rsidR="000B0C4E" w:rsidRPr="0040599B" w:rsidRDefault="000B0C4E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Период, год</w:t>
            </w:r>
          </w:p>
        </w:tc>
        <w:tc>
          <w:tcPr>
            <w:tcW w:w="2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3C4C9" w14:textId="77777777" w:rsidR="000B0C4E" w:rsidRPr="0040599B" w:rsidRDefault="000B0C4E" w:rsidP="003E2A7B">
            <w:pPr>
              <w:ind w:left="79" w:right="54"/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</w:rPr>
              <w:t>Признак возрастания/убывания</w:t>
            </w:r>
          </w:p>
        </w:tc>
      </w:tr>
      <w:tr w:rsidR="000B0C4E" w:rsidRPr="00BD2F0A" w14:paraId="75483748" w14:textId="77777777" w:rsidTr="00EB79F3">
        <w:tc>
          <w:tcPr>
            <w:tcW w:w="5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3FDB52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DB3FB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97E59D5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91C52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значение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02466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10FC9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7445F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2025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6E3BE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2026</w:t>
            </w:r>
          </w:p>
        </w:tc>
        <w:tc>
          <w:tcPr>
            <w:tcW w:w="2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FBC884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</w:tr>
      <w:tr w:rsidR="00EB79F3" w:rsidRPr="00BD2F0A" w14:paraId="13BEF24E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DC25C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1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69963157" w14:textId="1156F759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Проинформировано предприятий о предусмотренных мерах поддержки по повышению производительности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FC26D" w14:textId="337BC2E4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2602B80D" w14:textId="2E7D6A7A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743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B8624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35EE7E" w14:textId="204AE67F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B2255" w14:textId="5471FC58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0C017" w14:textId="49681909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60873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EB79F3" w:rsidRPr="00BD2F0A" w14:paraId="1AA216DD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625B9A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B60DE71" w14:textId="2808AA95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Проведено семинаров, заседаний, круглых столов на тему повышения эффективности предприятий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25111" w14:textId="7BA5F568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12CE5FA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F5168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62D55A" w14:textId="703FCD35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FC97B" w14:textId="2EBA0ED2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14581" w14:textId="09A64F7D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D44D30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EB79F3" w:rsidRPr="00BD2F0A" w14:paraId="7BE876F4" w14:textId="77777777" w:rsidTr="00EB79F3">
        <w:trPr>
          <w:trHeight w:val="242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3C977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4464C860" w14:textId="083D9550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Проведено совещаний по вопросу повышения производительности труда в муниципальных образованиях Республики Татарстан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7E529" w14:textId="16828E82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51CF5160" w14:textId="61EED20E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1B6E7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28C64" w14:textId="3B41AFA6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0B551" w14:textId="6B5C4413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8A7DC" w14:textId="7007329E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C8F0B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EB79F3" w:rsidRPr="00BD2F0A" w14:paraId="0EB23A7D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8664E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4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48E974F5" w14:textId="3283E99D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Обеспечено посещение сайта ppt.tatarstan.ru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8C4CE" w14:textId="41C6F3BD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тыс. штук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7FE2D897" w14:textId="2D2B5F75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32,8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C1D2E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83F28" w14:textId="475E6A12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BCC61" w14:textId="7CD49F5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C7FD3" w14:textId="4647EAA1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0B2A4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EB79F3" w:rsidRPr="00BD2F0A" w14:paraId="222BFA13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A7917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5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3846397" w14:textId="7487722C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Обеспечено проведение обучающих тренингов на «фабриках производственных и офисных процессов» для учащихся образовательных организаций высшего образования, профессиональных образовательных организаций, общеобразовательных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D517B" w14:textId="693BA70A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человек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135B82F3" w14:textId="23E7957E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B5EA6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ACCE4" w14:textId="32A871B2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2FE5A" w14:textId="52CB5DF1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48D06" w14:textId="4BD5AC1E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30037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  <w:tr w:rsidR="00EB79F3" w:rsidRPr="008F3B7F" w14:paraId="33645E88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5784F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6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1485142B" w14:textId="30B97053" w:rsidR="00EB79F3" w:rsidRPr="00BD2F0A" w:rsidRDefault="00EB79F3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Реализованы проекты по повышению производительности труда на КАЗ имени С.П.Горбунова - филиале ПАО «Туполев»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6234" w14:textId="58BCCD4D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условная единица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FBB41A8" w14:textId="7E22FD25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27890" w14:textId="77777777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7FE6F" w14:textId="42D1DE4B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8C529" w14:textId="216032AE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091C3" w14:textId="446AFB12" w:rsidR="00EB79F3" w:rsidRPr="00BD2F0A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748D7B" w14:textId="77777777" w:rsidR="00EB79F3" w:rsidRPr="0040599B" w:rsidRDefault="00EB79F3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</w:rPr>
              <w:t>возрастающий</w:t>
            </w:r>
          </w:p>
        </w:tc>
      </w:tr>
    </w:tbl>
    <w:p w14:paraId="240BA4B1" w14:textId="77777777" w:rsidR="00AD626B" w:rsidRDefault="00AD626B" w:rsidP="00EB79F3">
      <w:pPr>
        <w:tabs>
          <w:tab w:val="left" w:pos="8931"/>
        </w:tabs>
        <w:ind w:right="1245"/>
        <w:rPr>
          <w:color w:val="000000"/>
          <w:sz w:val="24"/>
          <w:szCs w:val="24"/>
        </w:rPr>
      </w:pPr>
    </w:p>
    <w:sectPr w:rsidR="00AD626B" w:rsidSect="004B0974">
      <w:pgSz w:w="16838" w:h="11906" w:orient="landscape"/>
      <w:pgMar w:top="709" w:right="1134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6F943" w14:textId="77777777" w:rsidR="00B7360F" w:rsidRDefault="00B7360F">
      <w:r>
        <w:separator/>
      </w:r>
    </w:p>
  </w:endnote>
  <w:endnote w:type="continuationSeparator" w:id="0">
    <w:p w14:paraId="657B966A" w14:textId="77777777" w:rsidR="00B7360F" w:rsidRDefault="00B7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891710A-CC4C-4EB2-A84F-1C1622D6952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F008C82B-5289-4EF3-8CE8-4AE93B085DDF}"/>
  </w:font>
  <w:font w:name="Arial Tat">
    <w:altName w:val="Times New Roman"/>
    <w:charset w:val="CC"/>
    <w:family w:val="swiss"/>
    <w:pitch w:val="variable"/>
    <w:sig w:usb0="00000201" w:usb1="00000000" w:usb2="00000000" w:usb3="00000000" w:csb0="00000004" w:csb1="00000000"/>
    <w:embedRegular r:id="rId3" w:fontKey="{057C634E-D5AF-4E9C-8F1C-E3093AB188A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6AA753D-5880-46D1-9FF7-DD75B845C6C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4AA16" w14:textId="77777777" w:rsidR="00B7360F" w:rsidRDefault="00B7360F">
      <w:r>
        <w:separator/>
      </w:r>
    </w:p>
  </w:footnote>
  <w:footnote w:type="continuationSeparator" w:id="0">
    <w:p w14:paraId="0F2331D4" w14:textId="77777777" w:rsidR="00B7360F" w:rsidRDefault="00B73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43"/>
    <w:multiLevelType w:val="hybridMultilevel"/>
    <w:tmpl w:val="690C85FC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B85A0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31803EDE"/>
    <w:multiLevelType w:val="hybridMultilevel"/>
    <w:tmpl w:val="3A8C555C"/>
    <w:lvl w:ilvl="0" w:tplc="A4AE3D6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72B9"/>
    <w:multiLevelType w:val="hybridMultilevel"/>
    <w:tmpl w:val="648CD766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468BF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3B87D74"/>
    <w:multiLevelType w:val="hybridMultilevel"/>
    <w:tmpl w:val="2F486040"/>
    <w:lvl w:ilvl="0" w:tplc="6D0CD3E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1D4A"/>
    <w:rsid w:val="000138EA"/>
    <w:rsid w:val="00025925"/>
    <w:rsid w:val="00031B14"/>
    <w:rsid w:val="00052DD5"/>
    <w:rsid w:val="000572EE"/>
    <w:rsid w:val="00063B95"/>
    <w:rsid w:val="00066936"/>
    <w:rsid w:val="0008333B"/>
    <w:rsid w:val="00085C6A"/>
    <w:rsid w:val="000B0C4E"/>
    <w:rsid w:val="000C7119"/>
    <w:rsid w:val="000D05AA"/>
    <w:rsid w:val="000D1546"/>
    <w:rsid w:val="000D724E"/>
    <w:rsid w:val="000F3886"/>
    <w:rsid w:val="000F5292"/>
    <w:rsid w:val="00103CC2"/>
    <w:rsid w:val="00122E5B"/>
    <w:rsid w:val="00126436"/>
    <w:rsid w:val="0014373E"/>
    <w:rsid w:val="001465AB"/>
    <w:rsid w:val="001563AB"/>
    <w:rsid w:val="00157193"/>
    <w:rsid w:val="00160955"/>
    <w:rsid w:val="0018552F"/>
    <w:rsid w:val="001A168E"/>
    <w:rsid w:val="001B1D52"/>
    <w:rsid w:val="001B7BB8"/>
    <w:rsid w:val="001D2B33"/>
    <w:rsid w:val="001D5F81"/>
    <w:rsid w:val="001D73AD"/>
    <w:rsid w:val="001E116E"/>
    <w:rsid w:val="001E2773"/>
    <w:rsid w:val="001E78AE"/>
    <w:rsid w:val="001F2A77"/>
    <w:rsid w:val="001F2EE2"/>
    <w:rsid w:val="00215022"/>
    <w:rsid w:val="002269E8"/>
    <w:rsid w:val="00234A1F"/>
    <w:rsid w:val="0023730B"/>
    <w:rsid w:val="0024237A"/>
    <w:rsid w:val="0025543D"/>
    <w:rsid w:val="002A11BC"/>
    <w:rsid w:val="002A22D2"/>
    <w:rsid w:val="002A7122"/>
    <w:rsid w:val="002B17F8"/>
    <w:rsid w:val="002C1F6F"/>
    <w:rsid w:val="002C38F3"/>
    <w:rsid w:val="002D43D6"/>
    <w:rsid w:val="002D4571"/>
    <w:rsid w:val="002D4B32"/>
    <w:rsid w:val="002E1216"/>
    <w:rsid w:val="002F5B25"/>
    <w:rsid w:val="002F726C"/>
    <w:rsid w:val="00310DF4"/>
    <w:rsid w:val="00321B87"/>
    <w:rsid w:val="00337C9C"/>
    <w:rsid w:val="00340E85"/>
    <w:rsid w:val="00347823"/>
    <w:rsid w:val="003545BB"/>
    <w:rsid w:val="0035606F"/>
    <w:rsid w:val="00361574"/>
    <w:rsid w:val="00363DBA"/>
    <w:rsid w:val="003667EA"/>
    <w:rsid w:val="0038710D"/>
    <w:rsid w:val="00387D05"/>
    <w:rsid w:val="003B1056"/>
    <w:rsid w:val="003B6DA3"/>
    <w:rsid w:val="003C47EF"/>
    <w:rsid w:val="003C71DA"/>
    <w:rsid w:val="003D0805"/>
    <w:rsid w:val="003D5B05"/>
    <w:rsid w:val="003E5929"/>
    <w:rsid w:val="003F1362"/>
    <w:rsid w:val="00411385"/>
    <w:rsid w:val="00415191"/>
    <w:rsid w:val="00420073"/>
    <w:rsid w:val="0042017C"/>
    <w:rsid w:val="00424825"/>
    <w:rsid w:val="00425ACB"/>
    <w:rsid w:val="00440B7F"/>
    <w:rsid w:val="004422D2"/>
    <w:rsid w:val="0046565F"/>
    <w:rsid w:val="00465F30"/>
    <w:rsid w:val="0047462F"/>
    <w:rsid w:val="00491D0D"/>
    <w:rsid w:val="004A0D1A"/>
    <w:rsid w:val="004A55F1"/>
    <w:rsid w:val="004A6460"/>
    <w:rsid w:val="004B0974"/>
    <w:rsid w:val="004B22B6"/>
    <w:rsid w:val="004F1299"/>
    <w:rsid w:val="004F253D"/>
    <w:rsid w:val="005024B0"/>
    <w:rsid w:val="005029BC"/>
    <w:rsid w:val="005100C1"/>
    <w:rsid w:val="00510D62"/>
    <w:rsid w:val="005142F4"/>
    <w:rsid w:val="005349BD"/>
    <w:rsid w:val="00541AF5"/>
    <w:rsid w:val="00541DE1"/>
    <w:rsid w:val="005552F0"/>
    <w:rsid w:val="00562C02"/>
    <w:rsid w:val="00574FFD"/>
    <w:rsid w:val="00576C32"/>
    <w:rsid w:val="005844DF"/>
    <w:rsid w:val="005846D3"/>
    <w:rsid w:val="00590DE9"/>
    <w:rsid w:val="005B12C4"/>
    <w:rsid w:val="005B1A38"/>
    <w:rsid w:val="005C1181"/>
    <w:rsid w:val="005C2B5A"/>
    <w:rsid w:val="005D33B5"/>
    <w:rsid w:val="005E3E68"/>
    <w:rsid w:val="005E54D8"/>
    <w:rsid w:val="005F3765"/>
    <w:rsid w:val="005F7E04"/>
    <w:rsid w:val="0060340E"/>
    <w:rsid w:val="00603CA6"/>
    <w:rsid w:val="0063720C"/>
    <w:rsid w:val="00641542"/>
    <w:rsid w:val="00641747"/>
    <w:rsid w:val="006425CF"/>
    <w:rsid w:val="006533A2"/>
    <w:rsid w:val="00660B34"/>
    <w:rsid w:val="00665BF7"/>
    <w:rsid w:val="0066747B"/>
    <w:rsid w:val="006A7DAF"/>
    <w:rsid w:val="006B1B36"/>
    <w:rsid w:val="006B5993"/>
    <w:rsid w:val="006C1DAF"/>
    <w:rsid w:val="006F1D87"/>
    <w:rsid w:val="006F3845"/>
    <w:rsid w:val="007016F6"/>
    <w:rsid w:val="0071396E"/>
    <w:rsid w:val="0074661B"/>
    <w:rsid w:val="00753968"/>
    <w:rsid w:val="00754552"/>
    <w:rsid w:val="00785AE0"/>
    <w:rsid w:val="007A27E7"/>
    <w:rsid w:val="007B1F84"/>
    <w:rsid w:val="007B761E"/>
    <w:rsid w:val="007D3199"/>
    <w:rsid w:val="007E3B31"/>
    <w:rsid w:val="007E55CE"/>
    <w:rsid w:val="007F29EC"/>
    <w:rsid w:val="008002DE"/>
    <w:rsid w:val="008167BD"/>
    <w:rsid w:val="008264F7"/>
    <w:rsid w:val="00834F8B"/>
    <w:rsid w:val="00851F77"/>
    <w:rsid w:val="00867E0C"/>
    <w:rsid w:val="00872619"/>
    <w:rsid w:val="0088471A"/>
    <w:rsid w:val="008861F7"/>
    <w:rsid w:val="00897C13"/>
    <w:rsid w:val="00897E5A"/>
    <w:rsid w:val="008A02D7"/>
    <w:rsid w:val="008B55C7"/>
    <w:rsid w:val="008D4915"/>
    <w:rsid w:val="008E0882"/>
    <w:rsid w:val="008E3ADE"/>
    <w:rsid w:val="008F364D"/>
    <w:rsid w:val="008F5369"/>
    <w:rsid w:val="00912F96"/>
    <w:rsid w:val="00920DDB"/>
    <w:rsid w:val="00945C55"/>
    <w:rsid w:val="0095447B"/>
    <w:rsid w:val="00954D76"/>
    <w:rsid w:val="00965CF3"/>
    <w:rsid w:val="009757F2"/>
    <w:rsid w:val="00983091"/>
    <w:rsid w:val="00994E36"/>
    <w:rsid w:val="009A66F7"/>
    <w:rsid w:val="009C2BEB"/>
    <w:rsid w:val="009D38B3"/>
    <w:rsid w:val="009E60EC"/>
    <w:rsid w:val="009F12BD"/>
    <w:rsid w:val="00A00472"/>
    <w:rsid w:val="00A017DD"/>
    <w:rsid w:val="00A0333D"/>
    <w:rsid w:val="00A05A70"/>
    <w:rsid w:val="00A06A77"/>
    <w:rsid w:val="00A116CB"/>
    <w:rsid w:val="00A13162"/>
    <w:rsid w:val="00A169C1"/>
    <w:rsid w:val="00A417A5"/>
    <w:rsid w:val="00A53314"/>
    <w:rsid w:val="00A605F2"/>
    <w:rsid w:val="00A668B8"/>
    <w:rsid w:val="00A840A1"/>
    <w:rsid w:val="00A85914"/>
    <w:rsid w:val="00A85965"/>
    <w:rsid w:val="00A87046"/>
    <w:rsid w:val="00A95226"/>
    <w:rsid w:val="00AB2363"/>
    <w:rsid w:val="00AB25D1"/>
    <w:rsid w:val="00AC0AC0"/>
    <w:rsid w:val="00AC2CDB"/>
    <w:rsid w:val="00AC38F5"/>
    <w:rsid w:val="00AD424E"/>
    <w:rsid w:val="00AD626B"/>
    <w:rsid w:val="00AE55ED"/>
    <w:rsid w:val="00AF07F6"/>
    <w:rsid w:val="00AF4E08"/>
    <w:rsid w:val="00B017CA"/>
    <w:rsid w:val="00B10239"/>
    <w:rsid w:val="00B10292"/>
    <w:rsid w:val="00B117EB"/>
    <w:rsid w:val="00B11E4F"/>
    <w:rsid w:val="00B20044"/>
    <w:rsid w:val="00B36FF5"/>
    <w:rsid w:val="00B37BDF"/>
    <w:rsid w:val="00B43133"/>
    <w:rsid w:val="00B43807"/>
    <w:rsid w:val="00B452BF"/>
    <w:rsid w:val="00B52053"/>
    <w:rsid w:val="00B62940"/>
    <w:rsid w:val="00B62C52"/>
    <w:rsid w:val="00B7360F"/>
    <w:rsid w:val="00B7516E"/>
    <w:rsid w:val="00B810C1"/>
    <w:rsid w:val="00B9399F"/>
    <w:rsid w:val="00BA3E7C"/>
    <w:rsid w:val="00BB03F5"/>
    <w:rsid w:val="00BC2A7E"/>
    <w:rsid w:val="00BC2FEC"/>
    <w:rsid w:val="00BD2F0A"/>
    <w:rsid w:val="00BE0003"/>
    <w:rsid w:val="00BF651D"/>
    <w:rsid w:val="00C16FB2"/>
    <w:rsid w:val="00C33C6F"/>
    <w:rsid w:val="00C5249B"/>
    <w:rsid w:val="00C75A16"/>
    <w:rsid w:val="00C921CC"/>
    <w:rsid w:val="00C92357"/>
    <w:rsid w:val="00C927A8"/>
    <w:rsid w:val="00C96DB5"/>
    <w:rsid w:val="00C9730A"/>
    <w:rsid w:val="00CD0A3E"/>
    <w:rsid w:val="00CE4FDF"/>
    <w:rsid w:val="00CE5483"/>
    <w:rsid w:val="00CF0A27"/>
    <w:rsid w:val="00D1026E"/>
    <w:rsid w:val="00D22603"/>
    <w:rsid w:val="00D23CC8"/>
    <w:rsid w:val="00D3574F"/>
    <w:rsid w:val="00D40DE6"/>
    <w:rsid w:val="00D51B0E"/>
    <w:rsid w:val="00D643FF"/>
    <w:rsid w:val="00D67792"/>
    <w:rsid w:val="00D7548C"/>
    <w:rsid w:val="00D77977"/>
    <w:rsid w:val="00D82614"/>
    <w:rsid w:val="00D82743"/>
    <w:rsid w:val="00D95D58"/>
    <w:rsid w:val="00DA4563"/>
    <w:rsid w:val="00DB5969"/>
    <w:rsid w:val="00DB628F"/>
    <w:rsid w:val="00DC6046"/>
    <w:rsid w:val="00DD068C"/>
    <w:rsid w:val="00DE298C"/>
    <w:rsid w:val="00DE4A03"/>
    <w:rsid w:val="00DF0DD0"/>
    <w:rsid w:val="00DF1F3B"/>
    <w:rsid w:val="00DF515F"/>
    <w:rsid w:val="00E02DB9"/>
    <w:rsid w:val="00E176AD"/>
    <w:rsid w:val="00E17DE6"/>
    <w:rsid w:val="00E4481C"/>
    <w:rsid w:val="00E60B3C"/>
    <w:rsid w:val="00E64054"/>
    <w:rsid w:val="00E65454"/>
    <w:rsid w:val="00E775E0"/>
    <w:rsid w:val="00EA0FEF"/>
    <w:rsid w:val="00EB4813"/>
    <w:rsid w:val="00EB57A1"/>
    <w:rsid w:val="00EB79F3"/>
    <w:rsid w:val="00ED6CBB"/>
    <w:rsid w:val="00ED6DE8"/>
    <w:rsid w:val="00ED6E6F"/>
    <w:rsid w:val="00EE1159"/>
    <w:rsid w:val="00F230CD"/>
    <w:rsid w:val="00F3603C"/>
    <w:rsid w:val="00F4446A"/>
    <w:rsid w:val="00F45CA6"/>
    <w:rsid w:val="00F659B0"/>
    <w:rsid w:val="00F77385"/>
    <w:rsid w:val="00F90269"/>
    <w:rsid w:val="00F95DA9"/>
    <w:rsid w:val="00F969F4"/>
    <w:rsid w:val="00FA077A"/>
    <w:rsid w:val="00FA12F5"/>
    <w:rsid w:val="00FC235E"/>
    <w:rsid w:val="00FC5DEA"/>
    <w:rsid w:val="00FC71CF"/>
    <w:rsid w:val="00FD279E"/>
    <w:rsid w:val="00FF00E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67E7B9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41135&amp;date=26.01.202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3579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2</cp:revision>
  <cp:lastPrinted>2024-04-19T06:45:00Z</cp:lastPrinted>
  <dcterms:created xsi:type="dcterms:W3CDTF">2024-04-24T06:36:00Z</dcterms:created>
  <dcterms:modified xsi:type="dcterms:W3CDTF">2024-04-24T06:36:00Z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