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350CD8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001150" w:rsidRPr="00DF4AAA" w:rsidRDefault="00001150" w:rsidP="00350CD8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ПРОМЫШЛЕННОСТИ И ТОРГОВЛИ</w:t>
            </w:r>
          </w:p>
          <w:p w:rsidR="00001150" w:rsidRPr="00DF4AAA" w:rsidRDefault="00001150" w:rsidP="00350CD8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8B344C" w:rsidP="00350CD8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91901026" r:id="rId9"/>
              </w:object>
            </w:r>
          </w:p>
          <w:p w:rsidR="00001150" w:rsidRPr="00DF4AAA" w:rsidRDefault="00001150" w:rsidP="00350CD8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350CD8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350CD8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350CD8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350CD8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350CD8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350CD8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350CD8">
      <w:pPr>
        <w:contextualSpacing/>
        <w:jc w:val="center"/>
        <w:rPr>
          <w:lang w:val="tt-RU"/>
        </w:rPr>
      </w:pPr>
    </w:p>
    <w:p w:rsidR="002E1216" w:rsidRPr="00DF4AAA" w:rsidRDefault="002E1216" w:rsidP="00350CD8">
      <w:pPr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350CD8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350CD8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350CD8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350CD8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350CD8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350CD8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350CD8">
            <w:pPr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350CD8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350CD8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350CD8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350CD8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350CD8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Pr="00DF4AAA" w:rsidRDefault="007B39DA" w:rsidP="00350CD8">
      <w:pPr>
        <w:ind w:right="5527"/>
        <w:jc w:val="both"/>
        <w:rPr>
          <w:sz w:val="28"/>
          <w:szCs w:val="28"/>
        </w:rPr>
      </w:pPr>
    </w:p>
    <w:p w:rsidR="00350CD8" w:rsidRDefault="00BF40D1" w:rsidP="00350CD8">
      <w:pPr>
        <w:pStyle w:val="ad"/>
        <w:ind w:right="5385"/>
        <w:jc w:val="both"/>
        <w:rPr>
          <w:szCs w:val="28"/>
        </w:rPr>
      </w:pPr>
      <w:r w:rsidRPr="00DF4AAA">
        <w:rPr>
          <w:szCs w:val="28"/>
        </w:rPr>
        <w:t>О</w:t>
      </w:r>
      <w:r w:rsidR="00851C06" w:rsidRPr="00DF4AAA">
        <w:rPr>
          <w:szCs w:val="28"/>
        </w:rPr>
        <w:t xml:space="preserve"> внесении изменений </w:t>
      </w:r>
      <w:r w:rsidR="00BC037C">
        <w:rPr>
          <w:szCs w:val="28"/>
        </w:rPr>
        <w:t xml:space="preserve">в </w:t>
      </w:r>
      <w:r w:rsidR="00350CD8" w:rsidRPr="00350CD8">
        <w:rPr>
          <w:szCs w:val="28"/>
        </w:rPr>
        <w:t>Поряд</w:t>
      </w:r>
      <w:r w:rsidR="00350CD8">
        <w:rPr>
          <w:szCs w:val="28"/>
        </w:rPr>
        <w:t>ок</w:t>
      </w:r>
      <w:r w:rsidR="00350CD8" w:rsidRPr="00350CD8">
        <w:rPr>
          <w:szCs w:val="28"/>
        </w:rPr>
        <w:t xml:space="preserve">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50CD8" w:rsidRPr="00350CD8">
        <w:rPr>
          <w:szCs w:val="28"/>
          <w:vertAlign w:val="superscript"/>
        </w:rPr>
        <w:t>1</w:t>
      </w:r>
      <w:r w:rsidR="00350CD8" w:rsidRPr="00350CD8">
        <w:rPr>
          <w:szCs w:val="28"/>
        </w:rPr>
        <w:t xml:space="preserve"> Бюджетного кодекса Российской Федерации, </w:t>
      </w:r>
      <w:r w:rsidR="00350CD8">
        <w:rPr>
          <w:szCs w:val="28"/>
        </w:rPr>
        <w:t>утвержденный приказом Министерства промышленности и торговли Республики Татарстан от 21.03.2022 № 48-ОД</w:t>
      </w:r>
    </w:p>
    <w:p w:rsidR="00350CD8" w:rsidRDefault="00350CD8" w:rsidP="00350CD8">
      <w:pPr>
        <w:pStyle w:val="ad"/>
        <w:ind w:right="5385"/>
        <w:jc w:val="both"/>
        <w:rPr>
          <w:szCs w:val="28"/>
        </w:rPr>
      </w:pPr>
    </w:p>
    <w:p w:rsidR="002B077D" w:rsidRPr="00DF4AAA" w:rsidRDefault="002B077D" w:rsidP="00350CD8">
      <w:pPr>
        <w:ind w:right="-1"/>
        <w:jc w:val="both"/>
        <w:rPr>
          <w:sz w:val="28"/>
          <w:szCs w:val="28"/>
        </w:rPr>
      </w:pPr>
    </w:p>
    <w:p w:rsidR="00A45079" w:rsidRPr="00DF4AAA" w:rsidRDefault="00B60922" w:rsidP="00350CD8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 р и к а з ы в а ю</w:t>
      </w:r>
      <w:r w:rsidR="00A45079" w:rsidRPr="00DF4AAA">
        <w:rPr>
          <w:sz w:val="28"/>
          <w:szCs w:val="28"/>
        </w:rPr>
        <w:t>:</w:t>
      </w:r>
      <w:bookmarkStart w:id="0" w:name="_GoBack"/>
      <w:bookmarkEnd w:id="0"/>
    </w:p>
    <w:p w:rsidR="00B60922" w:rsidRPr="00DF4AAA" w:rsidRDefault="00B60922" w:rsidP="00350CD8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BC037C" w:rsidRPr="00350CD8" w:rsidRDefault="00A45079" w:rsidP="003F100A">
      <w:pPr>
        <w:pStyle w:val="ae"/>
        <w:numPr>
          <w:ilvl w:val="0"/>
          <w:numId w:val="4"/>
        </w:numPr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350CD8">
        <w:rPr>
          <w:sz w:val="28"/>
          <w:szCs w:val="28"/>
        </w:rPr>
        <w:t xml:space="preserve">Внести </w:t>
      </w:r>
      <w:r w:rsidR="00BC037C" w:rsidRPr="00350CD8">
        <w:rPr>
          <w:sz w:val="28"/>
          <w:szCs w:val="28"/>
        </w:rPr>
        <w:t xml:space="preserve">в </w:t>
      </w:r>
      <w:r w:rsidR="00350CD8" w:rsidRPr="00350CD8">
        <w:rPr>
          <w:sz w:val="28"/>
          <w:szCs w:val="28"/>
        </w:rPr>
        <w:t>Порядок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50CD8" w:rsidRPr="00350CD8">
        <w:rPr>
          <w:sz w:val="28"/>
          <w:szCs w:val="28"/>
          <w:vertAlign w:val="superscript"/>
        </w:rPr>
        <w:t>1</w:t>
      </w:r>
      <w:r w:rsidR="00350CD8" w:rsidRPr="00350CD8">
        <w:rPr>
          <w:sz w:val="28"/>
          <w:szCs w:val="28"/>
        </w:rPr>
        <w:t xml:space="preserve"> Бюджетного кодекса Российской Федерации, утвержденный приказом Министерства промышленности и торговли Республики Татарстан от 21.03.2022 № 48-ОД </w:t>
      </w:r>
      <w:r w:rsidR="00BC037C" w:rsidRPr="00350CD8">
        <w:rPr>
          <w:sz w:val="28"/>
          <w:szCs w:val="28"/>
        </w:rPr>
        <w:t>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2F465E" w:rsidRPr="00350CD8">
        <w:rPr>
          <w:sz w:val="28"/>
          <w:szCs w:val="28"/>
          <w:vertAlign w:val="superscript"/>
        </w:rPr>
        <w:t>1</w:t>
      </w:r>
      <w:r w:rsidR="00BC037C" w:rsidRPr="00350CD8">
        <w:rPr>
          <w:sz w:val="28"/>
          <w:szCs w:val="28"/>
        </w:rPr>
        <w:t xml:space="preserve"> </w:t>
      </w:r>
      <w:r w:rsidR="00BC037C" w:rsidRPr="00350CD8">
        <w:rPr>
          <w:sz w:val="28"/>
          <w:szCs w:val="28"/>
        </w:rPr>
        <w:lastRenderedPageBreak/>
        <w:t xml:space="preserve">Бюджетного кодекса Российской Федерации» (с </w:t>
      </w:r>
      <w:r w:rsidR="00350CD8">
        <w:rPr>
          <w:sz w:val="28"/>
          <w:szCs w:val="28"/>
        </w:rPr>
        <w:t>изменениями, внесенными приказами</w:t>
      </w:r>
      <w:r w:rsidR="00BC037C" w:rsidRPr="00350CD8">
        <w:rPr>
          <w:sz w:val="28"/>
          <w:szCs w:val="28"/>
        </w:rPr>
        <w:t xml:space="preserve"> Министерства промышленности и торговли Республики Татарстан от 22.03.2023 № 49-ОД</w:t>
      </w:r>
      <w:r w:rsidR="00350CD8">
        <w:rPr>
          <w:sz w:val="28"/>
          <w:szCs w:val="28"/>
        </w:rPr>
        <w:t>, 16.07.2024 № 147-ОД</w:t>
      </w:r>
      <w:r w:rsidR="00BC037C" w:rsidRPr="00350CD8">
        <w:rPr>
          <w:sz w:val="28"/>
          <w:szCs w:val="28"/>
        </w:rPr>
        <w:t>)</w:t>
      </w:r>
      <w:r w:rsidR="006A7714" w:rsidRPr="00350CD8">
        <w:rPr>
          <w:sz w:val="28"/>
          <w:szCs w:val="28"/>
        </w:rPr>
        <w:t>,</w:t>
      </w:r>
      <w:r w:rsidR="00BC037C" w:rsidRPr="00350CD8">
        <w:rPr>
          <w:sz w:val="28"/>
          <w:szCs w:val="28"/>
        </w:rPr>
        <w:t xml:space="preserve"> следующие изменения:</w:t>
      </w:r>
    </w:p>
    <w:p w:rsidR="00350CD8" w:rsidRDefault="00331EBD" w:rsidP="00350CD8">
      <w:pPr>
        <w:pStyle w:val="ae"/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шестнадцатый </w:t>
      </w:r>
      <w:r w:rsidR="00350CD8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="00350CD8">
        <w:rPr>
          <w:sz w:val="28"/>
          <w:szCs w:val="28"/>
        </w:rPr>
        <w:t xml:space="preserve"> 8 изложить в следующей редакции:</w:t>
      </w:r>
    </w:p>
    <w:p w:rsidR="00331EBD" w:rsidRPr="00331EBD" w:rsidRDefault="00331EBD" w:rsidP="00331EB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>З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  <w:vertAlign w:val="subscript"/>
        </w:rPr>
        <w:t>13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затраты, связанные с участием приглашенных спикеров в соответствии с программой Форума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делегатов высокого уровня, принимающих участие в Форуме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оплата перелета или железнодорожного переезда,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 xml:space="preserve">оплата </w:t>
      </w:r>
      <w:r w:rsidR="003C6892">
        <w:rPr>
          <w:rFonts w:ascii="Times New Roman CYR" w:hAnsi="Times New Roman CYR" w:cs="Times New Roman CYR"/>
          <w:color w:val="000000"/>
          <w:sz w:val="28"/>
          <w:szCs w:val="28"/>
        </w:rPr>
        <w:t xml:space="preserve">отдельного прохода в аэропорту, оплата бизнес-зала в аэропорту,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оплата прожива</w:t>
      </w:r>
      <w:r w:rsidR="003C6892">
        <w:rPr>
          <w:rFonts w:ascii="Times New Roman CYR" w:hAnsi="Times New Roman CYR" w:cs="Times New Roman CYR"/>
          <w:color w:val="000000"/>
          <w:sz w:val="28"/>
          <w:szCs w:val="28"/>
        </w:rPr>
        <w:t>ния в отеле, транспортное сопровождение, обеспечение питание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м, сопровождение переводчиком, </w:t>
      </w:r>
      <w:r w:rsidRPr="008552DA">
        <w:rPr>
          <w:rFonts w:ascii="Times New Roman CYR" w:hAnsi="Times New Roman CYR" w:cs="Times New Roman CYR"/>
          <w:color w:val="000000"/>
          <w:sz w:val="28"/>
          <w:szCs w:val="28"/>
        </w:rPr>
        <w:t>приобретение подарков и т.п.);</w:t>
      </w:r>
      <w:r w:rsidRPr="00331EBD">
        <w:rPr>
          <w:sz w:val="28"/>
          <w:szCs w:val="28"/>
        </w:rPr>
        <w:t>».</w:t>
      </w:r>
    </w:p>
    <w:p w:rsidR="00A45079" w:rsidRDefault="00A45079" w:rsidP="00350CD8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2.</w:t>
      </w:r>
      <w:r w:rsidRPr="00DF4AAA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Default="00A45079" w:rsidP="00331EBD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3.</w:t>
      </w:r>
      <w:r w:rsidRPr="00DF4AAA">
        <w:rPr>
          <w:sz w:val="28"/>
          <w:szCs w:val="28"/>
        </w:rPr>
        <w:tab/>
        <w:t>Сводному отделу разместить настоящий приказ на официальном сайте Министерства промышленности и торговли Республики Татарстан в течение одного рабочего дня со дня регистрации настоящего приказа</w:t>
      </w:r>
      <w:r w:rsidR="00331EBD">
        <w:rPr>
          <w:sz w:val="28"/>
          <w:szCs w:val="28"/>
        </w:rPr>
        <w:t>, а также обеспечить перевод настоящего приказа на татарский язык</w:t>
      </w:r>
      <w:r w:rsidRPr="00DF4AAA">
        <w:rPr>
          <w:sz w:val="28"/>
          <w:szCs w:val="28"/>
        </w:rPr>
        <w:t>.</w:t>
      </w:r>
    </w:p>
    <w:p w:rsidR="00F92B98" w:rsidRDefault="00F92B98" w:rsidP="00350CD8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F92B98" w:rsidRPr="00DF4AAA" w:rsidRDefault="00F92B98" w:rsidP="00350CD8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350CD8">
      <w:pPr>
        <w:ind w:right="-1" w:firstLine="709"/>
        <w:jc w:val="both"/>
        <w:rPr>
          <w:sz w:val="28"/>
          <w:szCs w:val="28"/>
        </w:rPr>
      </w:pPr>
    </w:p>
    <w:p w:rsidR="00F60390" w:rsidRPr="00DF4AAA" w:rsidRDefault="00F60390" w:rsidP="00350CD8">
      <w:pPr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350CD8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350CD8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Республики Татарстан – ми</w:t>
      </w:r>
      <w:r w:rsidR="00EC0AD9" w:rsidRPr="00DF4AAA">
        <w:rPr>
          <w:sz w:val="28"/>
          <w:szCs w:val="28"/>
        </w:rPr>
        <w:t xml:space="preserve">нистр                           </w:t>
      </w:r>
      <w:r w:rsidR="00CD20DB" w:rsidRPr="00DF4AAA">
        <w:rPr>
          <w:sz w:val="28"/>
          <w:szCs w:val="28"/>
        </w:rPr>
        <w:t xml:space="preserve">                                О.В. Коробченко</w:t>
      </w:r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44C" w:rsidRDefault="008B344C">
      <w:r>
        <w:separator/>
      </w:r>
    </w:p>
  </w:endnote>
  <w:endnote w:type="continuationSeparator" w:id="0">
    <w:p w:rsidR="008B344C" w:rsidRDefault="008B3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C89C732-128E-4C2A-A917-479EEDE81E50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1F78DB11-0FC6-49E6-97ED-43B5E757DC02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AE4E897-2566-4889-896E-975EEDD4468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5747548-34B4-4F55-BC91-91E8E1BD78E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B7DE0D0E-9AE8-48D6-BAF2-F9270DABFA2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44C" w:rsidRDefault="008B344C">
      <w:r>
        <w:separator/>
      </w:r>
    </w:p>
  </w:footnote>
  <w:footnote w:type="continuationSeparator" w:id="0">
    <w:p w:rsidR="008B344C" w:rsidRDefault="008B3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D48"/>
    <w:rsid w:val="00036FC8"/>
    <w:rsid w:val="000572EE"/>
    <w:rsid w:val="00063B95"/>
    <w:rsid w:val="00064754"/>
    <w:rsid w:val="00066936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18C9"/>
    <w:rsid w:val="00126436"/>
    <w:rsid w:val="0014373E"/>
    <w:rsid w:val="001465AB"/>
    <w:rsid w:val="00147235"/>
    <w:rsid w:val="00155707"/>
    <w:rsid w:val="00164AA5"/>
    <w:rsid w:val="0017283A"/>
    <w:rsid w:val="001B1D52"/>
    <w:rsid w:val="001B508C"/>
    <w:rsid w:val="001B7BB8"/>
    <w:rsid w:val="001D2B33"/>
    <w:rsid w:val="001D5F81"/>
    <w:rsid w:val="001E0B23"/>
    <w:rsid w:val="001E116E"/>
    <w:rsid w:val="001E7B3C"/>
    <w:rsid w:val="001F0479"/>
    <w:rsid w:val="001F2EE2"/>
    <w:rsid w:val="002145C9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D7BA5"/>
    <w:rsid w:val="002E1216"/>
    <w:rsid w:val="002E45EA"/>
    <w:rsid w:val="002F3B21"/>
    <w:rsid w:val="002F465E"/>
    <w:rsid w:val="002F5B25"/>
    <w:rsid w:val="00306856"/>
    <w:rsid w:val="00310DF4"/>
    <w:rsid w:val="003310B3"/>
    <w:rsid w:val="0033131E"/>
    <w:rsid w:val="00331EBD"/>
    <w:rsid w:val="003359DC"/>
    <w:rsid w:val="00340E85"/>
    <w:rsid w:val="00350CD8"/>
    <w:rsid w:val="003545BB"/>
    <w:rsid w:val="0035606F"/>
    <w:rsid w:val="003648AB"/>
    <w:rsid w:val="0038557C"/>
    <w:rsid w:val="0039075A"/>
    <w:rsid w:val="003A59FF"/>
    <w:rsid w:val="003B6DA3"/>
    <w:rsid w:val="003C2D9E"/>
    <w:rsid w:val="003C47EF"/>
    <w:rsid w:val="003C6892"/>
    <w:rsid w:val="003C71DA"/>
    <w:rsid w:val="003C7AB4"/>
    <w:rsid w:val="003D5B05"/>
    <w:rsid w:val="003F1362"/>
    <w:rsid w:val="00411385"/>
    <w:rsid w:val="004136AA"/>
    <w:rsid w:val="00415191"/>
    <w:rsid w:val="00431773"/>
    <w:rsid w:val="00440B7F"/>
    <w:rsid w:val="004422D2"/>
    <w:rsid w:val="0046565F"/>
    <w:rsid w:val="00465F30"/>
    <w:rsid w:val="00471426"/>
    <w:rsid w:val="0047462F"/>
    <w:rsid w:val="00475583"/>
    <w:rsid w:val="004A55F1"/>
    <w:rsid w:val="004A6460"/>
    <w:rsid w:val="004B08A0"/>
    <w:rsid w:val="004B22B6"/>
    <w:rsid w:val="004D59BD"/>
    <w:rsid w:val="004E1CA6"/>
    <w:rsid w:val="004E31F7"/>
    <w:rsid w:val="004E7CAC"/>
    <w:rsid w:val="005029BC"/>
    <w:rsid w:val="005100C1"/>
    <w:rsid w:val="005142F4"/>
    <w:rsid w:val="0052109C"/>
    <w:rsid w:val="00536521"/>
    <w:rsid w:val="00541AF5"/>
    <w:rsid w:val="00541DE1"/>
    <w:rsid w:val="0054514C"/>
    <w:rsid w:val="005552F0"/>
    <w:rsid w:val="00571DFD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14DAB"/>
    <w:rsid w:val="0063720C"/>
    <w:rsid w:val="00641542"/>
    <w:rsid w:val="00641747"/>
    <w:rsid w:val="00660B34"/>
    <w:rsid w:val="00665BF7"/>
    <w:rsid w:val="0066747B"/>
    <w:rsid w:val="00684508"/>
    <w:rsid w:val="006A7714"/>
    <w:rsid w:val="006A7DAF"/>
    <w:rsid w:val="006B1B36"/>
    <w:rsid w:val="006B7992"/>
    <w:rsid w:val="006C1DAF"/>
    <w:rsid w:val="006D735E"/>
    <w:rsid w:val="006F3845"/>
    <w:rsid w:val="00711B7C"/>
    <w:rsid w:val="0071396E"/>
    <w:rsid w:val="00716CB1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4959"/>
    <w:rsid w:val="007E55CE"/>
    <w:rsid w:val="007F29EC"/>
    <w:rsid w:val="00834F8B"/>
    <w:rsid w:val="00851C06"/>
    <w:rsid w:val="00851F77"/>
    <w:rsid w:val="008664F9"/>
    <w:rsid w:val="008671D8"/>
    <w:rsid w:val="00867D1A"/>
    <w:rsid w:val="00874C38"/>
    <w:rsid w:val="008861F7"/>
    <w:rsid w:val="00895C26"/>
    <w:rsid w:val="008A02D7"/>
    <w:rsid w:val="008A2FD0"/>
    <w:rsid w:val="008B344C"/>
    <w:rsid w:val="008B7621"/>
    <w:rsid w:val="008E0882"/>
    <w:rsid w:val="008E6791"/>
    <w:rsid w:val="008F5369"/>
    <w:rsid w:val="00901E9C"/>
    <w:rsid w:val="00935082"/>
    <w:rsid w:val="00945C55"/>
    <w:rsid w:val="00950C8D"/>
    <w:rsid w:val="00952C48"/>
    <w:rsid w:val="009621EE"/>
    <w:rsid w:val="00970D3E"/>
    <w:rsid w:val="0097271A"/>
    <w:rsid w:val="009757F2"/>
    <w:rsid w:val="00977F0E"/>
    <w:rsid w:val="00983091"/>
    <w:rsid w:val="00991410"/>
    <w:rsid w:val="009A4EF4"/>
    <w:rsid w:val="009A66F7"/>
    <w:rsid w:val="009E60EC"/>
    <w:rsid w:val="009F12BD"/>
    <w:rsid w:val="00A00472"/>
    <w:rsid w:val="00A017DD"/>
    <w:rsid w:val="00A0333D"/>
    <w:rsid w:val="00A04F11"/>
    <w:rsid w:val="00A06A77"/>
    <w:rsid w:val="00A116CB"/>
    <w:rsid w:val="00A11AC2"/>
    <w:rsid w:val="00A13162"/>
    <w:rsid w:val="00A15078"/>
    <w:rsid w:val="00A15F26"/>
    <w:rsid w:val="00A1619E"/>
    <w:rsid w:val="00A169C1"/>
    <w:rsid w:val="00A204AA"/>
    <w:rsid w:val="00A23916"/>
    <w:rsid w:val="00A33030"/>
    <w:rsid w:val="00A3449B"/>
    <w:rsid w:val="00A417A5"/>
    <w:rsid w:val="00A4372E"/>
    <w:rsid w:val="00A45079"/>
    <w:rsid w:val="00A54ECB"/>
    <w:rsid w:val="00A605F2"/>
    <w:rsid w:val="00A668B8"/>
    <w:rsid w:val="00A709E1"/>
    <w:rsid w:val="00A726EA"/>
    <w:rsid w:val="00A840A1"/>
    <w:rsid w:val="00A87046"/>
    <w:rsid w:val="00A87F4E"/>
    <w:rsid w:val="00AA0432"/>
    <w:rsid w:val="00AB2363"/>
    <w:rsid w:val="00AB25D1"/>
    <w:rsid w:val="00AB37F2"/>
    <w:rsid w:val="00AC0AC0"/>
    <w:rsid w:val="00AC0E67"/>
    <w:rsid w:val="00AD3EB6"/>
    <w:rsid w:val="00AD424E"/>
    <w:rsid w:val="00AE4689"/>
    <w:rsid w:val="00AE7B2F"/>
    <w:rsid w:val="00AF07F6"/>
    <w:rsid w:val="00AF4E08"/>
    <w:rsid w:val="00B15C27"/>
    <w:rsid w:val="00B34E0B"/>
    <w:rsid w:val="00B36FF5"/>
    <w:rsid w:val="00B43807"/>
    <w:rsid w:val="00B450FF"/>
    <w:rsid w:val="00B452BF"/>
    <w:rsid w:val="00B51FFF"/>
    <w:rsid w:val="00B52053"/>
    <w:rsid w:val="00B5672D"/>
    <w:rsid w:val="00B60922"/>
    <w:rsid w:val="00B65D57"/>
    <w:rsid w:val="00B74A5A"/>
    <w:rsid w:val="00B7516E"/>
    <w:rsid w:val="00B810C1"/>
    <w:rsid w:val="00B822B1"/>
    <w:rsid w:val="00B90E52"/>
    <w:rsid w:val="00B9399F"/>
    <w:rsid w:val="00B959CF"/>
    <w:rsid w:val="00BB03F5"/>
    <w:rsid w:val="00BC037C"/>
    <w:rsid w:val="00BC2FEC"/>
    <w:rsid w:val="00BE0003"/>
    <w:rsid w:val="00BF3AD1"/>
    <w:rsid w:val="00BF40D1"/>
    <w:rsid w:val="00C120CB"/>
    <w:rsid w:val="00C14433"/>
    <w:rsid w:val="00C22906"/>
    <w:rsid w:val="00C2376F"/>
    <w:rsid w:val="00C33C6F"/>
    <w:rsid w:val="00C4642B"/>
    <w:rsid w:val="00C502AF"/>
    <w:rsid w:val="00C5249B"/>
    <w:rsid w:val="00C72CA7"/>
    <w:rsid w:val="00C85B86"/>
    <w:rsid w:val="00C921CC"/>
    <w:rsid w:val="00C92357"/>
    <w:rsid w:val="00C96DB5"/>
    <w:rsid w:val="00C9730A"/>
    <w:rsid w:val="00CA0D3B"/>
    <w:rsid w:val="00CA35B9"/>
    <w:rsid w:val="00CA56CC"/>
    <w:rsid w:val="00CB1624"/>
    <w:rsid w:val="00CB4293"/>
    <w:rsid w:val="00CC5569"/>
    <w:rsid w:val="00CD20DB"/>
    <w:rsid w:val="00CD7E2F"/>
    <w:rsid w:val="00CF60E9"/>
    <w:rsid w:val="00D3574F"/>
    <w:rsid w:val="00D361EE"/>
    <w:rsid w:val="00D40DE6"/>
    <w:rsid w:val="00D50D6C"/>
    <w:rsid w:val="00D512D0"/>
    <w:rsid w:val="00D51AD2"/>
    <w:rsid w:val="00D51B0E"/>
    <w:rsid w:val="00D53275"/>
    <w:rsid w:val="00D67792"/>
    <w:rsid w:val="00D82614"/>
    <w:rsid w:val="00D84CBF"/>
    <w:rsid w:val="00DB5969"/>
    <w:rsid w:val="00DB65FC"/>
    <w:rsid w:val="00DC6479"/>
    <w:rsid w:val="00DD26DE"/>
    <w:rsid w:val="00DF0DD0"/>
    <w:rsid w:val="00DF1F3B"/>
    <w:rsid w:val="00DF4AAA"/>
    <w:rsid w:val="00E02DB9"/>
    <w:rsid w:val="00E17DE6"/>
    <w:rsid w:val="00E4481C"/>
    <w:rsid w:val="00E64054"/>
    <w:rsid w:val="00E65454"/>
    <w:rsid w:val="00E718C8"/>
    <w:rsid w:val="00E96DB6"/>
    <w:rsid w:val="00EB0078"/>
    <w:rsid w:val="00EB57A1"/>
    <w:rsid w:val="00EC0AD9"/>
    <w:rsid w:val="00ED6BA8"/>
    <w:rsid w:val="00ED6CBB"/>
    <w:rsid w:val="00ED6DE8"/>
    <w:rsid w:val="00F04C67"/>
    <w:rsid w:val="00F1583E"/>
    <w:rsid w:val="00F22FB3"/>
    <w:rsid w:val="00F3408A"/>
    <w:rsid w:val="00F353FE"/>
    <w:rsid w:val="00F3603C"/>
    <w:rsid w:val="00F50911"/>
    <w:rsid w:val="00F54DF2"/>
    <w:rsid w:val="00F60390"/>
    <w:rsid w:val="00F7497A"/>
    <w:rsid w:val="00F77385"/>
    <w:rsid w:val="00F90CD7"/>
    <w:rsid w:val="00F92B98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E42B4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23408-AE37-4CBD-98BA-7EBB43103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3002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2022-01-31T12:32:00Z</cp:lastPrinted>
  <dcterms:created xsi:type="dcterms:W3CDTF">2024-10-31T14:31:00Z</dcterms:created>
  <dcterms:modified xsi:type="dcterms:W3CDTF">2024-10-31T14:31:00Z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