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14:paraId="3922FD0A" w14:textId="77777777" w:rsidTr="00A169C1">
        <w:trPr>
          <w:cantSplit/>
          <w:trHeight w:val="1137"/>
        </w:trPr>
        <w:tc>
          <w:tcPr>
            <w:tcW w:w="4253" w:type="dxa"/>
            <w:vAlign w:val="center"/>
          </w:tcPr>
          <w:p w14:paraId="0DC69B61" w14:textId="77777777"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14:paraId="17439BAD" w14:textId="77777777"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14:paraId="17B8019C" w14:textId="77777777"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14:paraId="09227546" w14:textId="77777777" w:rsidR="00001150" w:rsidRDefault="005A7C19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 w14:anchorId="2026DB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7" o:title=""/>
                </v:shape>
                <o:OLEObject Type="Embed" ProgID="MSPhotoEd.3" ShapeID="_x0000_s1038" DrawAspect="Content" ObjectID="_1795337021" r:id="rId8"/>
              </w:object>
            </w:r>
          </w:p>
          <w:p w14:paraId="09F9A95E" w14:textId="77777777"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14:paraId="49E331B2" w14:textId="77777777"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14:paraId="2BF65C7F" w14:textId="77777777"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14:paraId="25473E05" w14:textId="77777777"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14:paraId="7A791260" w14:textId="77777777" w:rsidTr="00A169C1">
        <w:trPr>
          <w:cantSplit/>
          <w:trHeight w:val="90"/>
        </w:trPr>
        <w:tc>
          <w:tcPr>
            <w:tcW w:w="4253" w:type="dxa"/>
          </w:tcPr>
          <w:p w14:paraId="0E523D74" w14:textId="77777777" w:rsidR="008F5369" w:rsidRPr="00C92357" w:rsidRDefault="00FA1AC9" w:rsidP="007F29EC">
            <w:pPr>
              <w:spacing w:line="300" w:lineRule="exact"/>
              <w:contextualSpacing/>
              <w:jc w:val="center"/>
            </w:pPr>
            <w:r>
              <w:rPr>
                <w:rFonts w:ascii="Arial Tat" w:hAnsi="Arial Tat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DB97765" wp14:editId="1F26088D">
                      <wp:simplePos x="0" y="0"/>
                      <wp:positionH relativeFrom="column">
                        <wp:posOffset>61678</wp:posOffset>
                      </wp:positionH>
                      <wp:positionV relativeFrom="paragraph">
                        <wp:posOffset>67034</wp:posOffset>
                      </wp:positionV>
                      <wp:extent cx="6029325" cy="0"/>
                      <wp:effectExtent l="0" t="0" r="9525" b="19050"/>
                      <wp:wrapNone/>
                      <wp:docPr id="1" name="Lin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2932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E350ED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5pt,5.3pt" to="479.6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" strokeweight="1.75pt"/>
                  </w:pict>
                </mc:Fallback>
              </mc:AlternateContent>
            </w:r>
          </w:p>
        </w:tc>
        <w:tc>
          <w:tcPr>
            <w:tcW w:w="1418" w:type="dxa"/>
            <w:vMerge/>
          </w:tcPr>
          <w:p w14:paraId="040C564C" w14:textId="77777777"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14:paraId="68575C33" w14:textId="77777777"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14:paraId="11C2E4C3" w14:textId="77777777"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3C71DA" w14:paraId="535C4634" w14:textId="77777777" w:rsidTr="00FA1AC9">
        <w:tc>
          <w:tcPr>
            <w:tcW w:w="4219" w:type="dxa"/>
          </w:tcPr>
          <w:p w14:paraId="7CCED84A" w14:textId="77777777"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14:paraId="264C8BB7" w14:textId="77777777" w:rsidR="00FA1AC9" w:rsidRDefault="00FA1AC9" w:rsidP="00FA1AC9">
            <w:pPr>
              <w:ind w:right="-1"/>
              <w:rPr>
                <w:sz w:val="28"/>
                <w:lang w:val="tt-RU"/>
              </w:rPr>
            </w:pPr>
          </w:p>
          <w:p w14:paraId="6198B6A2" w14:textId="77777777" w:rsidR="003C71DA" w:rsidRPr="003C71DA" w:rsidRDefault="003C71DA" w:rsidP="00FA1AC9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</w:t>
            </w:r>
          </w:p>
        </w:tc>
        <w:tc>
          <w:tcPr>
            <w:tcW w:w="1418" w:type="dxa"/>
          </w:tcPr>
          <w:p w14:paraId="3AA345CF" w14:textId="77777777"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14:paraId="24B9F1B0" w14:textId="77777777"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14:paraId="0C79BE77" w14:textId="77777777"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14:paraId="358C8052" w14:textId="77777777"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14:paraId="6A23A041" w14:textId="77777777"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14:paraId="73C7CEFA" w14:textId="77777777"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14:paraId="15FE1CA0" w14:textId="77777777"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tbl>
      <w:tblPr>
        <w:tblStyle w:val="ac"/>
        <w:tblW w:w="1049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3C71DA" w14:paraId="0843E952" w14:textId="77777777" w:rsidTr="00873AC1">
        <w:trPr>
          <w:trHeight w:val="962"/>
        </w:trPr>
        <w:tc>
          <w:tcPr>
            <w:tcW w:w="10490" w:type="dxa"/>
          </w:tcPr>
          <w:p w14:paraId="04471F0E" w14:textId="6D294789" w:rsidR="00B11FB2" w:rsidRPr="00991FBF" w:rsidRDefault="00305523" w:rsidP="009879B1">
            <w:pPr>
              <w:ind w:right="555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 внесении </w:t>
            </w:r>
            <w:r w:rsidR="00856C49">
              <w:rPr>
                <w:sz w:val="28"/>
              </w:rPr>
              <w:t xml:space="preserve">изменений в приказ Министерства </w:t>
            </w:r>
            <w:r w:rsidR="009879B1">
              <w:rPr>
                <w:sz w:val="28"/>
              </w:rPr>
              <w:t>промышленности и </w:t>
            </w:r>
            <w:r>
              <w:rPr>
                <w:sz w:val="28"/>
              </w:rPr>
              <w:t>т</w:t>
            </w:r>
            <w:r w:rsidR="009879B1">
              <w:rPr>
                <w:sz w:val="28"/>
              </w:rPr>
              <w:t>орговли Республики Татарстан от </w:t>
            </w:r>
            <w:r>
              <w:rPr>
                <w:sz w:val="28"/>
              </w:rPr>
              <w:t>27.11.2023 №</w:t>
            </w:r>
            <w:r w:rsidR="009879B1">
              <w:rPr>
                <w:sz w:val="28"/>
              </w:rPr>
              <w:t xml:space="preserve"> </w:t>
            </w:r>
            <w:r>
              <w:rPr>
                <w:sz w:val="28"/>
              </w:rPr>
              <w:t>229-ОД «</w:t>
            </w:r>
            <w:r w:rsidR="009879B1">
              <w:rPr>
                <w:sz w:val="28"/>
              </w:rPr>
              <w:t>Об </w:t>
            </w:r>
            <w:r w:rsidR="00B11FB2" w:rsidRPr="00991FBF">
              <w:rPr>
                <w:sz w:val="28"/>
              </w:rPr>
              <w:t>утверждении</w:t>
            </w:r>
            <w:r w:rsidR="009879B1">
              <w:rPr>
                <w:sz w:val="28"/>
              </w:rPr>
              <w:t xml:space="preserve"> </w:t>
            </w:r>
            <w:r w:rsidR="00B11FB2" w:rsidRPr="00991FBF">
              <w:rPr>
                <w:sz w:val="28"/>
              </w:rPr>
              <w:t>нормативов</w:t>
            </w:r>
            <w:r w:rsidR="009879B1">
              <w:rPr>
                <w:sz w:val="28"/>
              </w:rPr>
              <w:t xml:space="preserve"> </w:t>
            </w:r>
            <w:r w:rsidR="00B11FB2" w:rsidRPr="00991FBF">
              <w:rPr>
                <w:sz w:val="28"/>
              </w:rPr>
              <w:t>минимальной</w:t>
            </w:r>
            <w:r w:rsidR="00856C49">
              <w:rPr>
                <w:sz w:val="28"/>
              </w:rPr>
              <w:t xml:space="preserve"> </w:t>
            </w:r>
            <w:r w:rsidR="00B11FB2" w:rsidRPr="00991FBF">
              <w:rPr>
                <w:sz w:val="28"/>
              </w:rPr>
              <w:t>обеспеченности населения площадью торговых объектов по Республике Татарстан</w:t>
            </w:r>
            <w:r>
              <w:rPr>
                <w:sz w:val="28"/>
              </w:rPr>
              <w:t>»</w:t>
            </w:r>
          </w:p>
          <w:p w14:paraId="377F1375" w14:textId="77777777" w:rsidR="00B11FB2" w:rsidRPr="00B11FB2" w:rsidRDefault="00B11FB2" w:rsidP="00991FBF">
            <w:pPr>
              <w:spacing w:line="360" w:lineRule="auto"/>
              <w:jc w:val="center"/>
              <w:rPr>
                <w:b/>
                <w:sz w:val="28"/>
              </w:rPr>
            </w:pPr>
          </w:p>
          <w:p w14:paraId="211A5243" w14:textId="2E9E5A81" w:rsidR="00B11FB2" w:rsidRPr="00B11FB2" w:rsidRDefault="00B11FB2" w:rsidP="00991FBF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sz w:val="28"/>
              </w:rPr>
            </w:pPr>
            <w:r w:rsidRPr="00DC779A">
              <w:rPr>
                <w:sz w:val="28"/>
              </w:rPr>
              <w:t>В целях реализации постановления Правитель</w:t>
            </w:r>
            <w:r w:rsidR="00856C49">
              <w:rPr>
                <w:sz w:val="28"/>
              </w:rPr>
              <w:t xml:space="preserve">ства Российской Федерации </w:t>
            </w:r>
            <w:r w:rsidR="009879B1">
              <w:rPr>
                <w:sz w:val="28"/>
              </w:rPr>
              <w:br/>
            </w:r>
            <w:r w:rsidR="00856C49">
              <w:rPr>
                <w:sz w:val="28"/>
              </w:rPr>
              <w:t>от</w:t>
            </w:r>
            <w:r w:rsidRPr="00DC779A">
              <w:rPr>
                <w:sz w:val="28"/>
              </w:rPr>
              <w:t xml:space="preserve"> </w:t>
            </w:r>
            <w:r w:rsidR="007B527D" w:rsidRPr="00DC779A">
              <w:rPr>
                <w:sz w:val="28"/>
              </w:rPr>
              <w:t>6</w:t>
            </w:r>
            <w:r w:rsidRPr="00DC779A">
              <w:rPr>
                <w:sz w:val="28"/>
              </w:rPr>
              <w:t xml:space="preserve"> </w:t>
            </w:r>
            <w:r w:rsidR="007B527D" w:rsidRPr="00DC779A">
              <w:rPr>
                <w:sz w:val="28"/>
              </w:rPr>
              <w:t>июля</w:t>
            </w:r>
            <w:r w:rsidRPr="00DC779A">
              <w:rPr>
                <w:sz w:val="28"/>
              </w:rPr>
              <w:t xml:space="preserve"> 202</w:t>
            </w:r>
            <w:r w:rsidR="007B527D" w:rsidRPr="00DC779A">
              <w:rPr>
                <w:sz w:val="28"/>
              </w:rPr>
              <w:t>4</w:t>
            </w:r>
            <w:r w:rsidRPr="00DC779A">
              <w:rPr>
                <w:sz w:val="28"/>
              </w:rPr>
              <w:t xml:space="preserve"> г</w:t>
            </w:r>
            <w:r w:rsidR="00D57D89" w:rsidRPr="00DC779A">
              <w:rPr>
                <w:sz w:val="28"/>
              </w:rPr>
              <w:t>.</w:t>
            </w:r>
            <w:r w:rsidRPr="00DC779A">
              <w:rPr>
                <w:sz w:val="28"/>
              </w:rPr>
              <w:t xml:space="preserve"> № </w:t>
            </w:r>
            <w:r w:rsidR="007B527D" w:rsidRPr="00DC779A">
              <w:rPr>
                <w:sz w:val="28"/>
              </w:rPr>
              <w:t>919</w:t>
            </w:r>
            <w:r w:rsidRPr="00DC779A">
              <w:rPr>
                <w:sz w:val="28"/>
              </w:rPr>
              <w:t xml:space="preserve"> «</w:t>
            </w:r>
            <w:r w:rsidR="007B527D" w:rsidRPr="00DC779A">
              <w:rPr>
                <w:sz w:val="28"/>
              </w:rPr>
              <w:t>О внесении изменений в постановление Правительства Российской Федерации от 5 мая 2023 г. № 704</w:t>
            </w:r>
            <w:r w:rsidRPr="00DC779A">
              <w:rPr>
                <w:sz w:val="28"/>
              </w:rPr>
              <w:t xml:space="preserve">», а также в соответствии </w:t>
            </w:r>
            <w:r w:rsidR="00856C49" w:rsidRPr="00856C49">
              <w:rPr>
                <w:sz w:val="28"/>
              </w:rPr>
              <w:t>с п. 4.1.46 постановления Кабинета</w:t>
            </w:r>
            <w:r w:rsidR="00856C49">
              <w:rPr>
                <w:sz w:val="28"/>
              </w:rPr>
              <w:t xml:space="preserve"> </w:t>
            </w:r>
            <w:r w:rsidRPr="00DC779A">
              <w:rPr>
                <w:sz w:val="28"/>
              </w:rPr>
              <w:t>Министров Республики Татарстан от 23.07.2007</w:t>
            </w:r>
            <w:r w:rsidR="00D57D89" w:rsidRPr="00DC779A">
              <w:rPr>
                <w:sz w:val="28"/>
              </w:rPr>
              <w:t xml:space="preserve"> </w:t>
            </w:r>
            <w:r w:rsidRPr="00DC779A">
              <w:rPr>
                <w:sz w:val="28"/>
              </w:rPr>
              <w:t xml:space="preserve">№ 324 «Вопросы Министерства промышленности и </w:t>
            </w:r>
            <w:r w:rsidR="00022893" w:rsidRPr="00DC779A">
              <w:rPr>
                <w:sz w:val="28"/>
              </w:rPr>
              <w:t>торговли Республики Татарстан»</w:t>
            </w:r>
          </w:p>
          <w:p w14:paraId="09D29741" w14:textId="77777777" w:rsidR="00B11FB2" w:rsidRPr="00B11FB2" w:rsidRDefault="00B11FB2" w:rsidP="0035320B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sz w:val="28"/>
              </w:rPr>
            </w:pPr>
          </w:p>
          <w:p w14:paraId="6F0153F4" w14:textId="77777777" w:rsidR="00B11FB2" w:rsidRPr="00B11FB2" w:rsidRDefault="00B11FB2" w:rsidP="0035320B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b/>
                <w:sz w:val="28"/>
              </w:rPr>
            </w:pPr>
            <w:r w:rsidRPr="00B11FB2">
              <w:rPr>
                <w:b/>
                <w:sz w:val="28"/>
              </w:rPr>
              <w:t>п р и к а з ы в а ю:</w:t>
            </w:r>
          </w:p>
          <w:p w14:paraId="20FEB273" w14:textId="77777777" w:rsidR="00B11FB2" w:rsidRPr="00B11FB2" w:rsidRDefault="00B11FB2" w:rsidP="0035320B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b/>
                <w:sz w:val="28"/>
              </w:rPr>
            </w:pPr>
          </w:p>
          <w:p w14:paraId="7AA941BF" w14:textId="0C02CAAD" w:rsidR="00D90A7B" w:rsidRDefault="00111BF6" w:rsidP="00D90A7B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sz w:val="28"/>
              </w:rPr>
            </w:pPr>
            <w:bookmarkStart w:id="0" w:name="Par14"/>
            <w:bookmarkEnd w:id="0"/>
            <w:r w:rsidRPr="00724FAE">
              <w:rPr>
                <w:sz w:val="28"/>
              </w:rPr>
              <w:t>1</w:t>
            </w:r>
            <w:r w:rsidR="00B11FB2" w:rsidRPr="00724FAE">
              <w:rPr>
                <w:sz w:val="28"/>
              </w:rPr>
              <w:t>.</w:t>
            </w:r>
            <w:r w:rsidR="00D90A7B">
              <w:rPr>
                <w:sz w:val="28"/>
              </w:rPr>
              <w:t>Внести в приказ Министерства промышленности и торговли Республики Татарстан от 27.11.2023 №</w:t>
            </w:r>
            <w:r w:rsidR="009879B1">
              <w:rPr>
                <w:sz w:val="28"/>
              </w:rPr>
              <w:t xml:space="preserve"> </w:t>
            </w:r>
            <w:r w:rsidR="00D90A7B">
              <w:rPr>
                <w:sz w:val="28"/>
              </w:rPr>
              <w:t>229-ОД «</w:t>
            </w:r>
            <w:r w:rsidR="00D90A7B" w:rsidRPr="00D90A7B">
              <w:rPr>
                <w:sz w:val="28"/>
              </w:rPr>
              <w:t>Об утверждении нормативов минимальной обеспеченности населения площадью торговых объектов по Республике Татарстан</w:t>
            </w:r>
            <w:r w:rsidR="00D90A7B">
              <w:rPr>
                <w:sz w:val="28"/>
              </w:rPr>
              <w:t>» следующие изменения:</w:t>
            </w:r>
          </w:p>
          <w:p w14:paraId="405FB2F9" w14:textId="1785723D" w:rsidR="00482D88" w:rsidRDefault="009879B1" w:rsidP="00D90A7B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пункт 1 </w:t>
            </w:r>
            <w:r w:rsidR="00482D88">
              <w:rPr>
                <w:sz w:val="28"/>
              </w:rPr>
              <w:t>дополнить абзацем следующего содержания:</w:t>
            </w:r>
          </w:p>
          <w:p w14:paraId="5A119E08" w14:textId="36D2A816" w:rsidR="00482D88" w:rsidRDefault="00482D88" w:rsidP="00D90A7B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sz w:val="28"/>
              </w:rPr>
            </w:pPr>
            <w:r>
              <w:rPr>
                <w:sz w:val="28"/>
              </w:rPr>
              <w:t>«</w:t>
            </w:r>
            <w:r w:rsidRPr="00482D88">
              <w:rPr>
                <w:sz w:val="28"/>
              </w:rPr>
              <w:t>норматив минимальной обеспеченности населения Республики Татарстан количеством торговых объектов по продаже периодической печатной продукции</w:t>
            </w:r>
            <w:r>
              <w:rPr>
                <w:sz w:val="28"/>
              </w:rPr>
              <w:t>.»</w:t>
            </w:r>
            <w:r w:rsidR="00A90649">
              <w:rPr>
                <w:sz w:val="28"/>
              </w:rPr>
              <w:t>;</w:t>
            </w:r>
          </w:p>
          <w:p w14:paraId="383DC7D1" w14:textId="70ACBDE1" w:rsidR="00482D88" w:rsidRDefault="00A90649" w:rsidP="00A90649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sz w:val="28"/>
              </w:rPr>
            </w:pPr>
            <w:r>
              <w:rPr>
                <w:sz w:val="28"/>
              </w:rPr>
              <w:t>в пункте 7 слова «С.А.Этуса»</w:t>
            </w:r>
            <w:r w:rsidR="002821B7">
              <w:rPr>
                <w:sz w:val="28"/>
              </w:rPr>
              <w:t xml:space="preserve"> заменить словами «Г.Я.Лернера»;</w:t>
            </w:r>
          </w:p>
          <w:p w14:paraId="2DFD6570" w14:textId="63AA4868" w:rsidR="002821B7" w:rsidRPr="00724FAE" w:rsidRDefault="002821B7" w:rsidP="00A90649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sz w:val="28"/>
              </w:rPr>
            </w:pPr>
            <w:r>
              <w:rPr>
                <w:sz w:val="28"/>
              </w:rPr>
              <w:t>дополнить Приложением 5 в прилагаемой редакции.</w:t>
            </w:r>
          </w:p>
          <w:p w14:paraId="59500BAD" w14:textId="669FE48C" w:rsidR="00B11FB2" w:rsidRPr="00B11FB2" w:rsidRDefault="00482D88" w:rsidP="00147029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  <w:r w:rsidR="00147029" w:rsidRPr="00B11FB2">
              <w:rPr>
                <w:sz w:val="28"/>
              </w:rPr>
              <w:t xml:space="preserve"> </w:t>
            </w:r>
            <w:r w:rsidR="00856C49" w:rsidRPr="00856C49">
              <w:rPr>
                <w:sz w:val="28"/>
              </w:rPr>
              <w:t xml:space="preserve">Юридическому отделу обеспечить государственную регистрацию настоящего </w:t>
            </w:r>
            <w:r w:rsidR="00856C49" w:rsidRPr="00856C49">
              <w:rPr>
                <w:sz w:val="28"/>
              </w:rPr>
              <w:lastRenderedPageBreak/>
              <w:t>приказа в Министерстве юстиции Республики Татарстан</w:t>
            </w:r>
            <w:r w:rsidR="00D57D89">
              <w:rPr>
                <w:sz w:val="28"/>
              </w:rPr>
              <w:t>.</w:t>
            </w:r>
            <w:r w:rsidR="00147029" w:rsidRPr="00B11FB2">
              <w:rPr>
                <w:sz w:val="28"/>
              </w:rPr>
              <w:t xml:space="preserve"> </w:t>
            </w:r>
          </w:p>
          <w:p w14:paraId="6EDCCE13" w14:textId="4FCB7076" w:rsidR="00B11FB2" w:rsidRPr="00B11FB2" w:rsidRDefault="00482D88" w:rsidP="0035320B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  <w:r w:rsidR="00B731E0" w:rsidRPr="00D57D89">
              <w:rPr>
                <w:sz w:val="28"/>
              </w:rPr>
              <w:t xml:space="preserve">. </w:t>
            </w:r>
            <w:r w:rsidR="00D57D89" w:rsidRPr="00D57D89">
              <w:rPr>
                <w:sz w:val="28"/>
              </w:rPr>
              <w:t>С</w:t>
            </w:r>
            <w:r w:rsidR="00B731E0" w:rsidRPr="00D57D89">
              <w:rPr>
                <w:sz w:val="28"/>
              </w:rPr>
              <w:t>водно</w:t>
            </w:r>
            <w:r w:rsidR="00D57D89" w:rsidRPr="00D57D89">
              <w:rPr>
                <w:sz w:val="28"/>
              </w:rPr>
              <w:t>му</w:t>
            </w:r>
            <w:r w:rsidR="00B731E0" w:rsidRPr="00D57D89">
              <w:rPr>
                <w:sz w:val="28"/>
              </w:rPr>
              <w:t xml:space="preserve"> отдел</w:t>
            </w:r>
            <w:r w:rsidR="00D57D89" w:rsidRPr="00D57D89">
              <w:rPr>
                <w:sz w:val="28"/>
              </w:rPr>
              <w:t>у</w:t>
            </w:r>
            <w:r w:rsidR="00B731E0" w:rsidRPr="00D57D89">
              <w:rPr>
                <w:sz w:val="28"/>
              </w:rPr>
              <w:t xml:space="preserve"> </w:t>
            </w:r>
            <w:r w:rsidR="00856C49" w:rsidRPr="00856C49">
              <w:rPr>
                <w:sz w:val="28"/>
              </w:rPr>
              <w:t>разместить настоящий приказ</w:t>
            </w:r>
            <w:r w:rsidR="00856C49">
              <w:rPr>
                <w:sz w:val="28"/>
              </w:rPr>
              <w:t xml:space="preserve"> </w:t>
            </w:r>
            <w:r w:rsidR="00B11FB2" w:rsidRPr="00D57D89">
              <w:rPr>
                <w:sz w:val="28"/>
              </w:rPr>
              <w:t>на сайте Министерства</w:t>
            </w:r>
            <w:r w:rsidR="00856C49">
              <w:rPr>
                <w:sz w:val="28"/>
              </w:rPr>
              <w:t xml:space="preserve"> промышленности и торговли Республики Татарстан</w:t>
            </w:r>
            <w:r w:rsidR="00B11FB2" w:rsidRPr="00D57D89">
              <w:rPr>
                <w:sz w:val="28"/>
              </w:rPr>
              <w:t>.</w:t>
            </w:r>
          </w:p>
          <w:p w14:paraId="0C3D07F8" w14:textId="6BFDA71B" w:rsidR="00B11FB2" w:rsidRPr="00B11FB2" w:rsidRDefault="00482D88" w:rsidP="0035320B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sz w:val="28"/>
              </w:rPr>
            </w:pPr>
            <w:r>
              <w:rPr>
                <w:sz w:val="28"/>
              </w:rPr>
              <w:t>4</w:t>
            </w:r>
            <w:r w:rsidR="00B11FB2" w:rsidRPr="00B11FB2">
              <w:rPr>
                <w:sz w:val="28"/>
              </w:rPr>
              <w:t xml:space="preserve">. Контроль за исполнением </w:t>
            </w:r>
            <w:r w:rsidR="00856C49" w:rsidRPr="00856C49">
              <w:rPr>
                <w:sz w:val="28"/>
              </w:rPr>
              <w:t>настоящего приказа</w:t>
            </w:r>
            <w:r w:rsidR="00856C49">
              <w:rPr>
                <w:sz w:val="28"/>
              </w:rPr>
              <w:t xml:space="preserve"> </w:t>
            </w:r>
            <w:r w:rsidR="00B11FB2" w:rsidRPr="00B11FB2">
              <w:rPr>
                <w:sz w:val="28"/>
              </w:rPr>
              <w:t xml:space="preserve">возложить на заместителя министра промышленности и торговли Республики Татарстан </w:t>
            </w:r>
            <w:r w:rsidR="00D724EE">
              <w:rPr>
                <w:sz w:val="28"/>
              </w:rPr>
              <w:t>Г.Я.Лернера.</w:t>
            </w:r>
          </w:p>
          <w:p w14:paraId="1C676E7E" w14:textId="77777777" w:rsidR="00B11FB2" w:rsidRPr="00B11FB2" w:rsidRDefault="00B11FB2" w:rsidP="0035320B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  <w:p w14:paraId="4706907E" w14:textId="77777777" w:rsidR="00B11FB2" w:rsidRPr="00B11FB2" w:rsidRDefault="00B11FB2" w:rsidP="0035320B">
            <w:pPr>
              <w:spacing w:before="200" w:line="360" w:lineRule="auto"/>
              <w:jc w:val="both"/>
              <w:rPr>
                <w:noProof/>
                <w:sz w:val="28"/>
              </w:rPr>
            </w:pPr>
            <w:r w:rsidRPr="00B11FB2">
              <w:rPr>
                <w:noProof/>
                <w:sz w:val="28"/>
              </w:rPr>
              <w:t>Заместитель Премьер-министра</w:t>
            </w:r>
          </w:p>
          <w:p w14:paraId="61E21EDE" w14:textId="77777777" w:rsidR="00B11FB2" w:rsidRPr="00B11FB2" w:rsidRDefault="00B11FB2" w:rsidP="0035320B">
            <w:pPr>
              <w:spacing w:line="360" w:lineRule="auto"/>
              <w:jc w:val="both"/>
              <w:rPr>
                <w:noProof/>
                <w:sz w:val="28"/>
              </w:rPr>
            </w:pPr>
            <w:r w:rsidRPr="00B11FB2">
              <w:rPr>
                <w:noProof/>
                <w:sz w:val="28"/>
              </w:rPr>
              <w:t xml:space="preserve">Республики Татарстан – министр                         </w:t>
            </w:r>
            <w:r w:rsidRPr="00B11FB2">
              <w:rPr>
                <w:noProof/>
                <w:sz w:val="28"/>
              </w:rPr>
              <w:tab/>
            </w:r>
            <w:r w:rsidRPr="00B11FB2">
              <w:rPr>
                <w:noProof/>
                <w:sz w:val="28"/>
              </w:rPr>
              <w:tab/>
              <w:t xml:space="preserve">                    О.В.Коробченко</w:t>
            </w:r>
          </w:p>
          <w:p w14:paraId="1D275065" w14:textId="3AC71679" w:rsidR="00FA1AC9" w:rsidRDefault="00B11FB2" w:rsidP="0035320B">
            <w:pPr>
              <w:spacing w:line="360" w:lineRule="auto"/>
              <w:ind w:right="-1"/>
              <w:jc w:val="both"/>
              <w:rPr>
                <w:sz w:val="28"/>
                <w:lang w:val="tt-RU"/>
              </w:rPr>
            </w:pPr>
            <w:r w:rsidRPr="00B11FB2">
              <w:rPr>
                <w:noProof/>
                <w:sz w:val="28"/>
              </w:rPr>
              <w:br w:type="page"/>
            </w:r>
          </w:p>
        </w:tc>
      </w:tr>
    </w:tbl>
    <w:p w14:paraId="305AA2DE" w14:textId="51F733CA" w:rsidR="00E82564" w:rsidRDefault="00E82564" w:rsidP="00BE1022">
      <w:pPr>
        <w:rPr>
          <w:sz w:val="10"/>
          <w:szCs w:val="10"/>
          <w:lang w:val="tt-RU"/>
        </w:rPr>
      </w:pPr>
    </w:p>
    <w:p w14:paraId="70589D41" w14:textId="77777777" w:rsidR="006C1233" w:rsidRDefault="006C1233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14:paraId="13B1B770" w14:textId="77777777" w:rsidR="006C1233" w:rsidRDefault="006C1233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14:paraId="0BEB545E" w14:textId="74B5B33B" w:rsidR="006C1233" w:rsidRDefault="006C1233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14:paraId="79A9E66D" w14:textId="05F9D784" w:rsidR="00D724EE" w:rsidRDefault="00D724EE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14:paraId="5CCD966D" w14:textId="5610CBA2" w:rsidR="00D724EE" w:rsidRDefault="00D724EE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14:paraId="5D60DF3D" w14:textId="68611BBF" w:rsidR="00D724EE" w:rsidRDefault="00D724EE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14:paraId="70726080" w14:textId="3E1A38CA" w:rsidR="00D724EE" w:rsidRDefault="00D724EE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14:paraId="0F01709F" w14:textId="454A46BF" w:rsidR="00D90A7B" w:rsidRDefault="00D90A7B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14:paraId="4D88F610" w14:textId="1A549423" w:rsidR="00D90A7B" w:rsidRDefault="00D90A7B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14:paraId="39C3D1C4" w14:textId="285317E2" w:rsidR="00D90A7B" w:rsidRDefault="00D90A7B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14:paraId="16C7FE1D" w14:textId="116C5D2E" w:rsidR="00D90A7B" w:rsidRDefault="00D90A7B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14:paraId="053F5B7F" w14:textId="6AA5C9F0" w:rsidR="00D90A7B" w:rsidRDefault="00D90A7B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14:paraId="7540DBDE" w14:textId="543FD220" w:rsidR="00D90A7B" w:rsidRDefault="00D90A7B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14:paraId="2F6D06D8" w14:textId="0104C004" w:rsidR="00D90A7B" w:rsidRDefault="00D90A7B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14:paraId="2E47012B" w14:textId="75048C6F" w:rsidR="00D57D89" w:rsidRDefault="00D57D89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14:paraId="4A8C8468" w14:textId="0BC0789B" w:rsidR="00D57D89" w:rsidRDefault="00D57D89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14:paraId="71DF7838" w14:textId="2513F91A" w:rsidR="00D57D89" w:rsidRDefault="00D57D89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14:paraId="0A481E8F" w14:textId="77777777" w:rsidR="00D57D89" w:rsidRPr="00DC779A" w:rsidRDefault="00D57D89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14:paraId="61C17A31" w14:textId="5679A030" w:rsidR="00D90A7B" w:rsidRDefault="00D90A7B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14:paraId="13032AFB" w14:textId="0BF36038" w:rsidR="00D90A7B" w:rsidRDefault="00D90A7B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14:paraId="12BEFAD2" w14:textId="43A8FFCA" w:rsidR="00305523" w:rsidRDefault="00305523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14:paraId="4569B662" w14:textId="0386AAD1" w:rsidR="00305523" w:rsidRDefault="00305523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14:paraId="6053C5E7" w14:textId="7864CD3D" w:rsidR="00305523" w:rsidRDefault="00305523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14:paraId="4E229545" w14:textId="1FC55880" w:rsidR="00A90649" w:rsidRDefault="00A90649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14:paraId="70E0F792" w14:textId="01868A6A" w:rsidR="00A90649" w:rsidRDefault="00A90649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14:paraId="2178A70D" w14:textId="2CAD6D73" w:rsidR="00A90649" w:rsidRDefault="00A90649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14:paraId="144C9DF3" w14:textId="5A5421D8" w:rsidR="00A90649" w:rsidRDefault="00A90649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14:paraId="68A34441" w14:textId="77777777" w:rsidR="00A90649" w:rsidRDefault="00A90649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14:paraId="4BB1A483" w14:textId="77777777" w:rsidR="00856C49" w:rsidRDefault="00856C49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14:paraId="16A89E5E" w14:textId="77777777" w:rsidR="002821B7" w:rsidRDefault="002821B7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14:paraId="5DD034CB" w14:textId="77777777" w:rsidR="002821B7" w:rsidRDefault="002821B7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14:paraId="178635E0" w14:textId="77777777" w:rsidR="002821B7" w:rsidRDefault="002821B7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14:paraId="412841C4" w14:textId="77777777" w:rsidR="00D90A7B" w:rsidRDefault="00D90A7B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14:paraId="12CD9BF5" w14:textId="77777777" w:rsidR="002821B7" w:rsidRDefault="002821B7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 5</w:t>
      </w:r>
    </w:p>
    <w:p w14:paraId="1EFBED04" w14:textId="74E4C7B7" w:rsidR="00E82564" w:rsidRDefault="00E82564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Утвержден приказом</w:t>
      </w:r>
    </w:p>
    <w:p w14:paraId="41C07151" w14:textId="77777777" w:rsidR="00E82564" w:rsidRPr="00AE0034" w:rsidRDefault="00E82564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AE0034">
        <w:rPr>
          <w:rFonts w:eastAsia="Calibri"/>
          <w:sz w:val="28"/>
          <w:szCs w:val="28"/>
          <w:lang w:eastAsia="en-US"/>
        </w:rPr>
        <w:t>Министерства промышленности и торговли</w:t>
      </w:r>
    </w:p>
    <w:p w14:paraId="0EC8197B" w14:textId="77777777" w:rsidR="00E82564" w:rsidRPr="00AE0034" w:rsidRDefault="00E82564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AE0034">
        <w:rPr>
          <w:rFonts w:eastAsia="Calibri"/>
          <w:sz w:val="28"/>
          <w:szCs w:val="28"/>
          <w:lang w:eastAsia="en-US"/>
        </w:rPr>
        <w:t>Республики Татарстан</w:t>
      </w:r>
    </w:p>
    <w:p w14:paraId="2D862A20" w14:textId="5940961D" w:rsidR="00E82564" w:rsidRDefault="00C85D6B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</w:t>
      </w:r>
      <w:r w:rsidR="00E82564" w:rsidRPr="00AE0034">
        <w:rPr>
          <w:rFonts w:eastAsia="Calibri"/>
          <w:sz w:val="28"/>
          <w:szCs w:val="28"/>
          <w:lang w:eastAsia="en-US"/>
        </w:rPr>
        <w:t>т</w:t>
      </w:r>
      <w:bookmarkStart w:id="1" w:name="_GoBack"/>
      <w:bookmarkEnd w:id="1"/>
      <w:r>
        <w:rPr>
          <w:rFonts w:eastAsia="Calibri"/>
          <w:sz w:val="28"/>
          <w:szCs w:val="28"/>
          <w:lang w:val="en-US" w:eastAsia="en-US"/>
        </w:rPr>
        <w:t xml:space="preserve"> </w:t>
      </w:r>
      <w:r w:rsidR="002821B7" w:rsidRPr="00D901FC">
        <w:rPr>
          <w:rFonts w:eastAsia="Calibri"/>
          <w:sz w:val="28"/>
          <w:szCs w:val="28"/>
          <w:u w:val="single"/>
          <w:lang w:eastAsia="en-US"/>
        </w:rPr>
        <w:t>27.11.2023</w:t>
      </w:r>
      <w:r w:rsidR="00E82564" w:rsidRPr="00AE0034">
        <w:rPr>
          <w:rFonts w:eastAsia="Calibri"/>
          <w:sz w:val="28"/>
          <w:szCs w:val="28"/>
          <w:lang w:eastAsia="en-US"/>
        </w:rPr>
        <w:t xml:space="preserve"> г. </w:t>
      </w:r>
      <w:r w:rsidR="00E82564">
        <w:rPr>
          <w:rFonts w:eastAsia="Calibri"/>
          <w:sz w:val="28"/>
          <w:szCs w:val="28"/>
          <w:lang w:eastAsia="en-US"/>
        </w:rPr>
        <w:t>№</w:t>
      </w:r>
      <w:r w:rsidR="00E82564" w:rsidRPr="00AE0034">
        <w:rPr>
          <w:rFonts w:eastAsia="Calibri"/>
          <w:sz w:val="28"/>
          <w:szCs w:val="28"/>
          <w:lang w:eastAsia="en-US"/>
        </w:rPr>
        <w:t xml:space="preserve"> </w:t>
      </w:r>
      <w:r w:rsidR="002821B7" w:rsidRPr="00D901FC">
        <w:rPr>
          <w:rFonts w:eastAsia="Calibri"/>
          <w:sz w:val="28"/>
          <w:szCs w:val="28"/>
          <w:u w:val="single"/>
          <w:lang w:eastAsia="en-US"/>
        </w:rPr>
        <w:t>229-ОД</w:t>
      </w:r>
    </w:p>
    <w:p w14:paraId="0841B634" w14:textId="77777777" w:rsidR="002821B7" w:rsidRDefault="002821B7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(в редакции приказа </w:t>
      </w:r>
    </w:p>
    <w:p w14:paraId="0F0AC813" w14:textId="06EA9716" w:rsidR="00E82564" w:rsidRDefault="002821B7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Министерства от </w:t>
      </w:r>
      <w:r w:rsidR="00D901FC">
        <w:rPr>
          <w:rFonts w:eastAsia="Calibri"/>
          <w:sz w:val="28"/>
          <w:szCs w:val="28"/>
          <w:lang w:val="en-US" w:eastAsia="en-US"/>
        </w:rPr>
        <w:t>____</w:t>
      </w:r>
      <w:r w:rsidR="00D901FC" w:rsidRPr="00D901FC">
        <w:rPr>
          <w:rFonts w:eastAsia="Calibri"/>
          <w:sz w:val="28"/>
          <w:szCs w:val="28"/>
          <w:lang w:val="en-US" w:eastAsia="en-US"/>
        </w:rPr>
        <w:t>№</w:t>
      </w:r>
      <w:r w:rsidR="00D901FC">
        <w:rPr>
          <w:rFonts w:eastAsia="Calibri"/>
          <w:sz w:val="28"/>
          <w:szCs w:val="28"/>
          <w:lang w:val="en-US" w:eastAsia="en-US"/>
        </w:rPr>
        <w:t>____</w:t>
      </w:r>
      <w:r>
        <w:rPr>
          <w:rFonts w:eastAsia="Calibri"/>
          <w:sz w:val="28"/>
          <w:szCs w:val="28"/>
          <w:lang w:eastAsia="en-US"/>
        </w:rPr>
        <w:t>)</w:t>
      </w:r>
    </w:p>
    <w:p w14:paraId="2BAA2817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39D0D41F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  <w:r w:rsidRPr="00AE0034">
        <w:rPr>
          <w:rFonts w:eastAsia="Calibri"/>
          <w:b/>
          <w:sz w:val="28"/>
          <w:szCs w:val="28"/>
          <w:lang w:eastAsia="en-US"/>
        </w:rPr>
        <w:t>Норматив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AE0034">
        <w:rPr>
          <w:rFonts w:eastAsia="Calibri"/>
          <w:b/>
          <w:sz w:val="28"/>
          <w:szCs w:val="28"/>
          <w:lang w:eastAsia="en-US"/>
        </w:rPr>
        <w:t xml:space="preserve">минимальной обеспеченности населения </w:t>
      </w:r>
      <w:r>
        <w:rPr>
          <w:rFonts w:eastAsia="Calibri"/>
          <w:b/>
          <w:sz w:val="28"/>
          <w:szCs w:val="28"/>
          <w:lang w:eastAsia="en-US"/>
        </w:rPr>
        <w:t>Республики Татарстан</w:t>
      </w:r>
    </w:p>
    <w:p w14:paraId="1B6673F8" w14:textId="594A150F" w:rsidR="00E82564" w:rsidRDefault="004E6DBA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количеством</w:t>
      </w:r>
      <w:r w:rsidR="00E82564" w:rsidRPr="00AE0034">
        <w:rPr>
          <w:rFonts w:eastAsia="Calibri"/>
          <w:b/>
          <w:sz w:val="28"/>
          <w:szCs w:val="28"/>
          <w:lang w:eastAsia="en-US"/>
        </w:rPr>
        <w:t xml:space="preserve"> </w:t>
      </w:r>
      <w:r w:rsidR="00D724EE" w:rsidRPr="00D724EE">
        <w:rPr>
          <w:rFonts w:eastAsia="Calibri"/>
          <w:b/>
          <w:sz w:val="28"/>
          <w:szCs w:val="28"/>
          <w:lang w:eastAsia="en-US"/>
        </w:rPr>
        <w:t>торговых объектов по продаже периодической печатной продукции</w:t>
      </w:r>
    </w:p>
    <w:p w14:paraId="447BA83E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99"/>
        <w:gridCol w:w="5529"/>
      </w:tblGrid>
      <w:tr w:rsidR="00E82564" w:rsidRPr="00607054" w14:paraId="1885A0FA" w14:textId="77777777" w:rsidTr="00993B2A">
        <w:trPr>
          <w:trHeight w:val="1351"/>
          <w:tblHeader/>
        </w:trPr>
        <w:tc>
          <w:tcPr>
            <w:tcW w:w="4099" w:type="dxa"/>
            <w:shd w:val="clear" w:color="auto" w:fill="auto"/>
          </w:tcPr>
          <w:p w14:paraId="56F2205F" w14:textId="77777777" w:rsidR="00E82564" w:rsidRPr="00607054" w:rsidRDefault="00E82564" w:rsidP="00AA47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07054">
              <w:rPr>
                <w:rFonts w:eastAsia="Calibri"/>
                <w:sz w:val="28"/>
                <w:szCs w:val="28"/>
                <w:lang w:eastAsia="en-US"/>
              </w:rPr>
              <w:t>Наименование муниципального района, городского округа</w:t>
            </w:r>
          </w:p>
        </w:tc>
        <w:tc>
          <w:tcPr>
            <w:tcW w:w="5529" w:type="dxa"/>
            <w:shd w:val="clear" w:color="auto" w:fill="auto"/>
          </w:tcPr>
          <w:p w14:paraId="631ADC63" w14:textId="3C844FA7" w:rsidR="00E82564" w:rsidRPr="00607054" w:rsidRDefault="00E82564" w:rsidP="00D724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07054">
              <w:rPr>
                <w:rFonts w:eastAsia="Calibri"/>
                <w:sz w:val="28"/>
                <w:szCs w:val="28"/>
                <w:lang w:eastAsia="en-US"/>
              </w:rPr>
              <w:t xml:space="preserve">Норматив минимальной обеспеченности населения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Республики Татарстан </w:t>
            </w:r>
            <w:r w:rsidR="004E6DBA">
              <w:rPr>
                <w:rFonts w:eastAsia="Calibri"/>
                <w:sz w:val="28"/>
                <w:szCs w:val="28"/>
                <w:lang w:eastAsia="en-US"/>
              </w:rPr>
              <w:t>количеством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D724EE">
              <w:rPr>
                <w:rFonts w:eastAsia="Calibri"/>
                <w:sz w:val="28"/>
                <w:szCs w:val="28"/>
                <w:lang w:eastAsia="en-US"/>
              </w:rPr>
              <w:t>торговых объектов по продаже периодической печатной продукции</w:t>
            </w:r>
          </w:p>
        </w:tc>
      </w:tr>
      <w:tr w:rsidR="00E82564" w:rsidRPr="00607054" w14:paraId="28DDD49E" w14:textId="77777777" w:rsidTr="00853EB3">
        <w:tc>
          <w:tcPr>
            <w:tcW w:w="4099" w:type="dxa"/>
            <w:shd w:val="clear" w:color="auto" w:fill="auto"/>
            <w:vAlign w:val="center"/>
          </w:tcPr>
          <w:p w14:paraId="597D5695" w14:textId="77777777" w:rsidR="00E82564" w:rsidRPr="00066C49" w:rsidRDefault="00E82564" w:rsidP="00AA47EF">
            <w:pPr>
              <w:rPr>
                <w:b/>
                <w:sz w:val="28"/>
                <w:szCs w:val="28"/>
              </w:rPr>
            </w:pPr>
            <w:r w:rsidRPr="00066C49">
              <w:rPr>
                <w:b/>
                <w:sz w:val="28"/>
                <w:szCs w:val="28"/>
              </w:rPr>
              <w:t>Республика Татарстан</w:t>
            </w:r>
          </w:p>
        </w:tc>
        <w:tc>
          <w:tcPr>
            <w:tcW w:w="5529" w:type="dxa"/>
            <w:shd w:val="clear" w:color="auto" w:fill="auto"/>
            <w:vAlign w:val="bottom"/>
          </w:tcPr>
          <w:p w14:paraId="386F8213" w14:textId="46630C01" w:rsidR="00E82564" w:rsidRPr="00066C49" w:rsidRDefault="00066C49" w:rsidP="00853EB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66C49">
              <w:rPr>
                <w:b/>
                <w:bCs/>
                <w:color w:val="000000"/>
                <w:sz w:val="28"/>
                <w:szCs w:val="28"/>
              </w:rPr>
              <w:t>1517</w:t>
            </w:r>
          </w:p>
        </w:tc>
      </w:tr>
      <w:tr w:rsidR="00E82564" w:rsidRPr="00607054" w14:paraId="670C8342" w14:textId="77777777" w:rsidTr="00853EB3">
        <w:tc>
          <w:tcPr>
            <w:tcW w:w="9628" w:type="dxa"/>
            <w:gridSpan w:val="2"/>
            <w:shd w:val="clear" w:color="auto" w:fill="auto"/>
            <w:vAlign w:val="center"/>
          </w:tcPr>
          <w:p w14:paraId="61327056" w14:textId="77777777" w:rsidR="00E82564" w:rsidRPr="004C190A" w:rsidRDefault="00E82564" w:rsidP="00AA47EF">
            <w:pPr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4C190A">
              <w:rPr>
                <w:b/>
                <w:bCs/>
                <w:i/>
                <w:color w:val="000000"/>
                <w:sz w:val="28"/>
                <w:szCs w:val="28"/>
              </w:rPr>
              <w:t>городские округа</w:t>
            </w:r>
          </w:p>
        </w:tc>
      </w:tr>
      <w:tr w:rsidR="00853EB3" w:rsidRPr="00607054" w14:paraId="432F8107" w14:textId="77777777" w:rsidTr="00853EB3">
        <w:tc>
          <w:tcPr>
            <w:tcW w:w="4099" w:type="dxa"/>
            <w:shd w:val="clear" w:color="auto" w:fill="auto"/>
            <w:vAlign w:val="center"/>
          </w:tcPr>
          <w:p w14:paraId="66146A05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г.Казань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42300" w14:textId="419D1E8A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593</w:t>
            </w:r>
          </w:p>
        </w:tc>
      </w:tr>
      <w:tr w:rsidR="00853EB3" w:rsidRPr="00607054" w14:paraId="0C91ED05" w14:textId="77777777" w:rsidTr="00853EB3">
        <w:tc>
          <w:tcPr>
            <w:tcW w:w="4099" w:type="dxa"/>
            <w:shd w:val="clear" w:color="auto" w:fill="auto"/>
            <w:vAlign w:val="center"/>
          </w:tcPr>
          <w:p w14:paraId="1075D511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г.Набережные Челны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BB9C1" w14:textId="5D3A89DE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244</w:t>
            </w:r>
          </w:p>
        </w:tc>
      </w:tr>
      <w:tr w:rsidR="00E82564" w:rsidRPr="00607054" w14:paraId="5B9BCACA" w14:textId="77777777" w:rsidTr="00853EB3">
        <w:tc>
          <w:tcPr>
            <w:tcW w:w="9628" w:type="dxa"/>
            <w:gridSpan w:val="2"/>
            <w:shd w:val="clear" w:color="auto" w:fill="auto"/>
            <w:vAlign w:val="center"/>
          </w:tcPr>
          <w:p w14:paraId="553E8C5E" w14:textId="77777777" w:rsidR="00E82564" w:rsidRPr="004C190A" w:rsidRDefault="00E82564" w:rsidP="00AA47EF">
            <w:pPr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4C190A">
              <w:rPr>
                <w:b/>
                <w:i/>
                <w:color w:val="000000"/>
                <w:sz w:val="28"/>
                <w:szCs w:val="28"/>
              </w:rPr>
              <w:t>муниципальные районы</w:t>
            </w:r>
          </w:p>
        </w:tc>
      </w:tr>
      <w:tr w:rsidR="00853EB3" w:rsidRPr="00607054" w14:paraId="2057DC4D" w14:textId="77777777" w:rsidTr="00853EB3">
        <w:tc>
          <w:tcPr>
            <w:tcW w:w="4099" w:type="dxa"/>
            <w:shd w:val="clear" w:color="auto" w:fill="auto"/>
            <w:vAlign w:val="center"/>
          </w:tcPr>
          <w:p w14:paraId="02BF7CA8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 xml:space="preserve">Агрызский 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DE146" w14:textId="77042656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853EB3" w:rsidRPr="00607054" w14:paraId="49950CA0" w14:textId="77777777" w:rsidTr="00853EB3">
        <w:tc>
          <w:tcPr>
            <w:tcW w:w="4099" w:type="dxa"/>
            <w:shd w:val="clear" w:color="auto" w:fill="auto"/>
            <w:vAlign w:val="center"/>
          </w:tcPr>
          <w:p w14:paraId="65AB4456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Азнакаевский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9880B" w14:textId="48A4DDD0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</w:tr>
      <w:tr w:rsidR="00853EB3" w:rsidRPr="00607054" w14:paraId="68819A44" w14:textId="77777777" w:rsidTr="00853EB3">
        <w:tc>
          <w:tcPr>
            <w:tcW w:w="4099" w:type="dxa"/>
            <w:shd w:val="clear" w:color="auto" w:fill="auto"/>
            <w:vAlign w:val="center"/>
          </w:tcPr>
          <w:p w14:paraId="76122F10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Аксубаевский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469F5" w14:textId="3525D7CC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853EB3" w:rsidRPr="00607054" w14:paraId="7A1B3E33" w14:textId="77777777" w:rsidTr="00853EB3">
        <w:tc>
          <w:tcPr>
            <w:tcW w:w="4099" w:type="dxa"/>
            <w:shd w:val="clear" w:color="auto" w:fill="auto"/>
            <w:vAlign w:val="center"/>
          </w:tcPr>
          <w:p w14:paraId="4F0820BB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Актанышский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C93B5" w14:textId="001EA062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</w:tr>
      <w:tr w:rsidR="00853EB3" w:rsidRPr="00607054" w14:paraId="6FA3F15F" w14:textId="77777777" w:rsidTr="00853EB3">
        <w:tc>
          <w:tcPr>
            <w:tcW w:w="4099" w:type="dxa"/>
            <w:shd w:val="clear" w:color="auto" w:fill="auto"/>
            <w:vAlign w:val="center"/>
          </w:tcPr>
          <w:p w14:paraId="022E1441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Алексеевский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BC07B" w14:textId="31FB8494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853EB3" w:rsidRPr="00607054" w14:paraId="3CD04412" w14:textId="77777777" w:rsidTr="00853EB3">
        <w:tc>
          <w:tcPr>
            <w:tcW w:w="4099" w:type="dxa"/>
            <w:shd w:val="clear" w:color="auto" w:fill="auto"/>
            <w:vAlign w:val="center"/>
          </w:tcPr>
          <w:p w14:paraId="7F6FAD50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Алькеевский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8D42A" w14:textId="1919E55B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853EB3" w:rsidRPr="00607054" w14:paraId="438BC3FA" w14:textId="77777777" w:rsidTr="00853EB3">
        <w:tc>
          <w:tcPr>
            <w:tcW w:w="4099" w:type="dxa"/>
            <w:shd w:val="clear" w:color="auto" w:fill="auto"/>
            <w:vAlign w:val="center"/>
          </w:tcPr>
          <w:p w14:paraId="1CD04746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Альметьевский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B0F02" w14:textId="0C189638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78</w:t>
            </w:r>
          </w:p>
        </w:tc>
      </w:tr>
      <w:tr w:rsidR="00853EB3" w:rsidRPr="00607054" w14:paraId="4F634017" w14:textId="77777777" w:rsidTr="00853EB3">
        <w:tc>
          <w:tcPr>
            <w:tcW w:w="4099" w:type="dxa"/>
            <w:shd w:val="clear" w:color="auto" w:fill="auto"/>
            <w:vAlign w:val="center"/>
          </w:tcPr>
          <w:p w14:paraId="63EA1839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Апастовский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02AB6" w14:textId="26479C6A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853EB3" w:rsidRPr="00607054" w14:paraId="6DD6F1BB" w14:textId="77777777" w:rsidTr="00853EB3">
        <w:tc>
          <w:tcPr>
            <w:tcW w:w="4099" w:type="dxa"/>
            <w:shd w:val="clear" w:color="auto" w:fill="auto"/>
            <w:vAlign w:val="center"/>
          </w:tcPr>
          <w:p w14:paraId="2D9E8022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Арский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660A9" w14:textId="24485F95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853EB3" w:rsidRPr="00607054" w14:paraId="7BC74339" w14:textId="77777777" w:rsidTr="00853EB3">
        <w:tc>
          <w:tcPr>
            <w:tcW w:w="4099" w:type="dxa"/>
            <w:shd w:val="clear" w:color="auto" w:fill="auto"/>
            <w:vAlign w:val="center"/>
          </w:tcPr>
          <w:p w14:paraId="6A0497EE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Атнинский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56F2F" w14:textId="07879F24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853EB3" w:rsidRPr="00607054" w14:paraId="64A451A8" w14:textId="77777777" w:rsidTr="00853EB3">
        <w:tc>
          <w:tcPr>
            <w:tcW w:w="4099" w:type="dxa"/>
            <w:shd w:val="clear" w:color="auto" w:fill="auto"/>
            <w:vAlign w:val="center"/>
          </w:tcPr>
          <w:p w14:paraId="266AEA27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Бавлинский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5AB2A" w14:textId="78F0CA8B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853EB3" w:rsidRPr="00607054" w14:paraId="4425CCCA" w14:textId="77777777" w:rsidTr="00853EB3">
        <w:tc>
          <w:tcPr>
            <w:tcW w:w="4099" w:type="dxa"/>
            <w:shd w:val="clear" w:color="auto" w:fill="auto"/>
            <w:vAlign w:val="center"/>
          </w:tcPr>
          <w:p w14:paraId="0EDD8D59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Балтасинский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457B6" w14:textId="4897259D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853EB3" w:rsidRPr="00607054" w14:paraId="49DADAB8" w14:textId="77777777" w:rsidTr="00853EB3">
        <w:tc>
          <w:tcPr>
            <w:tcW w:w="4099" w:type="dxa"/>
            <w:shd w:val="clear" w:color="auto" w:fill="auto"/>
            <w:vAlign w:val="center"/>
          </w:tcPr>
          <w:p w14:paraId="792E3BE5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Бугульминский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CAA36" w14:textId="0FCA3738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</w:t>
            </w:r>
          </w:p>
        </w:tc>
      </w:tr>
      <w:tr w:rsidR="00853EB3" w:rsidRPr="00607054" w14:paraId="378FB92D" w14:textId="77777777" w:rsidTr="00853EB3">
        <w:tc>
          <w:tcPr>
            <w:tcW w:w="4099" w:type="dxa"/>
            <w:shd w:val="clear" w:color="auto" w:fill="auto"/>
            <w:vAlign w:val="center"/>
          </w:tcPr>
          <w:p w14:paraId="6C059D7B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Буинский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77351" w14:textId="5BB520C1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853EB3" w:rsidRPr="00607054" w14:paraId="493ED2EB" w14:textId="77777777" w:rsidTr="00853EB3">
        <w:tc>
          <w:tcPr>
            <w:tcW w:w="4099" w:type="dxa"/>
            <w:shd w:val="clear" w:color="auto" w:fill="auto"/>
            <w:vAlign w:val="center"/>
          </w:tcPr>
          <w:p w14:paraId="1FBFC984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Верхнеуслонский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2A273" w14:textId="4EB67BE8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853EB3" w:rsidRPr="00607054" w14:paraId="67A95C06" w14:textId="77777777" w:rsidTr="00853EB3">
        <w:tc>
          <w:tcPr>
            <w:tcW w:w="4099" w:type="dxa"/>
            <w:shd w:val="clear" w:color="auto" w:fill="auto"/>
            <w:vAlign w:val="center"/>
          </w:tcPr>
          <w:p w14:paraId="0A2E639B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Высокогорский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FE9CE" w14:textId="57F2EF6A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</w:p>
        </w:tc>
      </w:tr>
      <w:tr w:rsidR="00853EB3" w:rsidRPr="00607054" w14:paraId="36B35385" w14:textId="77777777" w:rsidTr="00853EB3">
        <w:tc>
          <w:tcPr>
            <w:tcW w:w="4099" w:type="dxa"/>
            <w:shd w:val="clear" w:color="auto" w:fill="auto"/>
            <w:vAlign w:val="center"/>
          </w:tcPr>
          <w:p w14:paraId="673C4A5D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Дрожжановский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DB91D" w14:textId="1DD7A4C7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853EB3" w:rsidRPr="00607054" w14:paraId="5A923ABE" w14:textId="77777777" w:rsidTr="00853EB3">
        <w:tc>
          <w:tcPr>
            <w:tcW w:w="4099" w:type="dxa"/>
            <w:shd w:val="clear" w:color="auto" w:fill="auto"/>
            <w:vAlign w:val="center"/>
          </w:tcPr>
          <w:p w14:paraId="1897E1D2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Елабужский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EFA3A" w14:textId="4BFA1B7B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</w:t>
            </w:r>
          </w:p>
        </w:tc>
      </w:tr>
      <w:tr w:rsidR="00853EB3" w:rsidRPr="00607054" w14:paraId="13BB37B1" w14:textId="77777777" w:rsidTr="00853EB3">
        <w:tc>
          <w:tcPr>
            <w:tcW w:w="4099" w:type="dxa"/>
            <w:shd w:val="clear" w:color="auto" w:fill="auto"/>
            <w:vAlign w:val="center"/>
          </w:tcPr>
          <w:p w14:paraId="36E4634A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Заинский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1E6AC" w14:textId="0F50A0C4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</w:tr>
      <w:tr w:rsidR="00853EB3" w:rsidRPr="00607054" w14:paraId="23B22492" w14:textId="77777777" w:rsidTr="00853EB3">
        <w:tc>
          <w:tcPr>
            <w:tcW w:w="4099" w:type="dxa"/>
            <w:shd w:val="clear" w:color="auto" w:fill="auto"/>
            <w:vAlign w:val="center"/>
          </w:tcPr>
          <w:p w14:paraId="105447A9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Зеленодольский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DE761" w14:textId="24105451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55</w:t>
            </w:r>
          </w:p>
        </w:tc>
      </w:tr>
      <w:tr w:rsidR="00853EB3" w:rsidRPr="00607054" w14:paraId="7CFED1A8" w14:textId="77777777" w:rsidTr="00853EB3">
        <w:tc>
          <w:tcPr>
            <w:tcW w:w="4099" w:type="dxa"/>
            <w:shd w:val="clear" w:color="auto" w:fill="auto"/>
            <w:vAlign w:val="center"/>
          </w:tcPr>
          <w:p w14:paraId="0431AE97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Кайбицкий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37727" w14:textId="217F6E16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853EB3" w:rsidRPr="00607054" w14:paraId="2EE69E96" w14:textId="77777777" w:rsidTr="00853EB3">
        <w:tc>
          <w:tcPr>
            <w:tcW w:w="4099" w:type="dxa"/>
            <w:shd w:val="clear" w:color="auto" w:fill="auto"/>
            <w:vAlign w:val="center"/>
          </w:tcPr>
          <w:p w14:paraId="56BE069A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Камско-Устьинский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02EF7" w14:textId="30AF007C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853EB3" w:rsidRPr="00607054" w14:paraId="42203B42" w14:textId="77777777" w:rsidTr="00853EB3">
        <w:tc>
          <w:tcPr>
            <w:tcW w:w="4099" w:type="dxa"/>
            <w:shd w:val="clear" w:color="auto" w:fill="auto"/>
            <w:vAlign w:val="center"/>
          </w:tcPr>
          <w:p w14:paraId="605EA6B3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Кукморский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E0270" w14:textId="44B25B41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853EB3" w:rsidRPr="00607054" w14:paraId="48026835" w14:textId="77777777" w:rsidTr="00853EB3">
        <w:tc>
          <w:tcPr>
            <w:tcW w:w="4099" w:type="dxa"/>
            <w:shd w:val="clear" w:color="auto" w:fill="auto"/>
            <w:vAlign w:val="center"/>
          </w:tcPr>
          <w:p w14:paraId="698E3222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Лаишевский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6366B" w14:textId="0963AE06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853EB3" w:rsidRPr="00607054" w14:paraId="1A4F7CDA" w14:textId="77777777" w:rsidTr="00853EB3">
        <w:tc>
          <w:tcPr>
            <w:tcW w:w="4099" w:type="dxa"/>
            <w:shd w:val="clear" w:color="auto" w:fill="auto"/>
            <w:vAlign w:val="center"/>
          </w:tcPr>
          <w:p w14:paraId="1F64A215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Лениногорский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AB786" w14:textId="3D49A8E9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</w:p>
        </w:tc>
      </w:tr>
      <w:tr w:rsidR="00853EB3" w:rsidRPr="00607054" w14:paraId="59F87167" w14:textId="77777777" w:rsidTr="00853EB3">
        <w:tc>
          <w:tcPr>
            <w:tcW w:w="4099" w:type="dxa"/>
            <w:shd w:val="clear" w:color="auto" w:fill="auto"/>
            <w:vAlign w:val="center"/>
          </w:tcPr>
          <w:p w14:paraId="767583B2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lastRenderedPageBreak/>
              <w:t>Мамадышский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A2EF7" w14:textId="4DE1C058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853EB3" w:rsidRPr="00607054" w14:paraId="64B950FD" w14:textId="77777777" w:rsidTr="00853EB3">
        <w:tc>
          <w:tcPr>
            <w:tcW w:w="4099" w:type="dxa"/>
            <w:shd w:val="clear" w:color="auto" w:fill="auto"/>
            <w:vAlign w:val="center"/>
          </w:tcPr>
          <w:p w14:paraId="2B2354AF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Менделеевский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4965E" w14:textId="640AA3F2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853EB3" w:rsidRPr="00607054" w14:paraId="32E3CB12" w14:textId="77777777" w:rsidTr="00AA47EF">
        <w:tc>
          <w:tcPr>
            <w:tcW w:w="4099" w:type="dxa"/>
            <w:shd w:val="clear" w:color="auto" w:fill="auto"/>
            <w:vAlign w:val="center"/>
          </w:tcPr>
          <w:p w14:paraId="3464E6A2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Мензелинский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09DD6" w14:textId="0740592D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853EB3" w:rsidRPr="00607054" w14:paraId="5B5EDA2D" w14:textId="77777777" w:rsidTr="00853EB3">
        <w:tc>
          <w:tcPr>
            <w:tcW w:w="4099" w:type="dxa"/>
            <w:shd w:val="clear" w:color="auto" w:fill="auto"/>
            <w:vAlign w:val="center"/>
          </w:tcPr>
          <w:p w14:paraId="67F25172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Муслюмовский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B6F6F" w14:textId="4AA9DA28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853EB3" w:rsidRPr="00607054" w14:paraId="4D50253A" w14:textId="77777777" w:rsidTr="00853EB3">
        <w:tc>
          <w:tcPr>
            <w:tcW w:w="4099" w:type="dxa"/>
            <w:shd w:val="clear" w:color="auto" w:fill="auto"/>
            <w:vAlign w:val="center"/>
          </w:tcPr>
          <w:p w14:paraId="60E4DCEB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Нижнекамский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C04C7" w14:textId="05A4CA1D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114</w:t>
            </w:r>
          </w:p>
        </w:tc>
      </w:tr>
      <w:tr w:rsidR="00853EB3" w:rsidRPr="00607054" w14:paraId="6623BA0D" w14:textId="77777777" w:rsidTr="00853EB3">
        <w:tc>
          <w:tcPr>
            <w:tcW w:w="4099" w:type="dxa"/>
            <w:shd w:val="clear" w:color="auto" w:fill="auto"/>
            <w:vAlign w:val="center"/>
          </w:tcPr>
          <w:p w14:paraId="16B1013B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Новошешминский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90223" w14:textId="1DEA7309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853EB3" w:rsidRPr="00607054" w14:paraId="4DEED612" w14:textId="77777777" w:rsidTr="00853EB3">
        <w:tc>
          <w:tcPr>
            <w:tcW w:w="4099" w:type="dxa"/>
            <w:shd w:val="clear" w:color="auto" w:fill="auto"/>
            <w:vAlign w:val="center"/>
          </w:tcPr>
          <w:p w14:paraId="03A56D8D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Нурлатский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8721E" w14:textId="65C7DAE7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853EB3" w:rsidRPr="00607054" w14:paraId="02F0EF80" w14:textId="77777777" w:rsidTr="00853EB3">
        <w:tc>
          <w:tcPr>
            <w:tcW w:w="4099" w:type="dxa"/>
            <w:shd w:val="clear" w:color="auto" w:fill="auto"/>
            <w:vAlign w:val="center"/>
          </w:tcPr>
          <w:p w14:paraId="5E973D0A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Пестречинский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D93EE" w14:textId="24F3B1DF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</w:t>
            </w:r>
          </w:p>
        </w:tc>
      </w:tr>
      <w:tr w:rsidR="00853EB3" w:rsidRPr="00607054" w14:paraId="5025086D" w14:textId="77777777" w:rsidTr="00853EB3">
        <w:tc>
          <w:tcPr>
            <w:tcW w:w="4099" w:type="dxa"/>
            <w:shd w:val="clear" w:color="auto" w:fill="auto"/>
            <w:vAlign w:val="center"/>
          </w:tcPr>
          <w:p w14:paraId="7020B379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Рыбно-Слободский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22F15" w14:textId="33FB8484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853EB3" w:rsidRPr="00607054" w14:paraId="7C4A5CC5" w14:textId="77777777" w:rsidTr="00853EB3">
        <w:tc>
          <w:tcPr>
            <w:tcW w:w="4099" w:type="dxa"/>
            <w:shd w:val="clear" w:color="auto" w:fill="auto"/>
            <w:vAlign w:val="center"/>
          </w:tcPr>
          <w:p w14:paraId="37C12899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Сабинский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F37BF" w14:textId="531780E3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853EB3" w:rsidRPr="00607054" w14:paraId="69F1A123" w14:textId="77777777" w:rsidTr="00853EB3">
        <w:tc>
          <w:tcPr>
            <w:tcW w:w="4099" w:type="dxa"/>
            <w:shd w:val="clear" w:color="auto" w:fill="auto"/>
            <w:vAlign w:val="center"/>
          </w:tcPr>
          <w:p w14:paraId="4BD5EF39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Сармановский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728B5" w14:textId="47B86280" w:rsidR="00853EB3" w:rsidRDefault="00D724EE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853EB3" w:rsidRPr="00607054" w14:paraId="71EB6915" w14:textId="77777777" w:rsidTr="00853EB3">
        <w:tc>
          <w:tcPr>
            <w:tcW w:w="4099" w:type="dxa"/>
            <w:shd w:val="clear" w:color="auto" w:fill="auto"/>
            <w:vAlign w:val="center"/>
          </w:tcPr>
          <w:p w14:paraId="75BF9F71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Спасский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4A930" w14:textId="05654F3A" w:rsidR="00853EB3" w:rsidRDefault="002D749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853EB3" w:rsidRPr="00607054" w14:paraId="216A9157" w14:textId="77777777" w:rsidTr="00853EB3">
        <w:tc>
          <w:tcPr>
            <w:tcW w:w="4099" w:type="dxa"/>
            <w:shd w:val="clear" w:color="auto" w:fill="auto"/>
            <w:vAlign w:val="center"/>
          </w:tcPr>
          <w:p w14:paraId="6F2B31E1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Тетюшский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56A44" w14:textId="1A9D1DD8" w:rsidR="00853EB3" w:rsidRDefault="002D749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853EB3" w:rsidRPr="00607054" w14:paraId="68B39F4A" w14:textId="77777777" w:rsidTr="00853EB3">
        <w:tc>
          <w:tcPr>
            <w:tcW w:w="4099" w:type="dxa"/>
            <w:shd w:val="clear" w:color="auto" w:fill="auto"/>
            <w:vAlign w:val="center"/>
          </w:tcPr>
          <w:p w14:paraId="105679E5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Тукаевский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EFE03" w14:textId="321D249D" w:rsidR="00853EB3" w:rsidRDefault="002D749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</w:tr>
      <w:tr w:rsidR="00853EB3" w:rsidRPr="00607054" w14:paraId="0ED2BBB5" w14:textId="77777777" w:rsidTr="00853EB3">
        <w:tc>
          <w:tcPr>
            <w:tcW w:w="4099" w:type="dxa"/>
            <w:shd w:val="clear" w:color="auto" w:fill="auto"/>
            <w:vAlign w:val="center"/>
          </w:tcPr>
          <w:p w14:paraId="4DF2D0CB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Тюлячинский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0DFB3" w14:textId="2312625E" w:rsidR="00853EB3" w:rsidRDefault="002D749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853EB3" w:rsidRPr="00607054" w14:paraId="0D0A04DE" w14:textId="77777777" w:rsidTr="00853EB3">
        <w:tc>
          <w:tcPr>
            <w:tcW w:w="4099" w:type="dxa"/>
            <w:shd w:val="clear" w:color="auto" w:fill="auto"/>
            <w:vAlign w:val="center"/>
          </w:tcPr>
          <w:p w14:paraId="4577D4F6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Черемшанский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1C2C7" w14:textId="135486FE" w:rsidR="00853EB3" w:rsidRDefault="002D749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853EB3" w:rsidRPr="00607054" w14:paraId="52D5703C" w14:textId="77777777" w:rsidTr="00853EB3">
        <w:tc>
          <w:tcPr>
            <w:tcW w:w="4099" w:type="dxa"/>
            <w:shd w:val="clear" w:color="auto" w:fill="auto"/>
            <w:vAlign w:val="center"/>
          </w:tcPr>
          <w:p w14:paraId="54697171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Чистопольский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1F01D" w14:textId="16D721E5" w:rsidR="00853EB3" w:rsidRDefault="002D749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</w:tr>
      <w:tr w:rsidR="00853EB3" w:rsidRPr="00607054" w14:paraId="20791CFD" w14:textId="77777777" w:rsidTr="00853EB3">
        <w:tc>
          <w:tcPr>
            <w:tcW w:w="4099" w:type="dxa"/>
            <w:shd w:val="clear" w:color="auto" w:fill="auto"/>
            <w:vAlign w:val="center"/>
          </w:tcPr>
          <w:p w14:paraId="613F969F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Ютазинский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23005" w14:textId="563C0D6E" w:rsidR="00853EB3" w:rsidRDefault="002D749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</w:tbl>
    <w:p w14:paraId="6159E256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504CE192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30768032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4D20D60E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7FC0B365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1EAF2181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3FA5166C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3B5A0ECB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08F64842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6B3EBC87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60D37BDB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2C43614B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2FF840D4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61DBE2E6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4B9C823F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4E3D8BEB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2A2D98D4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324CCA6B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46FE36B3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218543FA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108D8439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20162D3D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0DD24F49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03E06108" w14:textId="12AD2608" w:rsidR="00C15B36" w:rsidRPr="002821B7" w:rsidRDefault="00C15B36" w:rsidP="002821B7">
      <w:pPr>
        <w:widowControl w:val="0"/>
        <w:autoSpaceDE w:val="0"/>
        <w:autoSpaceDN w:val="0"/>
        <w:adjustRightInd w:val="0"/>
        <w:outlineLvl w:val="0"/>
        <w:rPr>
          <w:rFonts w:eastAsia="Calibri"/>
          <w:b/>
          <w:sz w:val="28"/>
          <w:szCs w:val="28"/>
          <w:lang w:eastAsia="en-US"/>
        </w:rPr>
      </w:pPr>
    </w:p>
    <w:sectPr w:rsidR="00C15B36" w:rsidRPr="002821B7" w:rsidSect="00792C84">
      <w:pgSz w:w="11906" w:h="16838"/>
      <w:pgMar w:top="851" w:right="1134" w:bottom="709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341B27" w14:textId="77777777" w:rsidR="005A7C19" w:rsidRDefault="005A7C19">
      <w:r>
        <w:separator/>
      </w:r>
    </w:p>
  </w:endnote>
  <w:endnote w:type="continuationSeparator" w:id="0">
    <w:p w14:paraId="4ABF5192" w14:textId="77777777" w:rsidR="005A7C19" w:rsidRDefault="005A7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E14311FF-1CED-46D3-819A-FEA72C7C0036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2" w:fontKey="{3C2FAAF6-7147-418A-B3CD-EC744D7169F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2F20E46B-50A2-4A82-A875-A451D44F34E7}"/>
    <w:embedBold r:id="rId4" w:fontKey="{F60AFCA0-43F6-492E-AB87-F7C31400367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0EDA0F08-8412-4DAA-8391-B08C266C7D9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64A26C" w14:textId="77777777" w:rsidR="005A7C19" w:rsidRDefault="005A7C19">
      <w:r>
        <w:separator/>
      </w:r>
    </w:p>
  </w:footnote>
  <w:footnote w:type="continuationSeparator" w:id="0">
    <w:p w14:paraId="0ECF63CB" w14:textId="77777777" w:rsidR="005A7C19" w:rsidRDefault="005A7C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9EC"/>
    <w:rsid w:val="00001150"/>
    <w:rsid w:val="00003C2A"/>
    <w:rsid w:val="00004286"/>
    <w:rsid w:val="000138EA"/>
    <w:rsid w:val="00022893"/>
    <w:rsid w:val="00022A41"/>
    <w:rsid w:val="000278CA"/>
    <w:rsid w:val="00034E41"/>
    <w:rsid w:val="0005023E"/>
    <w:rsid w:val="0005638B"/>
    <w:rsid w:val="000572EE"/>
    <w:rsid w:val="00063B95"/>
    <w:rsid w:val="00066936"/>
    <w:rsid w:val="00066C49"/>
    <w:rsid w:val="0008333B"/>
    <w:rsid w:val="00085C6A"/>
    <w:rsid w:val="0009262E"/>
    <w:rsid w:val="000C7119"/>
    <w:rsid w:val="000D05AA"/>
    <w:rsid w:val="000F1AE2"/>
    <w:rsid w:val="000F23DB"/>
    <w:rsid w:val="000F3886"/>
    <w:rsid w:val="00103CC2"/>
    <w:rsid w:val="00111BF6"/>
    <w:rsid w:val="00126436"/>
    <w:rsid w:val="0014373E"/>
    <w:rsid w:val="0014453B"/>
    <w:rsid w:val="001465AB"/>
    <w:rsid w:val="00147029"/>
    <w:rsid w:val="0016555A"/>
    <w:rsid w:val="00186B3D"/>
    <w:rsid w:val="00190842"/>
    <w:rsid w:val="001963B3"/>
    <w:rsid w:val="001A4924"/>
    <w:rsid w:val="001B1D52"/>
    <w:rsid w:val="001B7BB8"/>
    <w:rsid w:val="001D2B33"/>
    <w:rsid w:val="001D5F81"/>
    <w:rsid w:val="001E116E"/>
    <w:rsid w:val="001F2EE2"/>
    <w:rsid w:val="002000BF"/>
    <w:rsid w:val="00200331"/>
    <w:rsid w:val="00215022"/>
    <w:rsid w:val="00234A1F"/>
    <w:rsid w:val="00237012"/>
    <w:rsid w:val="0024237A"/>
    <w:rsid w:val="002569C9"/>
    <w:rsid w:val="002821B7"/>
    <w:rsid w:val="002A11BC"/>
    <w:rsid w:val="002A22D2"/>
    <w:rsid w:val="002A7122"/>
    <w:rsid w:val="002B55D3"/>
    <w:rsid w:val="002D4571"/>
    <w:rsid w:val="002D7493"/>
    <w:rsid w:val="002E1216"/>
    <w:rsid w:val="002F5B25"/>
    <w:rsid w:val="00305523"/>
    <w:rsid w:val="00310DF4"/>
    <w:rsid w:val="00327ACC"/>
    <w:rsid w:val="00332CC7"/>
    <w:rsid w:val="00340E85"/>
    <w:rsid w:val="0035320B"/>
    <w:rsid w:val="003545BB"/>
    <w:rsid w:val="0035606F"/>
    <w:rsid w:val="003B6DA3"/>
    <w:rsid w:val="003C47EF"/>
    <w:rsid w:val="003C71DA"/>
    <w:rsid w:val="003D5B05"/>
    <w:rsid w:val="003F1362"/>
    <w:rsid w:val="003F2DB1"/>
    <w:rsid w:val="00411385"/>
    <w:rsid w:val="00411D19"/>
    <w:rsid w:val="00415191"/>
    <w:rsid w:val="00440B7F"/>
    <w:rsid w:val="004422D2"/>
    <w:rsid w:val="0046565F"/>
    <w:rsid w:val="00465F30"/>
    <w:rsid w:val="00473008"/>
    <w:rsid w:val="0047462F"/>
    <w:rsid w:val="00482D88"/>
    <w:rsid w:val="00485652"/>
    <w:rsid w:val="00497150"/>
    <w:rsid w:val="004A55F1"/>
    <w:rsid w:val="004A6460"/>
    <w:rsid w:val="004B22B6"/>
    <w:rsid w:val="004D2D22"/>
    <w:rsid w:val="004E60FB"/>
    <w:rsid w:val="004E6DBA"/>
    <w:rsid w:val="005029BC"/>
    <w:rsid w:val="005100C1"/>
    <w:rsid w:val="005142F4"/>
    <w:rsid w:val="00520059"/>
    <w:rsid w:val="00541AF5"/>
    <w:rsid w:val="00541DE1"/>
    <w:rsid w:val="005552F0"/>
    <w:rsid w:val="00575E06"/>
    <w:rsid w:val="005846D3"/>
    <w:rsid w:val="00590DE9"/>
    <w:rsid w:val="005A0AD0"/>
    <w:rsid w:val="005A7C19"/>
    <w:rsid w:val="005B12C4"/>
    <w:rsid w:val="005C2B5A"/>
    <w:rsid w:val="005E3E68"/>
    <w:rsid w:val="005E54D8"/>
    <w:rsid w:val="005E6B53"/>
    <w:rsid w:val="005F7E04"/>
    <w:rsid w:val="0060340E"/>
    <w:rsid w:val="00611FC9"/>
    <w:rsid w:val="0063720C"/>
    <w:rsid w:val="00641542"/>
    <w:rsid w:val="00641747"/>
    <w:rsid w:val="00660B34"/>
    <w:rsid w:val="00665BF7"/>
    <w:rsid w:val="0066625E"/>
    <w:rsid w:val="0066747B"/>
    <w:rsid w:val="006A7DAF"/>
    <w:rsid w:val="006B1B36"/>
    <w:rsid w:val="006C1233"/>
    <w:rsid w:val="006C1DAF"/>
    <w:rsid w:val="006C4E19"/>
    <w:rsid w:val="006C750C"/>
    <w:rsid w:val="006F3845"/>
    <w:rsid w:val="00700514"/>
    <w:rsid w:val="00702667"/>
    <w:rsid w:val="0071396E"/>
    <w:rsid w:val="00724FAE"/>
    <w:rsid w:val="00737A50"/>
    <w:rsid w:val="00741FF3"/>
    <w:rsid w:val="0074661B"/>
    <w:rsid w:val="00753968"/>
    <w:rsid w:val="00785AE0"/>
    <w:rsid w:val="00792C84"/>
    <w:rsid w:val="007B1F84"/>
    <w:rsid w:val="007B527D"/>
    <w:rsid w:val="007B761E"/>
    <w:rsid w:val="007E3B31"/>
    <w:rsid w:val="007E4D6E"/>
    <w:rsid w:val="007E55CE"/>
    <w:rsid w:val="007F29EC"/>
    <w:rsid w:val="00834F8B"/>
    <w:rsid w:val="008365B3"/>
    <w:rsid w:val="00842311"/>
    <w:rsid w:val="00851F77"/>
    <w:rsid w:val="00853EB3"/>
    <w:rsid w:val="00856C49"/>
    <w:rsid w:val="00867B5B"/>
    <w:rsid w:val="00872085"/>
    <w:rsid w:val="00872612"/>
    <w:rsid w:val="00873AC1"/>
    <w:rsid w:val="008813EF"/>
    <w:rsid w:val="008861F7"/>
    <w:rsid w:val="008A02D7"/>
    <w:rsid w:val="008D50CC"/>
    <w:rsid w:val="008E0882"/>
    <w:rsid w:val="008F5369"/>
    <w:rsid w:val="00906FB2"/>
    <w:rsid w:val="009150C4"/>
    <w:rsid w:val="00931978"/>
    <w:rsid w:val="00945C55"/>
    <w:rsid w:val="009575C0"/>
    <w:rsid w:val="009757F2"/>
    <w:rsid w:val="00983091"/>
    <w:rsid w:val="009879B1"/>
    <w:rsid w:val="00991FBF"/>
    <w:rsid w:val="00993B2A"/>
    <w:rsid w:val="009A66F7"/>
    <w:rsid w:val="009B6DED"/>
    <w:rsid w:val="009C2E83"/>
    <w:rsid w:val="009D55F9"/>
    <w:rsid w:val="009D77AE"/>
    <w:rsid w:val="009E60EC"/>
    <w:rsid w:val="009F0190"/>
    <w:rsid w:val="009F12BD"/>
    <w:rsid w:val="009F404C"/>
    <w:rsid w:val="00A00472"/>
    <w:rsid w:val="00A017DD"/>
    <w:rsid w:val="00A0333D"/>
    <w:rsid w:val="00A06A77"/>
    <w:rsid w:val="00A116CB"/>
    <w:rsid w:val="00A13162"/>
    <w:rsid w:val="00A169C1"/>
    <w:rsid w:val="00A3686D"/>
    <w:rsid w:val="00A417A5"/>
    <w:rsid w:val="00A54453"/>
    <w:rsid w:val="00A605F2"/>
    <w:rsid w:val="00A668B8"/>
    <w:rsid w:val="00A840A1"/>
    <w:rsid w:val="00A87046"/>
    <w:rsid w:val="00A90649"/>
    <w:rsid w:val="00AA47EF"/>
    <w:rsid w:val="00AB2363"/>
    <w:rsid w:val="00AB25D1"/>
    <w:rsid w:val="00AC0AC0"/>
    <w:rsid w:val="00AD424E"/>
    <w:rsid w:val="00AF07F6"/>
    <w:rsid w:val="00AF4E08"/>
    <w:rsid w:val="00B11FB2"/>
    <w:rsid w:val="00B36FF5"/>
    <w:rsid w:val="00B43001"/>
    <w:rsid w:val="00B43807"/>
    <w:rsid w:val="00B452BF"/>
    <w:rsid w:val="00B52053"/>
    <w:rsid w:val="00B731E0"/>
    <w:rsid w:val="00B7516E"/>
    <w:rsid w:val="00B810C1"/>
    <w:rsid w:val="00B9399F"/>
    <w:rsid w:val="00BB03F5"/>
    <w:rsid w:val="00BB2E0B"/>
    <w:rsid w:val="00BC2FEC"/>
    <w:rsid w:val="00BC3CB8"/>
    <w:rsid w:val="00BE0003"/>
    <w:rsid w:val="00BE1022"/>
    <w:rsid w:val="00BE7531"/>
    <w:rsid w:val="00C15B36"/>
    <w:rsid w:val="00C2513D"/>
    <w:rsid w:val="00C26F94"/>
    <w:rsid w:val="00C320DA"/>
    <w:rsid w:val="00C33C6F"/>
    <w:rsid w:val="00C34CBC"/>
    <w:rsid w:val="00C51B8A"/>
    <w:rsid w:val="00C5249B"/>
    <w:rsid w:val="00C5768A"/>
    <w:rsid w:val="00C72937"/>
    <w:rsid w:val="00C83AD2"/>
    <w:rsid w:val="00C85D6B"/>
    <w:rsid w:val="00C90EF5"/>
    <w:rsid w:val="00C921CC"/>
    <w:rsid w:val="00C92357"/>
    <w:rsid w:val="00C96DB5"/>
    <w:rsid w:val="00C9730A"/>
    <w:rsid w:val="00CA0764"/>
    <w:rsid w:val="00CD1A5C"/>
    <w:rsid w:val="00CD7E54"/>
    <w:rsid w:val="00D02C74"/>
    <w:rsid w:val="00D14206"/>
    <w:rsid w:val="00D14346"/>
    <w:rsid w:val="00D3574F"/>
    <w:rsid w:val="00D40DE6"/>
    <w:rsid w:val="00D44169"/>
    <w:rsid w:val="00D5065A"/>
    <w:rsid w:val="00D51B0E"/>
    <w:rsid w:val="00D57D89"/>
    <w:rsid w:val="00D67792"/>
    <w:rsid w:val="00D724EE"/>
    <w:rsid w:val="00D77206"/>
    <w:rsid w:val="00D82614"/>
    <w:rsid w:val="00D901FC"/>
    <w:rsid w:val="00D90A7B"/>
    <w:rsid w:val="00DB5969"/>
    <w:rsid w:val="00DC37BD"/>
    <w:rsid w:val="00DC779A"/>
    <w:rsid w:val="00DE01C6"/>
    <w:rsid w:val="00DE6683"/>
    <w:rsid w:val="00DF0DD0"/>
    <w:rsid w:val="00DF1F3B"/>
    <w:rsid w:val="00E02DB9"/>
    <w:rsid w:val="00E15058"/>
    <w:rsid w:val="00E17DE6"/>
    <w:rsid w:val="00E4481C"/>
    <w:rsid w:val="00E55DBE"/>
    <w:rsid w:val="00E64054"/>
    <w:rsid w:val="00E65454"/>
    <w:rsid w:val="00E8218D"/>
    <w:rsid w:val="00E82564"/>
    <w:rsid w:val="00EA66F8"/>
    <w:rsid w:val="00EB3367"/>
    <w:rsid w:val="00EB57A1"/>
    <w:rsid w:val="00ED6CBB"/>
    <w:rsid w:val="00ED6DE8"/>
    <w:rsid w:val="00F07B74"/>
    <w:rsid w:val="00F3603C"/>
    <w:rsid w:val="00F37EC4"/>
    <w:rsid w:val="00F54657"/>
    <w:rsid w:val="00F77385"/>
    <w:rsid w:val="00F969F4"/>
    <w:rsid w:val="00FA077A"/>
    <w:rsid w:val="00FA12F5"/>
    <w:rsid w:val="00FA1AC9"/>
    <w:rsid w:val="00FA41F2"/>
    <w:rsid w:val="00FC235E"/>
    <w:rsid w:val="00FC5DEA"/>
    <w:rsid w:val="00FC71CF"/>
    <w:rsid w:val="00FD279E"/>
    <w:rsid w:val="00FF6AE8"/>
    <w:rsid w:val="00FF6EE7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341F18E3"/>
  <w15:docId w15:val="{4231F00A-7EF4-4E2C-90F6-6C1A74868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3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note text"/>
    <w:basedOn w:val="a"/>
    <w:link w:val="ae"/>
    <w:semiHidden/>
    <w:unhideWhenUsed/>
    <w:rsid w:val="00EB3367"/>
  </w:style>
  <w:style w:type="character" w:customStyle="1" w:styleId="ae">
    <w:name w:val="Текст сноски Знак"/>
    <w:basedOn w:val="a0"/>
    <w:link w:val="ad"/>
    <w:semiHidden/>
    <w:rsid w:val="00EB3367"/>
  </w:style>
  <w:style w:type="character" w:styleId="af">
    <w:name w:val="footnote reference"/>
    <w:basedOn w:val="a0"/>
    <w:semiHidden/>
    <w:unhideWhenUsed/>
    <w:rsid w:val="00EB3367"/>
    <w:rPr>
      <w:vertAlign w:val="superscript"/>
    </w:rPr>
  </w:style>
  <w:style w:type="character" w:styleId="af0">
    <w:name w:val="annotation reference"/>
    <w:basedOn w:val="a0"/>
    <w:semiHidden/>
    <w:unhideWhenUsed/>
    <w:rsid w:val="00EB3367"/>
    <w:rPr>
      <w:sz w:val="16"/>
      <w:szCs w:val="16"/>
    </w:rPr>
  </w:style>
  <w:style w:type="paragraph" w:styleId="af1">
    <w:name w:val="annotation text"/>
    <w:basedOn w:val="a"/>
    <w:link w:val="af2"/>
    <w:semiHidden/>
    <w:unhideWhenUsed/>
    <w:rsid w:val="00EB3367"/>
  </w:style>
  <w:style w:type="character" w:customStyle="1" w:styleId="af2">
    <w:name w:val="Текст примечания Знак"/>
    <w:basedOn w:val="a0"/>
    <w:link w:val="af1"/>
    <w:semiHidden/>
    <w:rsid w:val="00EB3367"/>
  </w:style>
  <w:style w:type="paragraph" w:styleId="af3">
    <w:name w:val="annotation subject"/>
    <w:basedOn w:val="af1"/>
    <w:next w:val="af1"/>
    <w:link w:val="af4"/>
    <w:semiHidden/>
    <w:unhideWhenUsed/>
    <w:rsid w:val="00EB3367"/>
    <w:rPr>
      <w:b/>
      <w:bCs/>
    </w:rPr>
  </w:style>
  <w:style w:type="character" w:customStyle="1" w:styleId="af4">
    <w:name w:val="Тема примечания Знак"/>
    <w:basedOn w:val="af2"/>
    <w:link w:val="af3"/>
    <w:semiHidden/>
    <w:rsid w:val="00EB33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6A0AFE-FD4E-49F4-8D4C-8E0CE5581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новый-шаблон.dotx</Template>
  <TotalTime>280</TotalTime>
  <Pages>4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3194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Пигалева Анастасия Алексеевна</cp:lastModifiedBy>
  <cp:revision>64</cp:revision>
  <cp:lastPrinted>2024-12-10T07:21:00Z</cp:lastPrinted>
  <dcterms:created xsi:type="dcterms:W3CDTF">2021-04-30T13:07:00Z</dcterms:created>
  <dcterms:modified xsi:type="dcterms:W3CDTF">2024-12-10T08:57:00Z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