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AB1BD5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800091425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FEC29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A403CF" w:rsidRPr="00CE42E0" w:rsidRDefault="00A403CF" w:rsidP="00CE42E0">
      <w:pPr>
        <w:ind w:right="5812"/>
        <w:jc w:val="both"/>
        <w:rPr>
          <w:sz w:val="28"/>
        </w:rPr>
      </w:pPr>
      <w:r w:rsidRPr="00CE42E0">
        <w:rPr>
          <w:sz w:val="28"/>
        </w:rPr>
        <w:t xml:space="preserve">О </w:t>
      </w:r>
      <w:r w:rsidR="00CE42E0">
        <w:rPr>
          <w:sz w:val="28"/>
        </w:rPr>
        <w:t>создании межведомственной рабочей группы</w:t>
      </w:r>
      <w:r w:rsidRPr="00CE42E0">
        <w:rPr>
          <w:sz w:val="28"/>
        </w:rPr>
        <w:t xml:space="preserve"> по вопросам охраны труда и техни</w:t>
      </w:r>
      <w:r w:rsidR="00CE42E0" w:rsidRPr="00CE42E0">
        <w:rPr>
          <w:sz w:val="28"/>
        </w:rPr>
        <w:t xml:space="preserve">ке безопасности на предприятиях </w:t>
      </w:r>
      <w:r w:rsidRPr="00CE42E0">
        <w:rPr>
          <w:sz w:val="28"/>
        </w:rPr>
        <w:t xml:space="preserve">промышленности </w:t>
      </w:r>
      <w:r w:rsidR="00CE42E0">
        <w:rPr>
          <w:sz w:val="28"/>
        </w:rPr>
        <w:t>и торговли Республики Татарстан</w:t>
      </w:r>
    </w:p>
    <w:p w:rsidR="00A403CF" w:rsidRPr="006809BC" w:rsidRDefault="00A403CF" w:rsidP="00CE42E0">
      <w:pPr>
        <w:ind w:firstLine="709"/>
        <w:jc w:val="center"/>
        <w:rPr>
          <w:b/>
          <w:sz w:val="28"/>
        </w:rPr>
      </w:pPr>
    </w:p>
    <w:p w:rsidR="00A403CF" w:rsidRPr="00AD0F8B" w:rsidRDefault="00A403CF" w:rsidP="00CE42E0">
      <w:pPr>
        <w:ind w:firstLine="709"/>
        <w:jc w:val="both"/>
        <w:rPr>
          <w:sz w:val="24"/>
          <w:szCs w:val="24"/>
        </w:rPr>
      </w:pPr>
    </w:p>
    <w:p w:rsidR="00A403CF" w:rsidRPr="00CE42E0" w:rsidRDefault="00180BE6" w:rsidP="00CE42E0">
      <w:pPr>
        <w:ind w:firstLine="709"/>
        <w:jc w:val="both"/>
        <w:rPr>
          <w:sz w:val="28"/>
          <w:szCs w:val="28"/>
        </w:rPr>
      </w:pPr>
      <w:r w:rsidRPr="00180BE6">
        <w:rPr>
          <w:sz w:val="28"/>
        </w:rPr>
        <w:t>В целях усиления контроля за соблюдением требований трудового законодательства, правил и норм по охране труда на предприятиях промышленности и торговли Республики Татарстан</w:t>
      </w:r>
      <w:r w:rsidR="00A403CF" w:rsidRPr="00CE42E0">
        <w:rPr>
          <w:sz w:val="28"/>
        </w:rPr>
        <w:t>,</w:t>
      </w:r>
      <w:r w:rsidRPr="00CE42E0">
        <w:rPr>
          <w:sz w:val="28"/>
        </w:rPr>
        <w:t xml:space="preserve"> </w:t>
      </w:r>
      <w:r w:rsidR="00A403CF" w:rsidRPr="00CE42E0">
        <w:rPr>
          <w:spacing w:val="40"/>
          <w:sz w:val="28"/>
          <w:szCs w:val="28"/>
        </w:rPr>
        <w:t>приказываю</w:t>
      </w:r>
      <w:r w:rsidR="00A403CF" w:rsidRPr="00CE42E0">
        <w:rPr>
          <w:sz w:val="28"/>
          <w:szCs w:val="28"/>
        </w:rPr>
        <w:t>:</w:t>
      </w:r>
    </w:p>
    <w:p w:rsidR="00A403CF" w:rsidRPr="00180BE6" w:rsidRDefault="00A403CF" w:rsidP="00D95574">
      <w:pPr>
        <w:ind w:firstLine="709"/>
        <w:jc w:val="both"/>
        <w:rPr>
          <w:b/>
          <w:sz w:val="28"/>
          <w:szCs w:val="28"/>
        </w:rPr>
      </w:pPr>
    </w:p>
    <w:p w:rsidR="00180BE6" w:rsidRPr="00180BE6" w:rsidRDefault="00CE42E0" w:rsidP="00743DA7">
      <w:pPr>
        <w:pStyle w:val="ad"/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Создать м</w:t>
      </w:r>
      <w:r w:rsidR="00180BE6" w:rsidRPr="00180BE6">
        <w:rPr>
          <w:sz w:val="28"/>
        </w:rPr>
        <w:t>ежведомственную рабочую группу</w:t>
      </w:r>
      <w:r w:rsidRPr="00CE42E0">
        <w:t xml:space="preserve"> </w:t>
      </w:r>
      <w:r w:rsidRPr="00CE42E0">
        <w:rPr>
          <w:sz w:val="28"/>
        </w:rPr>
        <w:t>по вопросам охраны труда и технике безопасности на предприятиях промышленности и торговли Республики Татарстан</w:t>
      </w:r>
      <w:r w:rsidR="00180BE6" w:rsidRPr="00CE42E0">
        <w:rPr>
          <w:sz w:val="28"/>
        </w:rPr>
        <w:t>;</w:t>
      </w:r>
      <w:r w:rsidR="00180BE6" w:rsidRPr="00180BE6">
        <w:rPr>
          <w:sz w:val="28"/>
        </w:rPr>
        <w:t xml:space="preserve"> </w:t>
      </w:r>
    </w:p>
    <w:p w:rsidR="00180BE6" w:rsidRPr="00180BE6" w:rsidRDefault="00180BE6" w:rsidP="00743DA7">
      <w:pPr>
        <w:pStyle w:val="ad"/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sz w:val="28"/>
        </w:rPr>
      </w:pPr>
      <w:r w:rsidRPr="00180BE6">
        <w:rPr>
          <w:sz w:val="28"/>
        </w:rPr>
        <w:t>Утвердить прилагаемые:</w:t>
      </w:r>
    </w:p>
    <w:p w:rsidR="00180BE6" w:rsidRPr="00180BE6" w:rsidRDefault="00CE42E0" w:rsidP="00743DA7">
      <w:pPr>
        <w:pStyle w:val="ad"/>
        <w:tabs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Положение о м</w:t>
      </w:r>
      <w:r w:rsidR="00180BE6" w:rsidRPr="00180BE6">
        <w:rPr>
          <w:sz w:val="28"/>
        </w:rPr>
        <w:t xml:space="preserve">ежведомственной </w:t>
      </w:r>
      <w:r w:rsidR="00D95574">
        <w:rPr>
          <w:sz w:val="28"/>
        </w:rPr>
        <w:t>рабочей группе</w:t>
      </w:r>
      <w:r w:rsidR="00D95574" w:rsidRPr="00D95574">
        <w:t xml:space="preserve"> </w:t>
      </w:r>
      <w:r w:rsidR="00D95574" w:rsidRPr="00D95574">
        <w:rPr>
          <w:sz w:val="28"/>
        </w:rPr>
        <w:t>по вопросам охраны труда и технике безопасности на предприятиях промышленности и торговли Республики Татарстан</w:t>
      </w:r>
      <w:r w:rsidR="00D95574">
        <w:rPr>
          <w:sz w:val="28"/>
        </w:rPr>
        <w:t xml:space="preserve"> (приложение № 1);</w:t>
      </w:r>
    </w:p>
    <w:p w:rsidR="00180BE6" w:rsidRPr="00180BE6" w:rsidRDefault="004C689C" w:rsidP="00743DA7">
      <w:pPr>
        <w:pStyle w:val="ad"/>
        <w:tabs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>с</w:t>
      </w:r>
      <w:r w:rsidR="00CE42E0">
        <w:rPr>
          <w:sz w:val="28"/>
        </w:rPr>
        <w:t>остав м</w:t>
      </w:r>
      <w:r w:rsidR="00180BE6" w:rsidRPr="00180BE6">
        <w:rPr>
          <w:sz w:val="28"/>
        </w:rPr>
        <w:t xml:space="preserve">ежведомственной </w:t>
      </w:r>
      <w:r w:rsidR="00D95574">
        <w:rPr>
          <w:sz w:val="28"/>
        </w:rPr>
        <w:t>рабочей группы</w:t>
      </w:r>
      <w:r w:rsidR="00D95574" w:rsidRPr="00D95574">
        <w:t xml:space="preserve"> </w:t>
      </w:r>
      <w:r w:rsidR="00D95574" w:rsidRPr="00D95574">
        <w:rPr>
          <w:sz w:val="28"/>
        </w:rPr>
        <w:t>по вопросам охраны труда и технике безопасности на предприятиях промышленности и торговли Республики Татарстан</w:t>
      </w:r>
      <w:r w:rsidR="00D95574">
        <w:rPr>
          <w:sz w:val="28"/>
        </w:rPr>
        <w:t xml:space="preserve"> (приложение № 2).</w:t>
      </w:r>
    </w:p>
    <w:p w:rsidR="004C689C" w:rsidRDefault="00180BE6" w:rsidP="00743DA7">
      <w:pPr>
        <w:pStyle w:val="ad"/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sz w:val="28"/>
        </w:rPr>
      </w:pPr>
      <w:r w:rsidRPr="00D740AA">
        <w:rPr>
          <w:sz w:val="28"/>
        </w:rPr>
        <w:t>Признать утратившим</w:t>
      </w:r>
      <w:r w:rsidR="00D95574">
        <w:rPr>
          <w:sz w:val="28"/>
        </w:rPr>
        <w:t>и</w:t>
      </w:r>
      <w:r w:rsidRPr="00D740AA">
        <w:rPr>
          <w:sz w:val="28"/>
        </w:rPr>
        <w:t xml:space="preserve"> силу</w:t>
      </w:r>
      <w:r w:rsidR="004C689C">
        <w:rPr>
          <w:sz w:val="28"/>
        </w:rPr>
        <w:t>:</w:t>
      </w:r>
    </w:p>
    <w:p w:rsidR="004C689C" w:rsidRDefault="00180BE6" w:rsidP="00743DA7">
      <w:pPr>
        <w:pStyle w:val="ad"/>
        <w:tabs>
          <w:tab w:val="left" w:pos="1276"/>
        </w:tabs>
        <w:ind w:left="0" w:firstLine="709"/>
        <w:jc w:val="both"/>
        <w:rPr>
          <w:sz w:val="28"/>
        </w:rPr>
      </w:pPr>
      <w:r w:rsidRPr="00D740AA">
        <w:rPr>
          <w:sz w:val="28"/>
        </w:rPr>
        <w:t>приказ Министерства промышленности и торговли Республики Татарстан от</w:t>
      </w:r>
      <w:r w:rsidR="00420CEA" w:rsidRPr="00D740AA">
        <w:rPr>
          <w:sz w:val="28"/>
        </w:rPr>
        <w:t xml:space="preserve"> 06.06.2023</w:t>
      </w:r>
      <w:r w:rsidRPr="00D740AA">
        <w:rPr>
          <w:sz w:val="28"/>
        </w:rPr>
        <w:t xml:space="preserve"> №</w:t>
      </w:r>
      <w:r w:rsidR="003D3287">
        <w:rPr>
          <w:sz w:val="28"/>
        </w:rPr>
        <w:t> </w:t>
      </w:r>
      <w:r w:rsidR="00D740AA">
        <w:rPr>
          <w:sz w:val="28"/>
        </w:rPr>
        <w:t>91</w:t>
      </w:r>
      <w:r w:rsidR="00420CEA" w:rsidRPr="00D740AA">
        <w:rPr>
          <w:sz w:val="28"/>
        </w:rPr>
        <w:t>-ОД</w:t>
      </w:r>
      <w:r w:rsidR="00CE42E0" w:rsidRPr="00D740AA">
        <w:rPr>
          <w:sz w:val="28"/>
        </w:rPr>
        <w:t xml:space="preserve"> «</w:t>
      </w:r>
      <w:r w:rsidR="00D95574" w:rsidRPr="00D95574">
        <w:rPr>
          <w:sz w:val="28"/>
        </w:rPr>
        <w:t>О создании межведомственной рабочей группы по вопросам охраны труда и технике безопасности на предприятиях промышленности и торговли Республики Татарстан</w:t>
      </w:r>
      <w:r w:rsidR="00CE42E0" w:rsidRPr="00D740AA">
        <w:rPr>
          <w:sz w:val="28"/>
        </w:rPr>
        <w:t>»</w:t>
      </w:r>
      <w:r w:rsidR="004C689C">
        <w:rPr>
          <w:sz w:val="28"/>
        </w:rPr>
        <w:t>;</w:t>
      </w:r>
    </w:p>
    <w:p w:rsidR="004C689C" w:rsidRDefault="004C689C" w:rsidP="00743DA7">
      <w:pPr>
        <w:pStyle w:val="ad"/>
        <w:tabs>
          <w:tab w:val="left" w:pos="1276"/>
        </w:tabs>
        <w:ind w:left="0" w:firstLine="709"/>
        <w:jc w:val="both"/>
        <w:rPr>
          <w:sz w:val="28"/>
        </w:rPr>
      </w:pPr>
      <w:r w:rsidRPr="004C689C">
        <w:rPr>
          <w:sz w:val="28"/>
        </w:rPr>
        <w:t xml:space="preserve">приказ Министерства промышленности и торговли Республики Татарстан </w:t>
      </w:r>
      <w:r w:rsidR="00180BE6" w:rsidRPr="00D740AA">
        <w:rPr>
          <w:sz w:val="28"/>
        </w:rPr>
        <w:t>от</w:t>
      </w:r>
      <w:r w:rsidR="00420CEA" w:rsidRPr="00D740AA">
        <w:rPr>
          <w:sz w:val="28"/>
        </w:rPr>
        <w:t xml:space="preserve"> 07.1</w:t>
      </w:r>
      <w:r w:rsidR="00D95574">
        <w:rPr>
          <w:sz w:val="28"/>
        </w:rPr>
        <w:t>2</w:t>
      </w:r>
      <w:r w:rsidR="00420CEA" w:rsidRPr="00D740AA">
        <w:rPr>
          <w:sz w:val="28"/>
        </w:rPr>
        <w:t xml:space="preserve">.2023 </w:t>
      </w:r>
      <w:r w:rsidR="00180BE6" w:rsidRPr="00D740AA">
        <w:rPr>
          <w:sz w:val="28"/>
        </w:rPr>
        <w:t>№</w:t>
      </w:r>
      <w:r w:rsidR="003D3287">
        <w:rPr>
          <w:sz w:val="28"/>
        </w:rPr>
        <w:t> </w:t>
      </w:r>
      <w:r w:rsidR="00420CEA" w:rsidRPr="00D740AA">
        <w:rPr>
          <w:sz w:val="28"/>
        </w:rPr>
        <w:t>244-ОД</w:t>
      </w:r>
      <w:r w:rsidR="00D95574">
        <w:rPr>
          <w:sz w:val="28"/>
        </w:rPr>
        <w:t xml:space="preserve"> «</w:t>
      </w:r>
      <w:r w:rsidR="00D95574" w:rsidRPr="00D95574">
        <w:rPr>
          <w:sz w:val="28"/>
        </w:rPr>
        <w:t>О внесении изменений в Приказ Министерства промышленности и торговли Республики Татарстан от 06.06.2023 №</w:t>
      </w:r>
      <w:r w:rsidR="0030439A">
        <w:rPr>
          <w:sz w:val="28"/>
        </w:rPr>
        <w:t> </w:t>
      </w:r>
      <w:r w:rsidR="00D95574" w:rsidRPr="00D95574">
        <w:rPr>
          <w:sz w:val="28"/>
        </w:rPr>
        <w:t>91-ОД «О межведомственной рабочей группе по вопросам охраны труда и технике безопасности на предприятиях промышленности и торговли Республики Татарстан»</w:t>
      </w:r>
      <w:r>
        <w:rPr>
          <w:sz w:val="28"/>
        </w:rPr>
        <w:t>;</w:t>
      </w:r>
    </w:p>
    <w:p w:rsidR="00180BE6" w:rsidRPr="00D740AA" w:rsidRDefault="004C689C" w:rsidP="00743DA7">
      <w:pPr>
        <w:pStyle w:val="ad"/>
        <w:tabs>
          <w:tab w:val="left" w:pos="1276"/>
        </w:tabs>
        <w:ind w:left="0" w:firstLine="709"/>
        <w:jc w:val="both"/>
        <w:rPr>
          <w:sz w:val="28"/>
        </w:rPr>
      </w:pPr>
      <w:r w:rsidRPr="004C689C">
        <w:rPr>
          <w:sz w:val="28"/>
        </w:rPr>
        <w:t xml:space="preserve">приказ Министерства промышленности и торговли Республики Татарстан </w:t>
      </w:r>
      <w:r w:rsidR="00420CEA" w:rsidRPr="00D740AA">
        <w:rPr>
          <w:sz w:val="28"/>
        </w:rPr>
        <w:t>от 06.09.2024 № 173-ОД</w:t>
      </w:r>
      <w:r w:rsidR="00D95574">
        <w:rPr>
          <w:sz w:val="28"/>
        </w:rPr>
        <w:t xml:space="preserve"> «</w:t>
      </w:r>
      <w:r w:rsidR="00D95574" w:rsidRPr="00D95574">
        <w:rPr>
          <w:sz w:val="28"/>
        </w:rPr>
        <w:t xml:space="preserve">О внесении изменений в состав межведомственной рабочей </w:t>
      </w:r>
      <w:r w:rsidR="00D95574" w:rsidRPr="00D95574">
        <w:rPr>
          <w:sz w:val="28"/>
        </w:rPr>
        <w:lastRenderedPageBreak/>
        <w:t>группы по охране труда и технике безопасности на предприятиях промышленности и торговли Республики Татарстан, утвержденн</w:t>
      </w:r>
      <w:r w:rsidR="00D95574">
        <w:rPr>
          <w:sz w:val="28"/>
        </w:rPr>
        <w:t>ый приказом от 06.06.2023 № 91-</w:t>
      </w:r>
      <w:r w:rsidR="00D95574" w:rsidRPr="00D95574">
        <w:rPr>
          <w:sz w:val="28"/>
        </w:rPr>
        <w:t>ОД «О межведомственной рабочей группе по вопросам охраны труда и технике безопасности на предприятиях промышленности и торговли Республики Татарстан»</w:t>
      </w:r>
      <w:r w:rsidR="00D95574">
        <w:rPr>
          <w:sz w:val="28"/>
        </w:rPr>
        <w:t>.</w:t>
      </w:r>
    </w:p>
    <w:p w:rsidR="00A403CF" w:rsidRPr="00725E66" w:rsidRDefault="00180BE6" w:rsidP="007B175B">
      <w:pPr>
        <w:pStyle w:val="ad"/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noProof/>
          <w:sz w:val="28"/>
        </w:rPr>
      </w:pPr>
      <w:r w:rsidRPr="00725E66">
        <w:rPr>
          <w:sz w:val="28"/>
        </w:rPr>
        <w:t>Контроль за исполнением настоящего приказа возложить на первого заместителя министра промышленности и торговли Республики Татарстан Карпова</w:t>
      </w:r>
      <w:r w:rsidR="002207A5">
        <w:rPr>
          <w:sz w:val="28"/>
        </w:rPr>
        <w:t> </w:t>
      </w:r>
      <w:r w:rsidR="002207A5" w:rsidRPr="002207A5">
        <w:rPr>
          <w:sz w:val="28"/>
        </w:rPr>
        <w:t>Р.М.</w:t>
      </w:r>
    </w:p>
    <w:p w:rsidR="008D14B9" w:rsidRDefault="008D14B9" w:rsidP="004E0086">
      <w:pPr>
        <w:jc w:val="both"/>
        <w:rPr>
          <w:noProof/>
          <w:sz w:val="28"/>
        </w:rPr>
      </w:pPr>
    </w:p>
    <w:p w:rsidR="00180BE6" w:rsidRDefault="00180BE6" w:rsidP="00F52F4E">
      <w:pPr>
        <w:jc w:val="both"/>
        <w:rPr>
          <w:noProof/>
          <w:sz w:val="28"/>
        </w:rPr>
      </w:pPr>
    </w:p>
    <w:p w:rsidR="00525875" w:rsidRDefault="00525875" w:rsidP="00F52F4E">
      <w:pPr>
        <w:jc w:val="both"/>
        <w:rPr>
          <w:noProof/>
          <w:sz w:val="28"/>
        </w:rPr>
      </w:pPr>
    </w:p>
    <w:p w:rsidR="00BB089C" w:rsidRDefault="00BB089C" w:rsidP="00F52F4E">
      <w:pPr>
        <w:jc w:val="both"/>
        <w:rPr>
          <w:noProof/>
          <w:sz w:val="28"/>
        </w:rPr>
      </w:pPr>
    </w:p>
    <w:p w:rsidR="00A403CF" w:rsidRPr="007D0582" w:rsidRDefault="00A403CF" w:rsidP="00F52F4E">
      <w:pPr>
        <w:jc w:val="both"/>
        <w:rPr>
          <w:noProof/>
          <w:sz w:val="28"/>
        </w:rPr>
      </w:pPr>
      <w:r w:rsidRPr="007D0582">
        <w:rPr>
          <w:noProof/>
          <w:sz w:val="28"/>
        </w:rPr>
        <w:t>Заместитель Премьер-министра</w:t>
      </w:r>
    </w:p>
    <w:p w:rsidR="00DE6284" w:rsidRDefault="00A403CF" w:rsidP="00D740AA">
      <w:pPr>
        <w:jc w:val="both"/>
        <w:rPr>
          <w:noProof/>
          <w:sz w:val="28"/>
        </w:rPr>
      </w:pPr>
      <w:r w:rsidRPr="007D0582">
        <w:rPr>
          <w:noProof/>
          <w:sz w:val="28"/>
        </w:rPr>
        <w:t xml:space="preserve">Республики Татарстан-министр  </w:t>
      </w:r>
      <w:r w:rsidRPr="007D0582">
        <w:rPr>
          <w:noProof/>
          <w:sz w:val="28"/>
        </w:rPr>
        <w:tab/>
      </w:r>
      <w:r w:rsidRPr="007D0582">
        <w:rPr>
          <w:noProof/>
          <w:sz w:val="28"/>
        </w:rPr>
        <w:tab/>
      </w:r>
      <w:r w:rsidRPr="007D0582">
        <w:rPr>
          <w:noProof/>
          <w:sz w:val="28"/>
        </w:rPr>
        <w:tab/>
        <w:t xml:space="preserve">       </w:t>
      </w:r>
      <w:r w:rsidRPr="007D0582">
        <w:rPr>
          <w:noProof/>
          <w:sz w:val="28"/>
        </w:rPr>
        <w:tab/>
      </w:r>
      <w:r w:rsidRPr="007D0582">
        <w:rPr>
          <w:noProof/>
          <w:sz w:val="28"/>
        </w:rPr>
        <w:tab/>
        <w:t xml:space="preserve">     </w:t>
      </w:r>
      <w:r w:rsidR="00BB089C">
        <w:rPr>
          <w:noProof/>
          <w:sz w:val="28"/>
        </w:rPr>
        <w:t xml:space="preserve">  </w:t>
      </w:r>
      <w:r w:rsidRPr="007D0582">
        <w:rPr>
          <w:noProof/>
          <w:sz w:val="28"/>
        </w:rPr>
        <w:t xml:space="preserve">       </w:t>
      </w:r>
      <w:r w:rsidR="00D740AA">
        <w:rPr>
          <w:noProof/>
          <w:sz w:val="28"/>
        </w:rPr>
        <w:t>О.В.Коробченк</w:t>
      </w:r>
      <w:r w:rsidR="00E04242">
        <w:rPr>
          <w:noProof/>
          <w:sz w:val="28"/>
        </w:rPr>
        <w:t>о</w:t>
      </w: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Default="0081118C" w:rsidP="00D740AA">
      <w:pPr>
        <w:jc w:val="both"/>
        <w:rPr>
          <w:noProof/>
          <w:sz w:val="28"/>
        </w:rPr>
      </w:pPr>
    </w:p>
    <w:p w:rsidR="0081118C" w:rsidRPr="003C1726" w:rsidRDefault="0081118C" w:rsidP="0081118C">
      <w:pPr>
        <w:shd w:val="clear" w:color="auto" w:fill="FFFFFF"/>
        <w:ind w:left="7088" w:hanging="1701"/>
        <w:jc w:val="right"/>
        <w:rPr>
          <w:spacing w:val="1"/>
          <w:sz w:val="24"/>
          <w:szCs w:val="24"/>
        </w:rPr>
      </w:pPr>
      <w:r w:rsidRPr="003C1726">
        <w:rPr>
          <w:spacing w:val="1"/>
          <w:sz w:val="24"/>
          <w:szCs w:val="24"/>
        </w:rPr>
        <w:lastRenderedPageBreak/>
        <w:t>Приложение № 1</w:t>
      </w:r>
    </w:p>
    <w:p w:rsidR="0081118C" w:rsidRPr="003C1726" w:rsidRDefault="0081118C" w:rsidP="0081118C">
      <w:pPr>
        <w:shd w:val="clear" w:color="auto" w:fill="FFFFFF"/>
        <w:ind w:left="5387"/>
        <w:jc w:val="right"/>
        <w:rPr>
          <w:spacing w:val="1"/>
          <w:sz w:val="24"/>
          <w:szCs w:val="24"/>
        </w:rPr>
      </w:pPr>
      <w:r w:rsidRPr="003C1726">
        <w:rPr>
          <w:spacing w:val="1"/>
          <w:sz w:val="24"/>
          <w:szCs w:val="24"/>
        </w:rPr>
        <w:t>к Приказу Министерства промышленности</w:t>
      </w:r>
    </w:p>
    <w:p w:rsidR="0081118C" w:rsidRPr="003C1726" w:rsidRDefault="0081118C" w:rsidP="0081118C">
      <w:pPr>
        <w:shd w:val="clear" w:color="auto" w:fill="FFFFFF"/>
        <w:ind w:left="5387"/>
        <w:jc w:val="right"/>
        <w:rPr>
          <w:spacing w:val="1"/>
          <w:sz w:val="24"/>
          <w:szCs w:val="24"/>
        </w:rPr>
      </w:pPr>
      <w:r w:rsidRPr="003C1726">
        <w:rPr>
          <w:spacing w:val="1"/>
          <w:sz w:val="24"/>
          <w:szCs w:val="24"/>
        </w:rPr>
        <w:t>и торговли Республики Татарстан</w:t>
      </w:r>
    </w:p>
    <w:p w:rsidR="0081118C" w:rsidRPr="003C1726" w:rsidRDefault="0081118C" w:rsidP="0081118C">
      <w:pPr>
        <w:shd w:val="clear" w:color="auto" w:fill="FFFFFF"/>
        <w:ind w:left="5387"/>
        <w:jc w:val="right"/>
        <w:rPr>
          <w:color w:val="FFFFFF" w:themeColor="background1"/>
          <w:sz w:val="24"/>
          <w:szCs w:val="24"/>
        </w:rPr>
      </w:pPr>
      <w:r w:rsidRPr="003C1726">
        <w:rPr>
          <w:sz w:val="24"/>
          <w:szCs w:val="24"/>
        </w:rPr>
        <w:t xml:space="preserve">от ______ 2025 № _______ </w:t>
      </w:r>
    </w:p>
    <w:p w:rsidR="0081118C" w:rsidRPr="00E84214" w:rsidRDefault="0081118C" w:rsidP="0081118C">
      <w:pPr>
        <w:jc w:val="both"/>
        <w:rPr>
          <w:color w:val="FFFFFF" w:themeColor="background1"/>
          <w:sz w:val="28"/>
          <w:szCs w:val="28"/>
        </w:rPr>
      </w:pPr>
    </w:p>
    <w:p w:rsidR="0081118C" w:rsidRPr="00E84214" w:rsidRDefault="0081118C" w:rsidP="0081118C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hyperlink r:id="rId10" w:history="1">
        <w:r w:rsidRPr="00E84214">
          <w:rPr>
            <w:rFonts w:ascii="Times New Roman" w:hAnsi="Times New Roman" w:cs="Times New Roman"/>
            <w:b w:val="0"/>
            <w:sz w:val="28"/>
            <w:szCs w:val="28"/>
          </w:rPr>
          <w:t>Положение</w:t>
        </w:r>
      </w:hyperlink>
      <w:r w:rsidRPr="00E8421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1118C" w:rsidRPr="00E84214" w:rsidRDefault="0081118C" w:rsidP="0081118C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84214">
        <w:rPr>
          <w:rFonts w:ascii="Times New Roman" w:hAnsi="Times New Roman" w:cs="Times New Roman"/>
          <w:b w:val="0"/>
          <w:sz w:val="28"/>
          <w:szCs w:val="28"/>
        </w:rPr>
        <w:t>о межведомственной рабочей группе по вопросам охраны труда и технике безопасности на предприятиях промышленности и торговли Республики Татарстан</w:t>
      </w:r>
    </w:p>
    <w:p w:rsidR="0081118C" w:rsidRPr="00E84214" w:rsidRDefault="0081118C" w:rsidP="0081118C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1118C" w:rsidRPr="00E84214" w:rsidRDefault="0081118C" w:rsidP="0081118C">
      <w:pPr>
        <w:pStyle w:val="ae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4214">
        <w:rPr>
          <w:sz w:val="28"/>
          <w:szCs w:val="28"/>
        </w:rPr>
        <w:t>1. Межведомственная рабочая группа по вопросам охраны труда и технике безопасности на предприятиях промышленности и торговли Республики Татарстан (далее - Рабочая группа) создается в соответствии с законодательством Российской Федерации по охране труда для рассмотрения вопросов и подготовки предложений по проблемам в сфере охраны труда и технике безопасности на предприятиях промышленности и торговли Республики Татарстан.</w:t>
      </w:r>
    </w:p>
    <w:p w:rsidR="0081118C" w:rsidRPr="00E84214" w:rsidRDefault="0081118C" w:rsidP="0081118C">
      <w:pPr>
        <w:pStyle w:val="ae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4214">
        <w:rPr>
          <w:sz w:val="28"/>
          <w:szCs w:val="28"/>
        </w:rPr>
        <w:t>2. Рабочая группа руководствуется в своей деятельности законодательством Российской Федерации, законодательством Республики Татарстан, а</w:t>
      </w:r>
      <w:r w:rsidRPr="00E84214">
        <w:rPr>
          <w:color w:val="A6A6A6" w:themeColor="background1" w:themeShade="A6"/>
          <w:sz w:val="28"/>
          <w:szCs w:val="28"/>
        </w:rPr>
        <w:t xml:space="preserve"> </w:t>
      </w:r>
      <w:r w:rsidRPr="00E84214">
        <w:rPr>
          <w:sz w:val="28"/>
          <w:szCs w:val="28"/>
        </w:rPr>
        <w:t>также настоящим Положением.</w:t>
      </w:r>
    </w:p>
    <w:p w:rsidR="0081118C" w:rsidRPr="00E84214" w:rsidRDefault="0081118C" w:rsidP="0081118C">
      <w:pPr>
        <w:pStyle w:val="ae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4214">
        <w:rPr>
          <w:sz w:val="28"/>
          <w:szCs w:val="28"/>
        </w:rPr>
        <w:t>3. Основными функциями Рабочей группы являются:</w:t>
      </w:r>
    </w:p>
    <w:p w:rsidR="0081118C" w:rsidRPr="00E84214" w:rsidRDefault="0081118C" w:rsidP="0081118C">
      <w:pPr>
        <w:pStyle w:val="ConsPlusNormal"/>
        <w:widowControl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обеспечение взаимодействия республиканских органов исполнительной власти, организаций, объединений профсоюзов, предприятий промышленности и торговли по рассмотрению вопросов по охране труда и технике безопасности;</w:t>
      </w:r>
    </w:p>
    <w:p w:rsidR="0081118C" w:rsidRPr="00E84214" w:rsidRDefault="0081118C" w:rsidP="0081118C">
      <w:pPr>
        <w:pStyle w:val="ae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color w:val="A6A6A6" w:themeColor="background1" w:themeShade="A6"/>
          <w:sz w:val="28"/>
          <w:szCs w:val="28"/>
        </w:rPr>
      </w:pPr>
      <w:r w:rsidRPr="00E84214">
        <w:rPr>
          <w:sz w:val="28"/>
          <w:szCs w:val="28"/>
        </w:rPr>
        <w:t>мониторинг произошедших несчастных случаев на предприятиях промышленности и торговли Республики Татарстан;</w:t>
      </w:r>
    </w:p>
    <w:p w:rsidR="0081118C" w:rsidRPr="00E84214" w:rsidRDefault="0081118C" w:rsidP="0081118C">
      <w:pPr>
        <w:pStyle w:val="ae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4214">
        <w:rPr>
          <w:sz w:val="28"/>
          <w:szCs w:val="28"/>
        </w:rPr>
        <w:t>рассмотрение произошедших несчастных случаев, связанных с производством, на заседаниях Рабочей группы при участии представителей предприятий промышленности и торговли Республики Татарстан, имеющих высокие показатели производственного травматизма;</w:t>
      </w:r>
    </w:p>
    <w:p w:rsidR="0081118C" w:rsidRPr="00E84214" w:rsidRDefault="0081118C" w:rsidP="0081118C">
      <w:pPr>
        <w:pStyle w:val="ae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4214">
        <w:rPr>
          <w:sz w:val="28"/>
          <w:szCs w:val="28"/>
        </w:rPr>
        <w:t>контроль сроков действия отраслевых программ по охране труда на предприятиях промышленности и торговли Республики Татарстан;</w:t>
      </w:r>
    </w:p>
    <w:p w:rsidR="0081118C" w:rsidRPr="00E84214" w:rsidRDefault="0081118C" w:rsidP="0081118C">
      <w:pPr>
        <w:pStyle w:val="ae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4214">
        <w:rPr>
          <w:sz w:val="28"/>
          <w:szCs w:val="28"/>
        </w:rPr>
        <w:t>распространение передового опыта работы по соблюдению условий и охране труда на предприятиях промышленности и торговли Республики Татарстан и мер по их улучшению;</w:t>
      </w:r>
    </w:p>
    <w:p w:rsidR="0081118C" w:rsidRPr="00E84214" w:rsidRDefault="0081118C" w:rsidP="0081118C">
      <w:pPr>
        <w:pStyle w:val="ConsPlusNormal"/>
        <w:widowControl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содействие в выработке предложений по улучшению условий труда на предприятиях промышленности и торговли Республики Татарстан.</w:t>
      </w:r>
    </w:p>
    <w:p w:rsidR="0081118C" w:rsidRPr="00E84214" w:rsidRDefault="0081118C" w:rsidP="0081118C">
      <w:pPr>
        <w:pStyle w:val="ConsPlusNormal"/>
        <w:widowControl/>
        <w:tabs>
          <w:tab w:val="left" w:pos="680"/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4. Рабочая группа при реализации указанных функций взаимодействует с республиканскими органами исполнительной власти, территориальными органами федеральных органов исполнительной власти, органами местного самоуправления муниципальных образований Республики Татарстан, организациями и отдельными экспертами в сфере охраны труда.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5. Для реализации своих функций Рабочая группа вправе: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 xml:space="preserve">запрашивать у республиканских органов исполнительной власти, территориальных органов федеральных органов исполнительной власти, органов местного самоуправления муниципальных образований Республики Татарстан, </w:t>
      </w:r>
      <w:r w:rsidRPr="00E84214">
        <w:rPr>
          <w:rFonts w:ascii="Times New Roman" w:hAnsi="Times New Roman" w:cs="Times New Roman"/>
          <w:sz w:val="28"/>
          <w:szCs w:val="28"/>
        </w:rPr>
        <w:lastRenderedPageBreak/>
        <w:t>организаций необходимые сведения и документы по вопросам, отнесенным к компетенции Рабочей группы;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организовывать и проводить заседания и рабочие встречи по вопросам, отнесенным к компетенции Рабочей группы;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привлекать к деятельности Рабочей группы специалистов заинтересованных республиканских органов исполнительной власти, организаций и общественных объединений.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6. Состав рабочей группы утверждается приказом Министерства промышленности и торговли Республики Татарстан.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7. Председатель Рабочей группы: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осуществляет общее руководство деятельностью Рабочей группы;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определяет место и время проведения заседаний Рабочей группы, а также их повестку с учетом поступающих предложений от членов Рабочей группы;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организует деятельность Рабочей группы и обеспечивает контроль исполнения ее решений;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определяет порядок рассмотрения Рабочей группой отдельных вопросов, входящих в ее компетенцию.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 xml:space="preserve">8. Заседания Рабочей группы проводит председатель Рабочей группы по мере необходимости, но не реже одного раза в полугодие. В отсутствие председателя Рабочей группы его функции осуществляет заместитель председателя. 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Заседание Рабочей группы считается правомочным, если на нем присутствуют более половины ее членов. В случае отсутствия члена Рабочей группы на заседании, он имеет право представить свое мнение по рассматриваемым вопросам в письменной форме.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9. Решения Рабочей группы принимаются большинством голосов присутствующих на заседании членов Рабочей группы.</w:t>
      </w:r>
    </w:p>
    <w:p w:rsidR="0081118C" w:rsidRPr="00E84214" w:rsidRDefault="0081118C" w:rsidP="0081118C">
      <w:pPr>
        <w:pStyle w:val="ConsPlusNormal"/>
        <w:widowControl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В случае равенства голосов решающим является голос председательствующего на заседании Рабочей группы.</w:t>
      </w:r>
    </w:p>
    <w:p w:rsidR="0081118C" w:rsidRPr="00E84214" w:rsidRDefault="0081118C" w:rsidP="0081118C">
      <w:pPr>
        <w:shd w:val="clear" w:color="auto" w:fill="FFFFFF"/>
        <w:ind w:firstLine="709"/>
        <w:jc w:val="both"/>
        <w:textAlignment w:val="baseline"/>
        <w:rPr>
          <w:strike/>
          <w:spacing w:val="2"/>
          <w:sz w:val="28"/>
          <w:szCs w:val="28"/>
        </w:rPr>
      </w:pPr>
      <w:r w:rsidRPr="00E84214">
        <w:rPr>
          <w:spacing w:val="2"/>
          <w:sz w:val="28"/>
          <w:szCs w:val="28"/>
        </w:rPr>
        <w:t xml:space="preserve">Решения Рабочей группы оформляются протоколами и подписываются председательствующим </w:t>
      </w:r>
      <w:r w:rsidRPr="00E84214">
        <w:rPr>
          <w:sz w:val="28"/>
          <w:szCs w:val="28"/>
        </w:rPr>
        <w:t>на заседании Рабочей группы</w:t>
      </w:r>
      <w:r w:rsidRPr="00E84214">
        <w:rPr>
          <w:spacing w:val="2"/>
          <w:sz w:val="28"/>
          <w:szCs w:val="28"/>
        </w:rPr>
        <w:t xml:space="preserve"> в течение трех рабочих дней со дня проведения заседания.</w:t>
      </w:r>
      <w:r w:rsidRPr="00E84214">
        <w:rPr>
          <w:sz w:val="28"/>
          <w:szCs w:val="28"/>
          <w:shd w:val="clear" w:color="auto" w:fill="FFFFFF"/>
        </w:rPr>
        <w:t xml:space="preserve"> Копии подписанного протокола заседания Рабочей группы в электронном виде рассылаются членам Рабочей группы и участвовавшим лицам в течение трех рабочих дней.</w:t>
      </w:r>
    </w:p>
    <w:p w:rsidR="0081118C" w:rsidRPr="00E84214" w:rsidRDefault="0081118C" w:rsidP="0081118C">
      <w:pPr>
        <w:pStyle w:val="ConsPlusNormal"/>
        <w:widowControl/>
        <w:tabs>
          <w:tab w:val="left" w:pos="567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14">
        <w:rPr>
          <w:rFonts w:ascii="Times New Roman" w:hAnsi="Times New Roman" w:cs="Times New Roman"/>
          <w:sz w:val="28"/>
          <w:szCs w:val="28"/>
        </w:rPr>
        <w:t>10. Организационно-техническое обеспечение деятельности Рабочей группы осуществляет Министерство промышленности и торговли Республики Татарстан.</w:t>
      </w:r>
    </w:p>
    <w:p w:rsidR="0081118C" w:rsidRPr="00D740AA" w:rsidRDefault="0081118C" w:rsidP="00D740AA">
      <w:pPr>
        <w:jc w:val="both"/>
        <w:rPr>
          <w:noProof/>
          <w:sz w:val="28"/>
        </w:rPr>
      </w:pPr>
      <w:bookmarkStart w:id="0" w:name="_GoBack"/>
      <w:bookmarkEnd w:id="0"/>
    </w:p>
    <w:sectPr w:rsidR="0081118C" w:rsidRPr="00D740AA" w:rsidSect="00146420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BD5" w:rsidRDefault="00AB1BD5">
      <w:r>
        <w:separator/>
      </w:r>
    </w:p>
  </w:endnote>
  <w:endnote w:type="continuationSeparator" w:id="0">
    <w:p w:rsidR="00AB1BD5" w:rsidRDefault="00AB1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8833D2B-849F-4BAD-AC2B-2813B2770E7D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Tat">
    <w:altName w:val="Times New Roman"/>
    <w:charset w:val="CC"/>
    <w:family w:val="swiss"/>
    <w:pitch w:val="variable"/>
    <w:sig w:usb0="00000201" w:usb1="00000000" w:usb2="00000000" w:usb3="00000000" w:csb0="00000004" w:csb1="00000000"/>
    <w:embedRegular r:id="rId2" w:fontKey="{D84900D8-77A2-46DD-91D7-19F8B445033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E14A8DC-F98A-4028-BF19-DF469535B63F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97F182C0-CF23-4B7B-9260-6FF8B73D8A1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BD5" w:rsidRDefault="00AB1BD5">
      <w:r>
        <w:separator/>
      </w:r>
    </w:p>
  </w:footnote>
  <w:footnote w:type="continuationSeparator" w:id="0">
    <w:p w:rsidR="00AB1BD5" w:rsidRDefault="00AB1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25CB4"/>
    <w:multiLevelType w:val="multilevel"/>
    <w:tmpl w:val="85E64A7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328567BA"/>
    <w:multiLevelType w:val="hybridMultilevel"/>
    <w:tmpl w:val="3B78CE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9076471"/>
    <w:multiLevelType w:val="hybridMultilevel"/>
    <w:tmpl w:val="0B3EC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9029DA"/>
    <w:multiLevelType w:val="multilevel"/>
    <w:tmpl w:val="85E64A7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6B7B17B2"/>
    <w:multiLevelType w:val="hybridMultilevel"/>
    <w:tmpl w:val="CD6C286E"/>
    <w:lvl w:ilvl="0" w:tplc="E37CA68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04008E2"/>
    <w:multiLevelType w:val="hybridMultilevel"/>
    <w:tmpl w:val="C1F44DFE"/>
    <w:lvl w:ilvl="0" w:tplc="1368C914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4126E"/>
    <w:rsid w:val="000572EE"/>
    <w:rsid w:val="00063B95"/>
    <w:rsid w:val="00066936"/>
    <w:rsid w:val="0008333B"/>
    <w:rsid w:val="00085C6A"/>
    <w:rsid w:val="000C7119"/>
    <w:rsid w:val="000D05AA"/>
    <w:rsid w:val="000F3886"/>
    <w:rsid w:val="00103CC2"/>
    <w:rsid w:val="00126436"/>
    <w:rsid w:val="0014373E"/>
    <w:rsid w:val="00146420"/>
    <w:rsid w:val="001465AB"/>
    <w:rsid w:val="00175E5B"/>
    <w:rsid w:val="00180BE6"/>
    <w:rsid w:val="00186D66"/>
    <w:rsid w:val="001B1933"/>
    <w:rsid w:val="001B1D52"/>
    <w:rsid w:val="001B7BB8"/>
    <w:rsid w:val="001D2B33"/>
    <w:rsid w:val="001D5F81"/>
    <w:rsid w:val="001E116E"/>
    <w:rsid w:val="001F2EE2"/>
    <w:rsid w:val="00215022"/>
    <w:rsid w:val="002207A5"/>
    <w:rsid w:val="00234A1F"/>
    <w:rsid w:val="0024237A"/>
    <w:rsid w:val="00281A3B"/>
    <w:rsid w:val="002A11BC"/>
    <w:rsid w:val="002A22D2"/>
    <w:rsid w:val="002A7122"/>
    <w:rsid w:val="002D4571"/>
    <w:rsid w:val="002E1216"/>
    <w:rsid w:val="002F5B25"/>
    <w:rsid w:val="0030439A"/>
    <w:rsid w:val="003065BA"/>
    <w:rsid w:val="00310DF4"/>
    <w:rsid w:val="00340E85"/>
    <w:rsid w:val="003545BB"/>
    <w:rsid w:val="0035606F"/>
    <w:rsid w:val="003B6DA3"/>
    <w:rsid w:val="003C47EF"/>
    <w:rsid w:val="003C71DA"/>
    <w:rsid w:val="003D3287"/>
    <w:rsid w:val="003D41D4"/>
    <w:rsid w:val="003D5B05"/>
    <w:rsid w:val="003F1362"/>
    <w:rsid w:val="00411385"/>
    <w:rsid w:val="00415191"/>
    <w:rsid w:val="00420CEA"/>
    <w:rsid w:val="00440B7F"/>
    <w:rsid w:val="004422D2"/>
    <w:rsid w:val="0046565F"/>
    <w:rsid w:val="00465F30"/>
    <w:rsid w:val="0047462F"/>
    <w:rsid w:val="004A557D"/>
    <w:rsid w:val="004A55F1"/>
    <w:rsid w:val="004A6460"/>
    <w:rsid w:val="004B22B6"/>
    <w:rsid w:val="004C689C"/>
    <w:rsid w:val="004E0086"/>
    <w:rsid w:val="005029BC"/>
    <w:rsid w:val="005100C1"/>
    <w:rsid w:val="005142F4"/>
    <w:rsid w:val="00525875"/>
    <w:rsid w:val="00541AF5"/>
    <w:rsid w:val="00541DE1"/>
    <w:rsid w:val="005552F0"/>
    <w:rsid w:val="00564C0C"/>
    <w:rsid w:val="005846D3"/>
    <w:rsid w:val="00590DE9"/>
    <w:rsid w:val="005B12C4"/>
    <w:rsid w:val="005C2B5A"/>
    <w:rsid w:val="005E3E68"/>
    <w:rsid w:val="005E54D8"/>
    <w:rsid w:val="005F7E04"/>
    <w:rsid w:val="0060340E"/>
    <w:rsid w:val="0063720C"/>
    <w:rsid w:val="00641542"/>
    <w:rsid w:val="00641747"/>
    <w:rsid w:val="00660B34"/>
    <w:rsid w:val="00665BF7"/>
    <w:rsid w:val="0066747B"/>
    <w:rsid w:val="006A7DAF"/>
    <w:rsid w:val="006B1B36"/>
    <w:rsid w:val="006C1DAF"/>
    <w:rsid w:val="006F3845"/>
    <w:rsid w:val="0071396E"/>
    <w:rsid w:val="00725E66"/>
    <w:rsid w:val="00743DA7"/>
    <w:rsid w:val="0074661B"/>
    <w:rsid w:val="00753968"/>
    <w:rsid w:val="00785AE0"/>
    <w:rsid w:val="007B175B"/>
    <w:rsid w:val="007B1F84"/>
    <w:rsid w:val="007B761E"/>
    <w:rsid w:val="007E3B31"/>
    <w:rsid w:val="007E55CE"/>
    <w:rsid w:val="007F29EC"/>
    <w:rsid w:val="0081118C"/>
    <w:rsid w:val="00834F8B"/>
    <w:rsid w:val="00851F77"/>
    <w:rsid w:val="0087150B"/>
    <w:rsid w:val="008861F7"/>
    <w:rsid w:val="008A02D7"/>
    <w:rsid w:val="008D14B9"/>
    <w:rsid w:val="008E0882"/>
    <w:rsid w:val="008F23BF"/>
    <w:rsid w:val="008F5369"/>
    <w:rsid w:val="009059DA"/>
    <w:rsid w:val="00945C55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03CF"/>
    <w:rsid w:val="00A417A5"/>
    <w:rsid w:val="00A605F2"/>
    <w:rsid w:val="00A668B8"/>
    <w:rsid w:val="00A840A1"/>
    <w:rsid w:val="00A87046"/>
    <w:rsid w:val="00AB1BD5"/>
    <w:rsid w:val="00AB2363"/>
    <w:rsid w:val="00AB25D1"/>
    <w:rsid w:val="00AC0AC0"/>
    <w:rsid w:val="00AD424E"/>
    <w:rsid w:val="00AF07F6"/>
    <w:rsid w:val="00AF4E08"/>
    <w:rsid w:val="00B04B1C"/>
    <w:rsid w:val="00B22B24"/>
    <w:rsid w:val="00B250E8"/>
    <w:rsid w:val="00B36FF5"/>
    <w:rsid w:val="00B43807"/>
    <w:rsid w:val="00B452BF"/>
    <w:rsid w:val="00B52053"/>
    <w:rsid w:val="00B7516E"/>
    <w:rsid w:val="00B810C1"/>
    <w:rsid w:val="00B9399F"/>
    <w:rsid w:val="00BA00F4"/>
    <w:rsid w:val="00BB03F5"/>
    <w:rsid w:val="00BB089C"/>
    <w:rsid w:val="00BC2FEC"/>
    <w:rsid w:val="00BE0003"/>
    <w:rsid w:val="00C0179B"/>
    <w:rsid w:val="00C33C6F"/>
    <w:rsid w:val="00C5249B"/>
    <w:rsid w:val="00C8154D"/>
    <w:rsid w:val="00C87048"/>
    <w:rsid w:val="00C921CC"/>
    <w:rsid w:val="00C92357"/>
    <w:rsid w:val="00C96DB5"/>
    <w:rsid w:val="00C9730A"/>
    <w:rsid w:val="00CE42E0"/>
    <w:rsid w:val="00D24815"/>
    <w:rsid w:val="00D3574F"/>
    <w:rsid w:val="00D40DE6"/>
    <w:rsid w:val="00D51B0E"/>
    <w:rsid w:val="00D67792"/>
    <w:rsid w:val="00D72E40"/>
    <w:rsid w:val="00D740AA"/>
    <w:rsid w:val="00D82614"/>
    <w:rsid w:val="00D95574"/>
    <w:rsid w:val="00DB5969"/>
    <w:rsid w:val="00DE6284"/>
    <w:rsid w:val="00DF0DD0"/>
    <w:rsid w:val="00DF1E1C"/>
    <w:rsid w:val="00DF1F3B"/>
    <w:rsid w:val="00E02DB9"/>
    <w:rsid w:val="00E04242"/>
    <w:rsid w:val="00E17DE6"/>
    <w:rsid w:val="00E4481C"/>
    <w:rsid w:val="00E6139D"/>
    <w:rsid w:val="00E64054"/>
    <w:rsid w:val="00E65454"/>
    <w:rsid w:val="00EB57A1"/>
    <w:rsid w:val="00ED6CBB"/>
    <w:rsid w:val="00ED6DE8"/>
    <w:rsid w:val="00F3603C"/>
    <w:rsid w:val="00F52F4E"/>
    <w:rsid w:val="00F77385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65DB2876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D14B9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8D14B9"/>
    <w:pPr>
      <w:ind w:left="720"/>
      <w:contextualSpacing/>
    </w:pPr>
  </w:style>
  <w:style w:type="paragraph" w:customStyle="1" w:styleId="ConsPlusNormal">
    <w:name w:val="ConsPlusNormal"/>
    <w:rsid w:val="0081118C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customStyle="1" w:styleId="ConsPlusTitle">
    <w:name w:val="ConsPlusTitle"/>
    <w:uiPriority w:val="99"/>
    <w:rsid w:val="0081118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</w:rPr>
  </w:style>
  <w:style w:type="paragraph" w:styleId="ae">
    <w:name w:val="Normal (Web)"/>
    <w:basedOn w:val="a"/>
    <w:unhideWhenUsed/>
    <w:rsid w:val="0081118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main?base=RLAW363;n=56085;fld=134;dst=10001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643DF-FEDD-4380-845C-BA6B14DEB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4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6982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Закирова Лейсан Багъдануровна</cp:lastModifiedBy>
  <cp:revision>2</cp:revision>
  <cp:lastPrinted>2025-01-27T12:34:00Z</cp:lastPrinted>
  <dcterms:created xsi:type="dcterms:W3CDTF">2025-02-03T09:37:00Z</dcterms:created>
  <dcterms:modified xsi:type="dcterms:W3CDTF">2025-02-03T09:37:00Z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