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60F8961B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5122FDD1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467027A6" w14:textId="77777777"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57ADD449" w14:textId="77777777"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42B5CB36" w14:textId="77777777" w:rsidR="00001150" w:rsidRDefault="007B0998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161676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12290472" r:id="rId9"/>
              </w:object>
            </w:r>
          </w:p>
          <w:p w14:paraId="5341B686" w14:textId="77777777"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1B041FB4" w14:textId="77777777"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0840FAE2" w14:textId="77777777"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3FE5764F" w14:textId="77777777"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704F2BA1" w14:textId="77777777" w:rsidTr="00A169C1">
        <w:trPr>
          <w:cantSplit/>
          <w:trHeight w:val="90"/>
        </w:trPr>
        <w:tc>
          <w:tcPr>
            <w:tcW w:w="4253" w:type="dxa"/>
          </w:tcPr>
          <w:p w14:paraId="3BA368BE" w14:textId="77777777"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06F62030" w14:textId="77777777"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2B3D78C7" w14:textId="77777777"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14:paraId="2849A851" w14:textId="77777777"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14:paraId="2CCAE366" w14:textId="77777777"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F5E1A" wp14:editId="268A048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053C8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14:paraId="3DC34607" w14:textId="77777777" w:rsidTr="00A169C1">
        <w:tc>
          <w:tcPr>
            <w:tcW w:w="4219" w:type="dxa"/>
          </w:tcPr>
          <w:p w14:paraId="7E828DD4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7187ECAF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68FDA5B" w14:textId="77777777"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14:paraId="57B8945F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5F20ED02" w14:textId="77777777"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14:paraId="0D31402B" w14:textId="77777777"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35776E50" w14:textId="77777777"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41CFD1D9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CB2430E" w14:textId="77777777"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07626180" w14:textId="77777777"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14:paraId="64430EA4" w14:textId="77777777" w:rsidR="000C3123" w:rsidRPr="00200833" w:rsidRDefault="000C3123" w:rsidP="000C3123">
      <w:pPr>
        <w:ind w:right="566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Порядка осуществления контроля за обеспечением антитеррористической защищенности торговых объектов (территорий) и выполнением требований к антитеррористической защищенности торговых объектов (территорий)</w:t>
      </w:r>
    </w:p>
    <w:p w14:paraId="7B958AAF" w14:textId="77777777" w:rsidR="000C3123" w:rsidRDefault="000C3123" w:rsidP="000C3123">
      <w:pPr>
        <w:contextualSpacing/>
        <w:jc w:val="center"/>
        <w:rPr>
          <w:sz w:val="28"/>
          <w:szCs w:val="28"/>
        </w:rPr>
      </w:pPr>
    </w:p>
    <w:p w14:paraId="32F64500" w14:textId="77777777" w:rsidR="000C3123" w:rsidRPr="00200833" w:rsidRDefault="000C3123" w:rsidP="000C3123">
      <w:pPr>
        <w:contextualSpacing/>
        <w:jc w:val="center"/>
        <w:rPr>
          <w:sz w:val="28"/>
          <w:szCs w:val="28"/>
        </w:rPr>
      </w:pPr>
    </w:p>
    <w:p w14:paraId="2CC1DA5B" w14:textId="55395AC5" w:rsidR="001E0019" w:rsidRDefault="000C3123" w:rsidP="000C3123">
      <w:pPr>
        <w:ind w:firstLine="709"/>
        <w:contextualSpacing/>
        <w:jc w:val="both"/>
        <w:rPr>
          <w:sz w:val="28"/>
          <w:szCs w:val="28"/>
        </w:rPr>
      </w:pPr>
      <w:r w:rsidRPr="00363A62">
        <w:rPr>
          <w:sz w:val="28"/>
          <w:szCs w:val="28"/>
        </w:rPr>
        <w:t>В целях осуществления надлежащего контроля за обеспечением антитеррористической защищенности торговых объектов (территорий) и выполнением требований</w:t>
      </w:r>
      <w:r w:rsidR="001E0019" w:rsidRPr="00363A62">
        <w:rPr>
          <w:sz w:val="28"/>
          <w:szCs w:val="28"/>
        </w:rPr>
        <w:t xml:space="preserve"> к антитеррористической защищенности торгов</w:t>
      </w:r>
      <w:r w:rsidR="00CC3FF8">
        <w:rPr>
          <w:sz w:val="28"/>
          <w:szCs w:val="28"/>
        </w:rPr>
        <w:t>ых объектов (территорий) и форме</w:t>
      </w:r>
      <w:r w:rsidR="001E0019" w:rsidRPr="00363A62">
        <w:rPr>
          <w:sz w:val="28"/>
          <w:szCs w:val="28"/>
        </w:rPr>
        <w:t xml:space="preserve"> паспорта безопасности торгового объекта (территории), утвержденных постановлением </w:t>
      </w:r>
      <w:r w:rsidRPr="00363A62">
        <w:rPr>
          <w:sz w:val="28"/>
          <w:szCs w:val="28"/>
        </w:rPr>
        <w:t>Пра</w:t>
      </w:r>
      <w:r w:rsidR="001E0019" w:rsidRPr="00363A62">
        <w:rPr>
          <w:sz w:val="28"/>
          <w:szCs w:val="28"/>
        </w:rPr>
        <w:t xml:space="preserve">вительства Российской Федерации </w:t>
      </w:r>
      <w:r w:rsidRPr="00363A62">
        <w:rPr>
          <w:sz w:val="28"/>
          <w:szCs w:val="28"/>
        </w:rPr>
        <w:t>от 19.10.2017 № 1273 «Об утверждении требований к антитеррористической защищенности торговых объектов (территорий) и формы паспорта безопасности торгового объекта (территории)»</w:t>
      </w:r>
      <w:r w:rsidR="001E0019" w:rsidRPr="00363A62">
        <w:rPr>
          <w:sz w:val="28"/>
          <w:szCs w:val="28"/>
        </w:rPr>
        <w:t>,</w:t>
      </w:r>
    </w:p>
    <w:p w14:paraId="23E2A83B" w14:textId="77777777" w:rsidR="000C3123" w:rsidRDefault="000C3123" w:rsidP="000C3123">
      <w:pPr>
        <w:ind w:firstLine="709"/>
        <w:contextualSpacing/>
        <w:jc w:val="both"/>
        <w:rPr>
          <w:sz w:val="28"/>
          <w:szCs w:val="28"/>
        </w:rPr>
      </w:pPr>
      <w:r w:rsidRPr="00457BCC">
        <w:rPr>
          <w:sz w:val="28"/>
          <w:szCs w:val="28"/>
        </w:rPr>
        <w:t xml:space="preserve"> </w:t>
      </w:r>
    </w:p>
    <w:p w14:paraId="495CAABC" w14:textId="77777777" w:rsidR="000C3123" w:rsidRDefault="000C3123" w:rsidP="000C3123">
      <w:pPr>
        <w:ind w:firstLine="709"/>
        <w:contextualSpacing/>
        <w:jc w:val="both"/>
        <w:rPr>
          <w:sz w:val="28"/>
          <w:szCs w:val="28"/>
        </w:rPr>
      </w:pPr>
      <w:r w:rsidRPr="00457BCC">
        <w:rPr>
          <w:sz w:val="28"/>
          <w:szCs w:val="28"/>
        </w:rPr>
        <w:t>п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р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з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ю:</w:t>
      </w:r>
    </w:p>
    <w:p w14:paraId="030EDD32" w14:textId="77777777" w:rsidR="000C3123" w:rsidRDefault="000C3123" w:rsidP="000C3123">
      <w:pPr>
        <w:ind w:firstLine="709"/>
        <w:contextualSpacing/>
        <w:jc w:val="both"/>
        <w:rPr>
          <w:sz w:val="28"/>
          <w:szCs w:val="28"/>
        </w:rPr>
      </w:pPr>
    </w:p>
    <w:p w14:paraId="6C48740B" w14:textId="1779EA57" w:rsidR="000C3123" w:rsidRDefault="000C3123" w:rsidP="000C3123">
      <w:pPr>
        <w:ind w:firstLine="709"/>
        <w:contextualSpacing/>
        <w:jc w:val="both"/>
        <w:rPr>
          <w:sz w:val="28"/>
          <w:szCs w:val="28"/>
        </w:rPr>
      </w:pPr>
      <w:r w:rsidRPr="00200833">
        <w:rPr>
          <w:sz w:val="28"/>
          <w:szCs w:val="28"/>
        </w:rPr>
        <w:t xml:space="preserve">1. </w:t>
      </w:r>
      <w:r w:rsidRPr="00363A62">
        <w:rPr>
          <w:sz w:val="28"/>
          <w:szCs w:val="28"/>
        </w:rPr>
        <w:t xml:space="preserve">Утвердить Порядок осуществления контроля за обеспечением антитеррористической защищенности торговых объектов (территорий) и выполнением </w:t>
      </w:r>
      <w:r w:rsidR="001E0019" w:rsidRPr="00363A62">
        <w:rPr>
          <w:sz w:val="28"/>
          <w:szCs w:val="28"/>
        </w:rPr>
        <w:t>требований к антитеррористической защищенности торгов</w:t>
      </w:r>
      <w:r w:rsidR="00CC3FF8">
        <w:rPr>
          <w:sz w:val="28"/>
          <w:szCs w:val="28"/>
        </w:rPr>
        <w:t>ых объектов (территорий) и форме</w:t>
      </w:r>
      <w:r w:rsidR="001E0019" w:rsidRPr="00363A62">
        <w:rPr>
          <w:sz w:val="28"/>
          <w:szCs w:val="28"/>
        </w:rPr>
        <w:t xml:space="preserve"> паспорта безопасности </w:t>
      </w:r>
      <w:r w:rsidR="00CC3FF8">
        <w:rPr>
          <w:sz w:val="28"/>
          <w:szCs w:val="28"/>
        </w:rPr>
        <w:t xml:space="preserve">торгового объекта (территории) </w:t>
      </w:r>
      <w:r w:rsidR="001E0019" w:rsidRPr="00363A62">
        <w:rPr>
          <w:sz w:val="28"/>
          <w:szCs w:val="28"/>
        </w:rPr>
        <w:t>в пределах территории Республики Татарстан.</w:t>
      </w:r>
    </w:p>
    <w:p w14:paraId="3298C2A2" w14:textId="5D5291DC" w:rsidR="000C3123" w:rsidRDefault="00363A62" w:rsidP="000C3123">
      <w:pPr>
        <w:ind w:firstLine="709"/>
        <w:contextualSpacing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</w:t>
      </w:r>
      <w:r w:rsidR="000C3123" w:rsidRPr="00200833">
        <w:rPr>
          <w:sz w:val="28"/>
          <w:szCs w:val="28"/>
        </w:rPr>
        <w:t xml:space="preserve">. Контроль за </w:t>
      </w:r>
      <w:r w:rsidR="000C3123">
        <w:rPr>
          <w:sz w:val="28"/>
          <w:szCs w:val="28"/>
        </w:rPr>
        <w:t>исполнением</w:t>
      </w:r>
      <w:r w:rsidR="000E665B">
        <w:rPr>
          <w:sz w:val="28"/>
          <w:szCs w:val="28"/>
        </w:rPr>
        <w:t xml:space="preserve"> настоящего приказа оставляю за собой</w:t>
      </w:r>
      <w:r w:rsidR="000C3123">
        <w:rPr>
          <w:sz w:val="28"/>
          <w:szCs w:val="28"/>
        </w:rPr>
        <w:t>.</w:t>
      </w:r>
    </w:p>
    <w:p w14:paraId="296F9C57" w14:textId="77777777" w:rsidR="000C3123" w:rsidRDefault="000C3123" w:rsidP="00F41B4A">
      <w:pPr>
        <w:contextualSpacing/>
        <w:jc w:val="both"/>
        <w:rPr>
          <w:sz w:val="28"/>
          <w:szCs w:val="28"/>
        </w:rPr>
      </w:pPr>
    </w:p>
    <w:p w14:paraId="39CD8721" w14:textId="77777777" w:rsidR="000C3123" w:rsidRDefault="000C3123" w:rsidP="00F41B4A">
      <w:pPr>
        <w:contextualSpacing/>
        <w:jc w:val="both"/>
        <w:rPr>
          <w:sz w:val="28"/>
          <w:szCs w:val="28"/>
        </w:rPr>
      </w:pPr>
    </w:p>
    <w:p w14:paraId="1CC5C872" w14:textId="77777777" w:rsidR="000C3123" w:rsidRDefault="000C3123" w:rsidP="000C312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Премьер-министра</w:t>
      </w:r>
    </w:p>
    <w:p w14:paraId="7C15183F" w14:textId="69EE2BF9" w:rsidR="00F46154" w:rsidRDefault="000C3123" w:rsidP="00F4615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Республики Татарстан – министр                                                           О.В. Коробченко</w:t>
      </w:r>
    </w:p>
    <w:p w14:paraId="0160B56A" w14:textId="761C5256" w:rsidR="00F46154" w:rsidRDefault="00F46154" w:rsidP="00F46154">
      <w:pPr>
        <w:ind w:right="-1"/>
        <w:jc w:val="both"/>
        <w:rPr>
          <w:sz w:val="28"/>
          <w:szCs w:val="28"/>
        </w:rPr>
      </w:pPr>
    </w:p>
    <w:p w14:paraId="7FA30E08" w14:textId="2D5E40B8" w:rsidR="00F46154" w:rsidRPr="00F46154" w:rsidRDefault="00F46154" w:rsidP="00F46154">
      <w:pPr>
        <w:ind w:right="-1"/>
        <w:jc w:val="both"/>
        <w:rPr>
          <w:sz w:val="28"/>
          <w:szCs w:val="28"/>
        </w:rPr>
        <w:sectPr w:rsidR="00F46154" w:rsidRPr="00F46154" w:rsidSect="00F46154">
          <w:headerReference w:type="default" r:id="rId10"/>
          <w:headerReference w:type="first" r:id="rId11"/>
          <w:footnotePr>
            <w:numFmt w:val="chicago"/>
          </w:footnotePr>
          <w:pgSz w:w="11906" w:h="16838"/>
          <w:pgMar w:top="1134" w:right="567" w:bottom="1134" w:left="1134" w:header="720" w:footer="720" w:gutter="0"/>
          <w:pgNumType w:start="1"/>
          <w:cols w:space="720"/>
          <w:titlePg/>
          <w:docGrid w:linePitch="272"/>
        </w:sectPr>
      </w:pPr>
    </w:p>
    <w:p w14:paraId="7D5FE6CE" w14:textId="77777777" w:rsidR="0021732A" w:rsidRPr="00200833" w:rsidRDefault="001E0019" w:rsidP="0021732A">
      <w:pPr>
        <w:ind w:left="666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</w:t>
      </w:r>
      <w:r w:rsidR="0021732A">
        <w:rPr>
          <w:sz w:val="28"/>
          <w:szCs w:val="28"/>
        </w:rPr>
        <w:t>вержден</w:t>
      </w:r>
    </w:p>
    <w:p w14:paraId="632676ED" w14:textId="77777777" w:rsidR="0021732A" w:rsidRPr="00200833" w:rsidRDefault="0021732A" w:rsidP="0021732A">
      <w:pPr>
        <w:ind w:left="666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</w:t>
      </w:r>
      <w:r w:rsidRPr="00200833">
        <w:rPr>
          <w:sz w:val="28"/>
          <w:szCs w:val="28"/>
        </w:rPr>
        <w:t>Министерства промышленности и торговли</w:t>
      </w:r>
    </w:p>
    <w:p w14:paraId="55AD594F" w14:textId="77777777" w:rsidR="0021732A" w:rsidRPr="00200833" w:rsidRDefault="0021732A" w:rsidP="0021732A">
      <w:pPr>
        <w:ind w:left="6663"/>
        <w:contextualSpacing/>
        <w:jc w:val="both"/>
        <w:rPr>
          <w:sz w:val="28"/>
          <w:szCs w:val="28"/>
        </w:rPr>
      </w:pPr>
      <w:r w:rsidRPr="00200833">
        <w:rPr>
          <w:sz w:val="28"/>
          <w:szCs w:val="28"/>
        </w:rPr>
        <w:t>Республики Татарстан</w:t>
      </w:r>
    </w:p>
    <w:p w14:paraId="76480529" w14:textId="77777777" w:rsidR="0021732A" w:rsidRPr="00200833" w:rsidRDefault="0021732A" w:rsidP="0021732A">
      <w:pPr>
        <w:ind w:left="666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 _____________</w:t>
      </w:r>
      <w:r w:rsidRPr="00200833">
        <w:rPr>
          <w:sz w:val="28"/>
          <w:szCs w:val="28"/>
        </w:rPr>
        <w:t xml:space="preserve"> г. № </w:t>
      </w:r>
      <w:r>
        <w:rPr>
          <w:sz w:val="28"/>
          <w:szCs w:val="28"/>
        </w:rPr>
        <w:t>_____</w:t>
      </w:r>
      <w:r w:rsidRPr="00200833">
        <w:rPr>
          <w:sz w:val="28"/>
          <w:szCs w:val="28"/>
        </w:rPr>
        <w:t xml:space="preserve"> </w:t>
      </w:r>
    </w:p>
    <w:p w14:paraId="43FAF174" w14:textId="77777777" w:rsidR="0021732A" w:rsidRPr="00200833" w:rsidRDefault="0021732A" w:rsidP="0021732A">
      <w:pPr>
        <w:contextualSpacing/>
        <w:rPr>
          <w:sz w:val="28"/>
          <w:szCs w:val="28"/>
        </w:rPr>
      </w:pPr>
    </w:p>
    <w:p w14:paraId="0D0DB6DA" w14:textId="77777777" w:rsidR="0021732A" w:rsidRPr="00363A62" w:rsidRDefault="0021732A" w:rsidP="0021732A">
      <w:pPr>
        <w:contextualSpacing/>
        <w:jc w:val="center"/>
        <w:rPr>
          <w:bCs/>
          <w:sz w:val="28"/>
          <w:szCs w:val="28"/>
        </w:rPr>
      </w:pPr>
      <w:bookmarkStart w:id="1" w:name="P35"/>
      <w:bookmarkEnd w:id="1"/>
      <w:r w:rsidRPr="00363A62">
        <w:rPr>
          <w:bCs/>
          <w:sz w:val="28"/>
          <w:szCs w:val="28"/>
        </w:rPr>
        <w:t xml:space="preserve">Порядок </w:t>
      </w:r>
    </w:p>
    <w:p w14:paraId="622C7627" w14:textId="77777777" w:rsidR="001E0019" w:rsidRPr="001E0019" w:rsidRDefault="0021732A" w:rsidP="001E0019">
      <w:pPr>
        <w:contextualSpacing/>
        <w:jc w:val="center"/>
        <w:rPr>
          <w:sz w:val="28"/>
          <w:szCs w:val="28"/>
        </w:rPr>
      </w:pPr>
      <w:r w:rsidRPr="00363A62">
        <w:rPr>
          <w:sz w:val="28"/>
          <w:szCs w:val="28"/>
        </w:rPr>
        <w:t xml:space="preserve">осуществления контроля за обеспечением антитеррористической защищенности торговых объектов (территорий) и выполнением требований </w:t>
      </w:r>
      <w:r w:rsidR="001E0019" w:rsidRPr="00363A62">
        <w:rPr>
          <w:sz w:val="28"/>
          <w:szCs w:val="28"/>
        </w:rPr>
        <w:t>к антитеррористической защищенности торговых объектов (территорий)</w:t>
      </w:r>
    </w:p>
    <w:p w14:paraId="5EBD8F68" w14:textId="77777777" w:rsidR="0021732A" w:rsidRPr="00200833" w:rsidRDefault="0021732A" w:rsidP="0021732A">
      <w:pPr>
        <w:contextualSpacing/>
        <w:jc w:val="both"/>
        <w:rPr>
          <w:sz w:val="28"/>
          <w:szCs w:val="28"/>
        </w:rPr>
      </w:pPr>
    </w:p>
    <w:p w14:paraId="29336F6F" w14:textId="77777777" w:rsidR="0021732A" w:rsidRPr="00457BCC" w:rsidRDefault="0021732A" w:rsidP="0021732A">
      <w:pPr>
        <w:contextualSpacing/>
        <w:jc w:val="center"/>
        <w:rPr>
          <w:b/>
          <w:bCs/>
          <w:sz w:val="28"/>
          <w:szCs w:val="28"/>
        </w:rPr>
      </w:pPr>
      <w:r w:rsidRPr="00457BCC">
        <w:rPr>
          <w:b/>
          <w:bCs/>
          <w:sz w:val="28"/>
          <w:szCs w:val="28"/>
        </w:rPr>
        <w:t>1. Общие положения</w:t>
      </w:r>
    </w:p>
    <w:p w14:paraId="3546C952" w14:textId="77777777" w:rsidR="0021732A" w:rsidRPr="00457BCC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7A61A04" w14:textId="77777777" w:rsidR="0021732A" w:rsidRPr="00457BCC" w:rsidRDefault="00AE171B" w:rsidP="00CF7027">
      <w:pPr>
        <w:ind w:firstLine="709"/>
        <w:contextualSpacing/>
        <w:jc w:val="both"/>
        <w:rPr>
          <w:sz w:val="28"/>
          <w:szCs w:val="28"/>
        </w:rPr>
      </w:pPr>
      <w:r w:rsidRPr="00363A62">
        <w:rPr>
          <w:sz w:val="28"/>
          <w:szCs w:val="28"/>
        </w:rPr>
        <w:t>1.1. Настоящий П</w:t>
      </w:r>
      <w:r w:rsidR="0021732A" w:rsidRPr="00363A62">
        <w:rPr>
          <w:sz w:val="28"/>
          <w:szCs w:val="28"/>
        </w:rPr>
        <w:t>орядок осуществления контроля за обеспечением антитеррористической защищенности торговых объектов (территорий) и выполнением требований </w:t>
      </w:r>
      <w:r w:rsidR="001E0019" w:rsidRPr="00363A62">
        <w:rPr>
          <w:sz w:val="28"/>
          <w:szCs w:val="28"/>
        </w:rPr>
        <w:t>к</w:t>
      </w:r>
      <w:r w:rsidR="00CF7027" w:rsidRPr="00363A62">
        <w:rPr>
          <w:sz w:val="28"/>
          <w:szCs w:val="28"/>
        </w:rPr>
        <w:t xml:space="preserve"> </w:t>
      </w:r>
      <w:r w:rsidR="001E0019" w:rsidRPr="00363A62">
        <w:rPr>
          <w:sz w:val="28"/>
          <w:szCs w:val="28"/>
        </w:rPr>
        <w:t>антитеррористической защищенности торговых объектов (территорий)</w:t>
      </w:r>
      <w:r w:rsidR="0021732A" w:rsidRPr="00363A62">
        <w:rPr>
          <w:sz w:val="28"/>
          <w:szCs w:val="28"/>
        </w:rPr>
        <w:t xml:space="preserve"> (далее – Порядок) определяет </w:t>
      </w:r>
      <w:r w:rsidRPr="00363A62">
        <w:rPr>
          <w:sz w:val="28"/>
          <w:szCs w:val="28"/>
        </w:rPr>
        <w:t>организацию проведения на территории Республики Татарстан проверок антитеррористической защищенности торговых объектов (территорий) (далее</w:t>
      </w:r>
      <w:r w:rsidR="00CF7027" w:rsidRPr="00363A62">
        <w:rPr>
          <w:sz w:val="28"/>
          <w:szCs w:val="28"/>
        </w:rPr>
        <w:t xml:space="preserve"> </w:t>
      </w:r>
      <w:r w:rsidRPr="00363A62">
        <w:rPr>
          <w:sz w:val="28"/>
          <w:szCs w:val="28"/>
        </w:rPr>
        <w:t xml:space="preserve">- Проверка) и устанавливает порядок осуществления контроля за обеспечением антитеррористической защищенности торговых объектов (территорий) с целью соблюдения правообладателем торговых объектов (территорий) требований и устранения недостатков, выявленных в </w:t>
      </w:r>
      <w:r w:rsidR="00CF7027" w:rsidRPr="00363A62">
        <w:rPr>
          <w:sz w:val="28"/>
          <w:szCs w:val="28"/>
        </w:rPr>
        <w:t xml:space="preserve">ходе ранее проведенных проверок, </w:t>
      </w:r>
      <w:r w:rsidR="0021732A" w:rsidRPr="00363A62">
        <w:rPr>
          <w:sz w:val="28"/>
          <w:szCs w:val="28"/>
        </w:rPr>
        <w:t>сроки и последовательность процедур (действий) при его осуществлении Министерством промышленной и торговли Республики Татарстан (далее – Министерство).</w:t>
      </w:r>
    </w:p>
    <w:p w14:paraId="3A40F361" w14:textId="77777777" w:rsidR="0021732A" w:rsidRPr="000C0CF6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457BCC">
        <w:rPr>
          <w:sz w:val="28"/>
          <w:szCs w:val="28"/>
        </w:rPr>
        <w:t>1.2</w:t>
      </w:r>
      <w:r w:rsidRPr="000C0CF6">
        <w:rPr>
          <w:sz w:val="28"/>
          <w:szCs w:val="28"/>
        </w:rPr>
        <w:t>. Предметом контроля является:</w:t>
      </w:r>
    </w:p>
    <w:p w14:paraId="68C5A7AD" w14:textId="77777777" w:rsidR="0021732A" w:rsidRPr="000C0CF6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0C0CF6">
        <w:rPr>
          <w:sz w:val="28"/>
          <w:szCs w:val="28"/>
        </w:rPr>
        <w:t>а) Определение состояния антитеррористической защищенности торговых объектов (территорий);</w:t>
      </w:r>
    </w:p>
    <w:p w14:paraId="01BE9714" w14:textId="77777777" w:rsidR="0021732A" w:rsidRPr="000C0CF6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0C0CF6">
        <w:rPr>
          <w:sz w:val="28"/>
          <w:szCs w:val="28"/>
        </w:rPr>
        <w:t>б) Выполнение требований постановления Правительства Российской Федерации от 19.10.2017 № 1273 «Об утверждении требований к антитеррористической защищенности торговых объектов (территорий) и формы паспорта безопасности торгового объекта (территории)» юридическими и (или) физическими лицами, владеющими на праве собственности, хозяйственного ведения или оперативного управления земельными участками, зданиями, строениями, сооружениями и помещениями, используемыми для размещения торговых объектов (территорий), или использующими земельные участки, здания, строения, сооружения и помещения для размещения торговых объектов (территорий) на ином законном основании (далее – правообладатель торгового объекта (территории), находящимися в перечне торговых объектов (территорий), расположенных в пределах территории Республики Татарстан и подлежащих категорированию в интересах их антитеррористической защиты</w:t>
      </w:r>
      <w:r>
        <w:rPr>
          <w:sz w:val="28"/>
          <w:szCs w:val="28"/>
        </w:rPr>
        <w:t>, утвержденном р</w:t>
      </w:r>
      <w:r w:rsidRPr="000C0CF6">
        <w:rPr>
          <w:sz w:val="28"/>
          <w:szCs w:val="28"/>
        </w:rPr>
        <w:t>аспоряжением Раиса Республики Татарстан;</w:t>
      </w:r>
    </w:p>
    <w:p w14:paraId="07B69E14" w14:textId="77777777" w:rsidR="0021732A" w:rsidRPr="00D711C5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0C0CF6">
        <w:rPr>
          <w:sz w:val="28"/>
          <w:szCs w:val="28"/>
        </w:rPr>
        <w:t>в) Устранение недостатков, выявленных</w:t>
      </w:r>
      <w:r w:rsidRPr="00D711C5">
        <w:rPr>
          <w:sz w:val="28"/>
          <w:szCs w:val="28"/>
        </w:rPr>
        <w:t xml:space="preserve"> в ходе проведенных ранее проверок.</w:t>
      </w:r>
    </w:p>
    <w:p w14:paraId="03DB2782" w14:textId="77777777" w:rsidR="0021732A" w:rsidRPr="00D711C5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D711C5">
        <w:rPr>
          <w:sz w:val="28"/>
          <w:szCs w:val="28"/>
        </w:rPr>
        <w:t xml:space="preserve">1.3. Контроль осуществляется посредством организации и проведения Министерством плановых и внеплановых проверок торговых объектов </w:t>
      </w:r>
      <w:r w:rsidRPr="00D711C5">
        <w:rPr>
          <w:sz w:val="28"/>
          <w:szCs w:val="28"/>
        </w:rPr>
        <w:lastRenderedPageBreak/>
        <w:t xml:space="preserve">(территорий), в форме документарного контроля и (или) выездных обследований торговых объектов (территорий) (далее – выездное </w:t>
      </w:r>
      <w:r w:rsidRPr="00E54FE8">
        <w:rPr>
          <w:sz w:val="28"/>
          <w:szCs w:val="28"/>
        </w:rPr>
        <w:t>обследование), с докладом результатов Главе (Раису) Республики Татарстан.</w:t>
      </w:r>
    </w:p>
    <w:p w14:paraId="09876037" w14:textId="77777777" w:rsidR="0021732A" w:rsidRPr="00D711C5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D711C5">
        <w:rPr>
          <w:sz w:val="28"/>
          <w:szCs w:val="28"/>
        </w:rPr>
        <w:t>1.4. Проведение плановых и внеплановых проверок торговых объектов (территорий) осуществляется должностными лицами Министерства.</w:t>
      </w:r>
    </w:p>
    <w:p w14:paraId="2982D8D4" w14:textId="77777777" w:rsidR="0021732A" w:rsidRPr="00D711C5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D711C5">
        <w:rPr>
          <w:sz w:val="28"/>
          <w:szCs w:val="28"/>
        </w:rPr>
        <w:t>1.5. Порядок разработан в соответствии с:</w:t>
      </w:r>
    </w:p>
    <w:p w14:paraId="1BC50E75" w14:textId="77777777" w:rsidR="0021732A" w:rsidRPr="00F3362E" w:rsidRDefault="0021732A" w:rsidP="00AD5AD3">
      <w:pPr>
        <w:pStyle w:val="ae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711C5">
        <w:rPr>
          <w:rFonts w:ascii="Times New Roman" w:hAnsi="Times New Roman"/>
          <w:sz w:val="28"/>
          <w:szCs w:val="28"/>
        </w:rPr>
        <w:t xml:space="preserve">Федеральным законом от 06.03.2006 № 35-ФЗ «О противодействии </w:t>
      </w:r>
      <w:r w:rsidRPr="00F3362E">
        <w:rPr>
          <w:rFonts w:ascii="Times New Roman" w:hAnsi="Times New Roman"/>
          <w:sz w:val="28"/>
          <w:szCs w:val="28"/>
        </w:rPr>
        <w:t>терроризму»;</w:t>
      </w:r>
    </w:p>
    <w:p w14:paraId="71C853BD" w14:textId="77777777" w:rsidR="0021732A" w:rsidRPr="00F3362E" w:rsidRDefault="0021732A" w:rsidP="00AD5AD3">
      <w:pPr>
        <w:pStyle w:val="ae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362E">
        <w:rPr>
          <w:rFonts w:ascii="Times New Roman" w:hAnsi="Times New Roman"/>
          <w:sz w:val="28"/>
          <w:szCs w:val="28"/>
        </w:rPr>
        <w:t>Федеральным законом от 28.12.2009 № 381-ФЗ «Об основах государственного регулирования торговой деятельности в Российской Федерации»;</w:t>
      </w:r>
    </w:p>
    <w:p w14:paraId="2D4168D1" w14:textId="1920B596" w:rsidR="0021732A" w:rsidRPr="00AD5AD3" w:rsidRDefault="00AD5AD3" w:rsidP="00AD5AD3">
      <w:pPr>
        <w:pStyle w:val="ae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</w:t>
      </w:r>
      <w:r w:rsidRPr="00AD5AD3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 от 21.12.2021 №</w:t>
      </w:r>
      <w:r w:rsidRPr="00AD5AD3">
        <w:rPr>
          <w:rFonts w:ascii="Times New Roman" w:hAnsi="Times New Roman"/>
          <w:sz w:val="28"/>
          <w:szCs w:val="28"/>
        </w:rPr>
        <w:t xml:space="preserve"> 414-ФЗ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AD5AD3">
        <w:rPr>
          <w:rFonts w:ascii="Times New Roman" w:hAnsi="Times New Roman"/>
          <w:sz w:val="28"/>
          <w:szCs w:val="28"/>
        </w:rPr>
        <w:t>Об общих принципах организации публичной власти в</w:t>
      </w:r>
      <w:r>
        <w:rPr>
          <w:rFonts w:ascii="Times New Roman" w:hAnsi="Times New Roman"/>
          <w:sz w:val="28"/>
          <w:szCs w:val="28"/>
        </w:rPr>
        <w:t xml:space="preserve"> субъектах Российской Федерации»</w:t>
      </w:r>
      <w:r w:rsidR="0021732A" w:rsidRPr="00AD5AD3">
        <w:rPr>
          <w:rFonts w:ascii="Times New Roman" w:hAnsi="Times New Roman"/>
          <w:sz w:val="28"/>
          <w:szCs w:val="28"/>
        </w:rPr>
        <w:t>;</w:t>
      </w:r>
    </w:p>
    <w:p w14:paraId="415EF26B" w14:textId="77777777" w:rsidR="0021732A" w:rsidRPr="00F3362E" w:rsidRDefault="0021732A" w:rsidP="00AD5AD3">
      <w:pPr>
        <w:pStyle w:val="ae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362E">
        <w:rPr>
          <w:rFonts w:ascii="Times New Roman" w:hAnsi="Times New Roman"/>
          <w:sz w:val="28"/>
          <w:szCs w:val="28"/>
        </w:rPr>
        <w:t>Федеральным законом от 02.05.2006 № 59-ФЗ «О порядке рассмотрения обращений граждан Российской Федерации»;</w:t>
      </w:r>
    </w:p>
    <w:p w14:paraId="7286BA33" w14:textId="77777777" w:rsidR="0021732A" w:rsidRPr="00F3362E" w:rsidRDefault="0021732A" w:rsidP="00AD5AD3">
      <w:pPr>
        <w:pStyle w:val="ae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362E">
        <w:rPr>
          <w:rFonts w:ascii="Times New Roman" w:hAnsi="Times New Roman"/>
          <w:sz w:val="28"/>
          <w:szCs w:val="28"/>
        </w:rPr>
        <w:t xml:space="preserve">постановлением Правительства Российской Федерации от 19.10.2017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3362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2E">
        <w:rPr>
          <w:rFonts w:ascii="Times New Roman" w:hAnsi="Times New Roman"/>
          <w:sz w:val="28"/>
          <w:szCs w:val="28"/>
        </w:rPr>
        <w:t>1273 «Об утверждении требований к антитеррористической защищенности торговых объектов (территорий) и формы паспорта безопасности торгового объекта (территории)»;</w:t>
      </w:r>
    </w:p>
    <w:p w14:paraId="35A233BC" w14:textId="1A67EA23" w:rsidR="0021732A" w:rsidRPr="00F3362E" w:rsidRDefault="0021732A" w:rsidP="00AD5AD3">
      <w:pPr>
        <w:pStyle w:val="ae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362E">
        <w:rPr>
          <w:rFonts w:ascii="Times New Roman" w:hAnsi="Times New Roman"/>
          <w:sz w:val="28"/>
          <w:szCs w:val="28"/>
        </w:rPr>
        <w:t>Положением о Министерстве промышленности и торговли Республики Татарстан, утвержденным </w:t>
      </w:r>
      <w:r>
        <w:rPr>
          <w:rFonts w:ascii="Times New Roman" w:hAnsi="Times New Roman"/>
          <w:sz w:val="28"/>
          <w:szCs w:val="28"/>
        </w:rPr>
        <w:t>п</w:t>
      </w:r>
      <w:r w:rsidRPr="00F3362E">
        <w:rPr>
          <w:rFonts w:ascii="Times New Roman" w:hAnsi="Times New Roman"/>
          <w:sz w:val="28"/>
          <w:szCs w:val="28"/>
        </w:rPr>
        <w:t>остановлением Кабинета Министров Республики Татарстан от 23 июля 2007 г. №</w:t>
      </w:r>
      <w:r w:rsidR="00AD5AD3">
        <w:rPr>
          <w:rFonts w:ascii="Times New Roman" w:hAnsi="Times New Roman"/>
          <w:sz w:val="28"/>
          <w:szCs w:val="28"/>
        </w:rPr>
        <w:t xml:space="preserve"> 324 «</w:t>
      </w:r>
      <w:r w:rsidR="00AD5AD3" w:rsidRPr="00AD5AD3">
        <w:rPr>
          <w:rFonts w:ascii="Times New Roman" w:hAnsi="Times New Roman"/>
          <w:sz w:val="28"/>
          <w:szCs w:val="28"/>
        </w:rPr>
        <w:t xml:space="preserve">Вопросы Министерства промышленности </w:t>
      </w:r>
      <w:r w:rsidR="00AD5AD3">
        <w:rPr>
          <w:rFonts w:ascii="Times New Roman" w:hAnsi="Times New Roman"/>
          <w:sz w:val="28"/>
          <w:szCs w:val="28"/>
        </w:rPr>
        <w:t>и торговли Республики Татарстан»</w:t>
      </w:r>
      <w:r w:rsidRPr="00F3362E">
        <w:rPr>
          <w:rFonts w:ascii="Times New Roman" w:hAnsi="Times New Roman"/>
          <w:sz w:val="28"/>
          <w:szCs w:val="28"/>
        </w:rPr>
        <w:t>.</w:t>
      </w:r>
    </w:p>
    <w:p w14:paraId="2AA77ADB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620E8F0" w14:textId="6AEFFD2D" w:rsidR="0021732A" w:rsidRPr="00A739FB" w:rsidRDefault="0021732A" w:rsidP="0021732A">
      <w:pPr>
        <w:contextualSpacing/>
        <w:jc w:val="center"/>
        <w:rPr>
          <w:b/>
          <w:bCs/>
          <w:sz w:val="28"/>
          <w:szCs w:val="28"/>
        </w:rPr>
      </w:pPr>
      <w:r w:rsidRPr="00A739FB">
        <w:rPr>
          <w:b/>
          <w:bCs/>
          <w:sz w:val="28"/>
          <w:szCs w:val="28"/>
        </w:rPr>
        <w:t xml:space="preserve">2. </w:t>
      </w:r>
      <w:r w:rsidRPr="00AD5AD3">
        <w:rPr>
          <w:b/>
          <w:bCs/>
          <w:sz w:val="28"/>
          <w:szCs w:val="28"/>
        </w:rPr>
        <w:t>Права и обязанности должностных лиц Министерства при осуществлении контроля</w:t>
      </w:r>
      <w:r w:rsidR="00F657CE" w:rsidRPr="00AD5AD3">
        <w:rPr>
          <w:b/>
          <w:bCs/>
          <w:sz w:val="28"/>
          <w:szCs w:val="28"/>
        </w:rPr>
        <w:t xml:space="preserve"> за обеспечением антитеррористической защищенности торговых объектов (территорий)</w:t>
      </w:r>
      <w:r w:rsidR="00F657CE">
        <w:rPr>
          <w:b/>
          <w:bCs/>
          <w:sz w:val="28"/>
          <w:szCs w:val="28"/>
        </w:rPr>
        <w:t xml:space="preserve"> </w:t>
      </w:r>
    </w:p>
    <w:p w14:paraId="67954708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64D2E3E2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2.1. Права должностных лиц Министерс</w:t>
      </w:r>
      <w:r>
        <w:rPr>
          <w:sz w:val="28"/>
          <w:szCs w:val="28"/>
        </w:rPr>
        <w:t>тва при осуществлении контроля:</w:t>
      </w:r>
    </w:p>
    <w:p w14:paraId="097D371D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1) запрашивать и получать на безвозмездной основе, в том числе в электронной форме, документы и (или) информацию, относящиеся к предмету проверки, имеющиеся в распоряжении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</w:t>
      </w:r>
      <w:r>
        <w:rPr>
          <w:sz w:val="28"/>
          <w:szCs w:val="28"/>
        </w:rPr>
        <w:t>;</w:t>
      </w:r>
    </w:p>
    <w:p w14:paraId="23B7F721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2) запрашивать у правообладателей торговых объектов (территорий), в отношении которых проводится проверка, их уполномоченных представителей и получать от них информацию и документы, необх</w:t>
      </w:r>
      <w:r>
        <w:rPr>
          <w:sz w:val="28"/>
          <w:szCs w:val="28"/>
        </w:rPr>
        <w:t>одимые для проведения контроля;</w:t>
      </w:r>
    </w:p>
    <w:p w14:paraId="63906B2D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3) беспрепятственно по предъявлении служебного удостоверения и копии приказа Министерства о проведении пл</w:t>
      </w:r>
      <w:r>
        <w:rPr>
          <w:sz w:val="28"/>
          <w:szCs w:val="28"/>
        </w:rPr>
        <w:t xml:space="preserve">ановой или внеплановой проверки </w:t>
      </w:r>
      <w:r w:rsidRPr="00A739FB">
        <w:rPr>
          <w:sz w:val="28"/>
          <w:szCs w:val="28"/>
        </w:rPr>
        <w:t>посещать объекты и проводить обследования торговых объектов (территорий), в отношен</w:t>
      </w:r>
      <w:r>
        <w:rPr>
          <w:sz w:val="28"/>
          <w:szCs w:val="28"/>
        </w:rPr>
        <w:t>ии которых проводится проверка;</w:t>
      </w:r>
    </w:p>
    <w:p w14:paraId="366C9469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4) осуществлять звукозапись, фото- и видеосъемку для фиксации информации, получае</w:t>
      </w:r>
      <w:r>
        <w:rPr>
          <w:sz w:val="28"/>
          <w:szCs w:val="28"/>
        </w:rPr>
        <w:t>мой в ходе проведения проверок;</w:t>
      </w:r>
    </w:p>
    <w:p w14:paraId="7E864BAB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5) составлять акты проверок.</w:t>
      </w:r>
    </w:p>
    <w:p w14:paraId="0111E2ED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lastRenderedPageBreak/>
        <w:t>2.2. Обязанности должностных лиц Министерс</w:t>
      </w:r>
      <w:r>
        <w:rPr>
          <w:sz w:val="28"/>
          <w:szCs w:val="28"/>
        </w:rPr>
        <w:t>тва при осуществлении контроля:</w:t>
      </w:r>
    </w:p>
    <w:p w14:paraId="263B3EB2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1) соблюдать законодательство Российской Федерации, права и законные интересы правообладателей торговых объектов (территорий), их</w:t>
      </w:r>
      <w:r>
        <w:rPr>
          <w:sz w:val="28"/>
          <w:szCs w:val="28"/>
        </w:rPr>
        <w:t xml:space="preserve"> уполномоченных представителей;</w:t>
      </w:r>
    </w:p>
    <w:p w14:paraId="49E0E6AA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 xml:space="preserve">2) проводить проверки на основании </w:t>
      </w:r>
      <w:r>
        <w:rPr>
          <w:sz w:val="28"/>
          <w:szCs w:val="28"/>
        </w:rPr>
        <w:t>приказов о проведении проверок;</w:t>
      </w:r>
    </w:p>
    <w:p w14:paraId="53FDEF58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3) соблюдать установле</w:t>
      </w:r>
      <w:r>
        <w:rPr>
          <w:sz w:val="28"/>
          <w:szCs w:val="28"/>
        </w:rPr>
        <w:t>нные сроки проведения проверок;</w:t>
      </w:r>
    </w:p>
    <w:p w14:paraId="4FD3F48F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4) проводить проверки во время исполнения служебных обязанностей в форме выездного обследования при предъявлении служебного удостоверения, копии приказ</w:t>
      </w:r>
      <w:r>
        <w:rPr>
          <w:sz w:val="28"/>
          <w:szCs w:val="28"/>
        </w:rPr>
        <w:t>а Министерства о ее проведении;</w:t>
      </w:r>
    </w:p>
    <w:p w14:paraId="1159F9E1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5) предоставлять правообладателю торгового объекта (территории), в отношении которого осуществляется проверка, или его уполномоченному представителю информацию и документы, давать разъяснения по вопросам, относящимся к предмету проверки;</w:t>
      </w:r>
    </w:p>
    <w:p w14:paraId="43D3DDBE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6) ознакомить правообладателя торгового объекта (территории), в отношении которого осуществляется проверка, или его уполномоченного представителя с результатами проверки (актом проверки), а также доводить до него информацию</w:t>
      </w:r>
      <w:r>
        <w:rPr>
          <w:sz w:val="28"/>
          <w:szCs w:val="28"/>
        </w:rPr>
        <w:t xml:space="preserve"> о принятых мерах реагирования;</w:t>
      </w:r>
    </w:p>
    <w:p w14:paraId="31EE93EC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 xml:space="preserve">7) не препятствовать правообладателю торгового объекта (территории), в отношении которого осуществляется проверка, его уполномоченному представителю присутствовать при проведении проверки </w:t>
      </w:r>
      <w:r>
        <w:rPr>
          <w:sz w:val="28"/>
          <w:szCs w:val="28"/>
        </w:rPr>
        <w:t>в форме выездного обследования;</w:t>
      </w:r>
    </w:p>
    <w:p w14:paraId="28AD8CAB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A739FB">
        <w:rPr>
          <w:sz w:val="28"/>
          <w:szCs w:val="28"/>
        </w:rPr>
        <w:t>) не разглашать информацию, составляющую коммерческую, служебную, иную охраняемую законом тайну, полученную Министерством в ходе проведения проверки, за исключением случаев, установленных законода</w:t>
      </w:r>
      <w:r>
        <w:rPr>
          <w:sz w:val="28"/>
          <w:szCs w:val="28"/>
        </w:rPr>
        <w:t>тельством Российской Федерации;</w:t>
      </w:r>
    </w:p>
    <w:p w14:paraId="24FA3DFC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A739FB">
        <w:rPr>
          <w:sz w:val="28"/>
          <w:szCs w:val="28"/>
        </w:rPr>
        <w:t>) не допускать необоснованное ограничение прав и законных интересов правообладателей торговых объектов (территорий), в отношении которых осуществляется проверка, их</w:t>
      </w:r>
      <w:r>
        <w:rPr>
          <w:sz w:val="28"/>
          <w:szCs w:val="28"/>
        </w:rPr>
        <w:t xml:space="preserve"> уполномоченных представителей;</w:t>
      </w:r>
    </w:p>
    <w:p w14:paraId="2F28B96D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A739FB">
        <w:rPr>
          <w:sz w:val="28"/>
          <w:szCs w:val="28"/>
        </w:rPr>
        <w:t>) проводить проверку в соответствии с настоящим Поря</w:t>
      </w:r>
      <w:r>
        <w:rPr>
          <w:sz w:val="28"/>
          <w:szCs w:val="28"/>
        </w:rPr>
        <w:t>дком.</w:t>
      </w:r>
    </w:p>
    <w:p w14:paraId="485E4C03" w14:textId="77777777" w:rsidR="0021732A" w:rsidRDefault="0021732A" w:rsidP="0021732A">
      <w:pPr>
        <w:contextualSpacing/>
        <w:jc w:val="center"/>
        <w:rPr>
          <w:b/>
          <w:bCs/>
          <w:sz w:val="28"/>
          <w:szCs w:val="28"/>
        </w:rPr>
      </w:pPr>
    </w:p>
    <w:p w14:paraId="6496D885" w14:textId="77777777" w:rsidR="0021732A" w:rsidRPr="00A739FB" w:rsidRDefault="0021732A" w:rsidP="0021732A">
      <w:pPr>
        <w:contextualSpacing/>
        <w:jc w:val="center"/>
        <w:rPr>
          <w:b/>
          <w:bCs/>
          <w:sz w:val="28"/>
          <w:szCs w:val="28"/>
        </w:rPr>
      </w:pPr>
      <w:r w:rsidRPr="00A739FB">
        <w:rPr>
          <w:b/>
          <w:bCs/>
          <w:sz w:val="28"/>
          <w:szCs w:val="28"/>
        </w:rPr>
        <w:t>3. Описание результата контроля</w:t>
      </w:r>
    </w:p>
    <w:p w14:paraId="09FD4075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539E8FAF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3.1.</w:t>
      </w:r>
      <w:r>
        <w:rPr>
          <w:sz w:val="28"/>
          <w:szCs w:val="28"/>
        </w:rPr>
        <w:t xml:space="preserve"> Результатом контроля является:</w:t>
      </w:r>
    </w:p>
    <w:p w14:paraId="04FB1BD9" w14:textId="77777777" w:rsidR="0021732A" w:rsidRPr="00A739F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а) акт, оформленный по результатам п</w:t>
      </w:r>
      <w:r>
        <w:rPr>
          <w:sz w:val="28"/>
          <w:szCs w:val="28"/>
        </w:rPr>
        <w:t>роверки (далее – акт проверки);</w:t>
      </w:r>
    </w:p>
    <w:p w14:paraId="3067FD32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A739FB">
        <w:rPr>
          <w:sz w:val="28"/>
          <w:szCs w:val="28"/>
        </w:rPr>
        <w:t>б)</w:t>
      </w:r>
      <w:r>
        <w:rPr>
          <w:sz w:val="28"/>
          <w:szCs w:val="28"/>
        </w:rPr>
        <w:t xml:space="preserve"> в случае выявления нарушений – </w:t>
      </w:r>
      <w:r w:rsidRPr="00A739FB">
        <w:rPr>
          <w:sz w:val="28"/>
          <w:szCs w:val="28"/>
        </w:rPr>
        <w:t>принятие мер реаг</w:t>
      </w:r>
      <w:r>
        <w:rPr>
          <w:sz w:val="28"/>
          <w:szCs w:val="28"/>
        </w:rPr>
        <w:t xml:space="preserve">ирования в форме информирования </w:t>
      </w:r>
      <w:r w:rsidRPr="00A739FB">
        <w:rPr>
          <w:sz w:val="28"/>
          <w:szCs w:val="28"/>
        </w:rPr>
        <w:t xml:space="preserve">Прокуратуры </w:t>
      </w:r>
      <w:r>
        <w:rPr>
          <w:sz w:val="28"/>
          <w:szCs w:val="28"/>
        </w:rPr>
        <w:t>Республики</w:t>
      </w:r>
      <w:r w:rsidRPr="00A739FB">
        <w:rPr>
          <w:sz w:val="28"/>
          <w:szCs w:val="28"/>
        </w:rPr>
        <w:t xml:space="preserve"> </w:t>
      </w:r>
      <w:r>
        <w:rPr>
          <w:sz w:val="28"/>
          <w:szCs w:val="28"/>
        </w:rPr>
        <w:t>Татарстан и Антитеррористической комиссии в Республике</w:t>
      </w:r>
      <w:r w:rsidRPr="00A739FB">
        <w:rPr>
          <w:sz w:val="28"/>
          <w:szCs w:val="28"/>
        </w:rPr>
        <w:t xml:space="preserve"> </w:t>
      </w:r>
      <w:r>
        <w:rPr>
          <w:sz w:val="28"/>
          <w:szCs w:val="28"/>
        </w:rPr>
        <w:t>Татарстан о выявленных нарушениях</w:t>
      </w:r>
      <w:r w:rsidRPr="00A739FB">
        <w:rPr>
          <w:sz w:val="28"/>
          <w:szCs w:val="28"/>
        </w:rPr>
        <w:t>.</w:t>
      </w:r>
    </w:p>
    <w:p w14:paraId="206924D5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CB6C5A9" w14:textId="77777777" w:rsidR="0021732A" w:rsidRPr="009C7951" w:rsidRDefault="0021732A" w:rsidP="0021732A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9C7951">
        <w:rPr>
          <w:b/>
          <w:bCs/>
          <w:sz w:val="28"/>
          <w:szCs w:val="28"/>
        </w:rPr>
        <w:t>. Общие положения организации и проведения плановых и внеплановых проверок</w:t>
      </w:r>
    </w:p>
    <w:p w14:paraId="0AC9CCC6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AC17C73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</w:t>
      </w:r>
      <w:r w:rsidRPr="009C7951">
        <w:rPr>
          <w:sz w:val="28"/>
          <w:szCs w:val="28"/>
        </w:rPr>
        <w:t>. Проверка проводится на основании приказа</w:t>
      </w:r>
      <w:r>
        <w:rPr>
          <w:sz w:val="28"/>
          <w:szCs w:val="28"/>
        </w:rPr>
        <w:t xml:space="preserve"> Министерства</w:t>
      </w:r>
      <w:r w:rsidRPr="009C7951">
        <w:rPr>
          <w:sz w:val="28"/>
          <w:szCs w:val="28"/>
        </w:rPr>
        <w:t xml:space="preserve"> о проведении плановой или внеплановой проверки в форме документарного контроля и (или) выездного обследования </w:t>
      </w:r>
      <w:r>
        <w:rPr>
          <w:sz w:val="28"/>
          <w:szCs w:val="28"/>
        </w:rPr>
        <w:t>торгового объекта (территории).</w:t>
      </w:r>
    </w:p>
    <w:p w14:paraId="6BD054A4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9C7951">
        <w:rPr>
          <w:sz w:val="28"/>
          <w:szCs w:val="28"/>
        </w:rPr>
        <w:t xml:space="preserve">. </w:t>
      </w:r>
      <w:r w:rsidRPr="000C365C">
        <w:rPr>
          <w:sz w:val="28"/>
          <w:szCs w:val="28"/>
        </w:rPr>
        <w:t>Для проведения проверки</w:t>
      </w:r>
      <w:r>
        <w:rPr>
          <w:sz w:val="28"/>
          <w:szCs w:val="28"/>
        </w:rPr>
        <w:t xml:space="preserve"> </w:t>
      </w:r>
      <w:r w:rsidRPr="008652AD">
        <w:rPr>
          <w:sz w:val="28"/>
          <w:szCs w:val="28"/>
        </w:rPr>
        <w:t xml:space="preserve">могут привлекаться представители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</w:t>
      </w:r>
      <w:r>
        <w:rPr>
          <w:sz w:val="28"/>
          <w:szCs w:val="28"/>
        </w:rPr>
        <w:t>Республике Татарстан</w:t>
      </w:r>
      <w:r w:rsidRPr="008652AD">
        <w:rPr>
          <w:sz w:val="28"/>
          <w:szCs w:val="28"/>
        </w:rPr>
        <w:t xml:space="preserve">, Управления Федеральной службы безопасности России по </w:t>
      </w:r>
      <w:r>
        <w:rPr>
          <w:sz w:val="28"/>
          <w:szCs w:val="28"/>
        </w:rPr>
        <w:t>Республике Татарстан</w:t>
      </w:r>
      <w:r w:rsidRPr="008652AD">
        <w:rPr>
          <w:sz w:val="28"/>
          <w:szCs w:val="28"/>
        </w:rPr>
        <w:t xml:space="preserve">, </w:t>
      </w:r>
      <w:r>
        <w:rPr>
          <w:sz w:val="28"/>
          <w:szCs w:val="28"/>
        </w:rPr>
        <w:t>Управления</w:t>
      </w:r>
      <w:r w:rsidRPr="008652AD">
        <w:rPr>
          <w:sz w:val="28"/>
          <w:szCs w:val="28"/>
        </w:rPr>
        <w:t xml:space="preserve"> Федеральной службы войск национальной гвардии Российской Федерации по</w:t>
      </w:r>
      <w:r>
        <w:rPr>
          <w:sz w:val="28"/>
          <w:szCs w:val="28"/>
        </w:rPr>
        <w:t xml:space="preserve"> Республике Татарстан</w:t>
      </w:r>
      <w:r w:rsidRPr="008652AD">
        <w:rPr>
          <w:sz w:val="28"/>
          <w:szCs w:val="28"/>
        </w:rPr>
        <w:t>, админи</w:t>
      </w:r>
      <w:r>
        <w:rPr>
          <w:sz w:val="28"/>
          <w:szCs w:val="28"/>
        </w:rPr>
        <w:t xml:space="preserve">страций муниципальных районов, </w:t>
      </w:r>
      <w:r w:rsidRPr="008652AD">
        <w:rPr>
          <w:sz w:val="28"/>
          <w:szCs w:val="28"/>
        </w:rPr>
        <w:t xml:space="preserve">муниципальных и городских округов </w:t>
      </w:r>
      <w:r>
        <w:rPr>
          <w:sz w:val="28"/>
          <w:szCs w:val="28"/>
        </w:rPr>
        <w:t>Республики Татарстан.</w:t>
      </w:r>
    </w:p>
    <w:p w14:paraId="324C0400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Pr="009C7951">
        <w:rPr>
          <w:sz w:val="28"/>
          <w:szCs w:val="28"/>
        </w:rPr>
        <w:t>. В приказе о п</w:t>
      </w:r>
      <w:r>
        <w:rPr>
          <w:sz w:val="28"/>
          <w:szCs w:val="28"/>
        </w:rPr>
        <w:t>роведении проверки указываются:</w:t>
      </w:r>
    </w:p>
    <w:p w14:paraId="2942478C" w14:textId="77777777" w:rsidR="0021732A" w:rsidRPr="00023B75" w:rsidRDefault="0021732A" w:rsidP="0021732A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фамилия, имя, отчество и должность должностного лица Министерства, осуществляющего проверку;</w:t>
      </w:r>
    </w:p>
    <w:p w14:paraId="6EBF8DA3" w14:textId="77777777" w:rsidR="0021732A" w:rsidRPr="00023B75" w:rsidRDefault="0021732A" w:rsidP="0021732A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полные реквизиты правообладателя торгового объекта (территории), в отношении которого проводится проверка (в случае плановой проверки, соответствующие плану проведения плановых проверок), а также наименование и адрес торгового объекта (территории);</w:t>
      </w:r>
    </w:p>
    <w:p w14:paraId="45A9A6DE" w14:textId="77777777" w:rsidR="0021732A" w:rsidRPr="00023B75" w:rsidRDefault="0021732A" w:rsidP="0021732A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 проверки – </w:t>
      </w:r>
      <w:r w:rsidRPr="00023B75">
        <w:rPr>
          <w:rFonts w:ascii="Times New Roman" w:hAnsi="Times New Roman"/>
          <w:sz w:val="28"/>
          <w:szCs w:val="28"/>
        </w:rPr>
        <w:t>плановая или внеплановая проверка;</w:t>
      </w:r>
    </w:p>
    <w:p w14:paraId="187367D8" w14:textId="77777777" w:rsidR="0021732A" w:rsidRPr="00023B75" w:rsidRDefault="0021732A" w:rsidP="0021732A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проверки – </w:t>
      </w:r>
      <w:r w:rsidRPr="00023B75">
        <w:rPr>
          <w:rFonts w:ascii="Times New Roman" w:hAnsi="Times New Roman"/>
          <w:sz w:val="28"/>
          <w:szCs w:val="28"/>
        </w:rPr>
        <w:t>документарный контроль и (или) выездное обследование торгового объекта (территории);</w:t>
      </w:r>
    </w:p>
    <w:p w14:paraId="1E63911A" w14:textId="77777777" w:rsidR="0021732A" w:rsidRPr="00023B75" w:rsidRDefault="0021732A" w:rsidP="0021732A">
      <w:pPr>
        <w:pStyle w:val="ae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срок проверки, дата начала и дата окончания проверки;</w:t>
      </w:r>
    </w:p>
    <w:p w14:paraId="6CC25ECB" w14:textId="7DEFB64C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9C7951">
        <w:rPr>
          <w:sz w:val="28"/>
          <w:szCs w:val="28"/>
        </w:rPr>
        <w:t>. Правообладателю торгового объекта (территории), в отношении ко</w:t>
      </w:r>
      <w:r>
        <w:rPr>
          <w:sz w:val="28"/>
          <w:szCs w:val="28"/>
        </w:rPr>
        <w:t xml:space="preserve">торого осуществляется проверка, </w:t>
      </w:r>
      <w:r w:rsidRPr="009C7951">
        <w:rPr>
          <w:sz w:val="28"/>
          <w:szCs w:val="28"/>
        </w:rPr>
        <w:t>направляется уведомление о ее проведении</w:t>
      </w:r>
      <w:r w:rsidR="009F1E09">
        <w:rPr>
          <w:sz w:val="28"/>
          <w:szCs w:val="28"/>
        </w:rPr>
        <w:t xml:space="preserve">  </w:t>
      </w:r>
      <w:r w:rsidR="00D06141">
        <w:rPr>
          <w:sz w:val="28"/>
          <w:szCs w:val="28"/>
        </w:rPr>
        <w:t xml:space="preserve"> </w:t>
      </w:r>
      <w:r w:rsidR="009F1E09">
        <w:rPr>
          <w:sz w:val="28"/>
          <w:szCs w:val="28"/>
        </w:rPr>
        <w:t xml:space="preserve">(Приложение № 1 к </w:t>
      </w:r>
      <w:r w:rsidR="00D06141">
        <w:rPr>
          <w:sz w:val="28"/>
          <w:szCs w:val="28"/>
        </w:rPr>
        <w:t>настоящему П</w:t>
      </w:r>
      <w:r w:rsidR="009F1E09">
        <w:rPr>
          <w:sz w:val="28"/>
          <w:szCs w:val="28"/>
        </w:rPr>
        <w:t>орядку)</w:t>
      </w:r>
      <w:r w:rsidRPr="009C7951">
        <w:rPr>
          <w:sz w:val="28"/>
          <w:szCs w:val="28"/>
        </w:rPr>
        <w:t>, а также копии приказа о прове</w:t>
      </w:r>
      <w:r>
        <w:rPr>
          <w:sz w:val="28"/>
          <w:szCs w:val="28"/>
        </w:rPr>
        <w:t xml:space="preserve">дении проверки </w:t>
      </w:r>
      <w:r w:rsidRPr="009C7951">
        <w:rPr>
          <w:sz w:val="28"/>
          <w:szCs w:val="28"/>
        </w:rPr>
        <w:t xml:space="preserve">в сроки, установленные пунктами </w:t>
      </w:r>
      <w:r w:rsidRPr="00937EA0">
        <w:rPr>
          <w:sz w:val="28"/>
          <w:szCs w:val="28"/>
        </w:rPr>
        <w:t xml:space="preserve">5.3 и </w:t>
      </w:r>
      <w:r w:rsidRPr="00F71B68">
        <w:rPr>
          <w:sz w:val="28"/>
          <w:szCs w:val="28"/>
        </w:rPr>
        <w:t>6.2</w:t>
      </w:r>
      <w:r w:rsidRPr="009C7951">
        <w:rPr>
          <w:sz w:val="28"/>
          <w:szCs w:val="28"/>
        </w:rPr>
        <w:t>, в зависимости от вида прове</w:t>
      </w:r>
      <w:r>
        <w:rPr>
          <w:sz w:val="28"/>
          <w:szCs w:val="28"/>
        </w:rPr>
        <w:t>рки (плановая или внеплановая).</w:t>
      </w:r>
    </w:p>
    <w:p w14:paraId="77BB9578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9C7951">
        <w:rPr>
          <w:sz w:val="28"/>
          <w:szCs w:val="28"/>
        </w:rPr>
        <w:t>. У</w:t>
      </w:r>
      <w:r>
        <w:rPr>
          <w:sz w:val="28"/>
          <w:szCs w:val="28"/>
        </w:rPr>
        <w:t xml:space="preserve">казанные документы направляются </w:t>
      </w:r>
      <w:r w:rsidRPr="009C7951">
        <w:rPr>
          <w:sz w:val="28"/>
          <w:szCs w:val="28"/>
        </w:rPr>
        <w:t>по адресу местонахождения торгового объекта (территории) заказным почтовым отправлением с уведомлением о вручении и/или</w:t>
      </w:r>
      <w:r>
        <w:rPr>
          <w:sz w:val="28"/>
          <w:szCs w:val="28"/>
        </w:rPr>
        <w:t xml:space="preserve"> по</w:t>
      </w:r>
      <w:r w:rsidRPr="009C7951">
        <w:rPr>
          <w:sz w:val="28"/>
          <w:szCs w:val="28"/>
        </w:rPr>
        <w:t xml:space="preserve"> адресу электронной почты правообладателя торгового объекта (территории), если такой адрес содержится в Едином государственном реестре юридических лиц, Едином государственном реестре индивидуальных предпринимателей либо ранее был представлен правообладателем торгового объекта (территории), его уполномоченным представителем в Министерств</w:t>
      </w:r>
      <w:r>
        <w:rPr>
          <w:sz w:val="28"/>
          <w:szCs w:val="28"/>
        </w:rPr>
        <w:t>о или иным доступным способом.</w:t>
      </w:r>
    </w:p>
    <w:p w14:paraId="72620305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9C7951">
        <w:rPr>
          <w:sz w:val="28"/>
          <w:szCs w:val="28"/>
        </w:rPr>
        <w:t xml:space="preserve">Кроме того, </w:t>
      </w:r>
      <w:r>
        <w:rPr>
          <w:sz w:val="28"/>
          <w:szCs w:val="28"/>
        </w:rPr>
        <w:t>указанные документы могут быть:</w:t>
      </w:r>
    </w:p>
    <w:p w14:paraId="351ABC58" w14:textId="7BE60A7D" w:rsidR="0021732A" w:rsidRPr="00023B75" w:rsidRDefault="0021732A" w:rsidP="0021732A">
      <w:pPr>
        <w:pStyle w:val="ae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направле</w:t>
      </w:r>
      <w:r w:rsidR="00764916">
        <w:rPr>
          <w:rFonts w:ascii="Times New Roman" w:hAnsi="Times New Roman"/>
          <w:sz w:val="28"/>
          <w:szCs w:val="28"/>
        </w:rPr>
        <w:t>ны в копиях уполномоченному представителю</w:t>
      </w:r>
      <w:r w:rsidRPr="00023B75">
        <w:rPr>
          <w:rFonts w:ascii="Times New Roman" w:hAnsi="Times New Roman"/>
          <w:sz w:val="28"/>
          <w:szCs w:val="28"/>
        </w:rPr>
        <w:t xml:space="preserve"> правообладателя торгового объекта (территории), в случае если в Министерстве имеется информация о таких лицах (с подтверждающими полномочия документами), способами, перечисленными выше;</w:t>
      </w:r>
    </w:p>
    <w:p w14:paraId="5DB85A9A" w14:textId="77777777" w:rsidR="0021732A" w:rsidRPr="00023B75" w:rsidRDefault="0021732A" w:rsidP="0021732A">
      <w:pPr>
        <w:pStyle w:val="ae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вручены должностным лицом Министерства правообладателю торгового объекта (территории), в отношении которого осуществ</w:t>
      </w:r>
      <w:r>
        <w:rPr>
          <w:rFonts w:ascii="Times New Roman" w:hAnsi="Times New Roman"/>
          <w:sz w:val="28"/>
          <w:szCs w:val="28"/>
        </w:rPr>
        <w:t xml:space="preserve">ляется проверка, или в копиях – </w:t>
      </w:r>
      <w:r w:rsidRPr="00023B75">
        <w:rPr>
          <w:rFonts w:ascii="Times New Roman" w:hAnsi="Times New Roman"/>
          <w:sz w:val="28"/>
          <w:szCs w:val="28"/>
        </w:rPr>
        <w:t xml:space="preserve">уполномоченному представителю правообладателя торгового объекта (территории), либо лицу, исполняющему обязанности руководителя </w:t>
      </w:r>
      <w:r w:rsidRPr="00023B75">
        <w:rPr>
          <w:rFonts w:ascii="Times New Roman" w:hAnsi="Times New Roman"/>
          <w:sz w:val="28"/>
          <w:szCs w:val="28"/>
        </w:rPr>
        <w:lastRenderedPageBreak/>
        <w:t>торгового объекта (территории), при этом должностным лицом Министерства должна быть получена расписка адресата в их получении.</w:t>
      </w:r>
    </w:p>
    <w:p w14:paraId="0478AF99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9C7951">
        <w:rPr>
          <w:sz w:val="28"/>
          <w:szCs w:val="28"/>
        </w:rPr>
        <w:t>. В случае необходимости Министерство одновременно с до</w:t>
      </w:r>
      <w:r>
        <w:rPr>
          <w:sz w:val="28"/>
          <w:szCs w:val="28"/>
        </w:rPr>
        <w:t>кументами, указанными в пункте 4.4</w:t>
      </w:r>
      <w:r w:rsidRPr="009C7951">
        <w:rPr>
          <w:sz w:val="28"/>
          <w:szCs w:val="28"/>
        </w:rPr>
        <w:t xml:space="preserve"> Порядка, направляет в адрес правообладателя торгового объекта (территории), в отношении которого проводится проверка, перечень документов (информации), необходимых д</w:t>
      </w:r>
      <w:r>
        <w:rPr>
          <w:sz w:val="28"/>
          <w:szCs w:val="28"/>
        </w:rPr>
        <w:t xml:space="preserve">ля проведения контроля (далее – </w:t>
      </w:r>
      <w:r w:rsidRPr="009C7951">
        <w:rPr>
          <w:sz w:val="28"/>
          <w:szCs w:val="28"/>
        </w:rPr>
        <w:t>Пере</w:t>
      </w:r>
      <w:r>
        <w:rPr>
          <w:sz w:val="28"/>
          <w:szCs w:val="28"/>
        </w:rPr>
        <w:t>чень документов (информации).</w:t>
      </w:r>
    </w:p>
    <w:p w14:paraId="24F53868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9C7951">
        <w:rPr>
          <w:sz w:val="28"/>
          <w:szCs w:val="28"/>
        </w:rPr>
        <w:t>Перечень документов (информации), необходимых для проведения контроля, оформляется в двух экземплярах (один из к</w:t>
      </w:r>
      <w:r>
        <w:rPr>
          <w:sz w:val="28"/>
          <w:szCs w:val="28"/>
        </w:rPr>
        <w:t>оторых хранится в Министерстве).</w:t>
      </w:r>
    </w:p>
    <w:p w14:paraId="6E81AD9E" w14:textId="5D9BB8F2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9C7951">
        <w:rPr>
          <w:sz w:val="28"/>
          <w:szCs w:val="28"/>
        </w:rPr>
        <w:t>. Указанные в Перечне документы (информация), необходимые для проведения контроля, подлежат представлению правообладателем торгового объекта (территории)</w:t>
      </w:r>
      <w:r>
        <w:rPr>
          <w:sz w:val="28"/>
          <w:szCs w:val="28"/>
        </w:rPr>
        <w:t xml:space="preserve">, </w:t>
      </w:r>
      <w:r w:rsidRPr="009C7951">
        <w:rPr>
          <w:sz w:val="28"/>
          <w:szCs w:val="28"/>
        </w:rPr>
        <w:t>в отношен</w:t>
      </w:r>
      <w:r>
        <w:rPr>
          <w:sz w:val="28"/>
          <w:szCs w:val="28"/>
        </w:rPr>
        <w:t>ии которого проводится провер</w:t>
      </w:r>
      <w:r w:rsidR="00764916">
        <w:rPr>
          <w:sz w:val="28"/>
          <w:szCs w:val="28"/>
        </w:rPr>
        <w:t>ка, или его уполномоченным представителем</w:t>
      </w:r>
      <w:r w:rsidRPr="009C7951">
        <w:rPr>
          <w:sz w:val="28"/>
          <w:szCs w:val="28"/>
        </w:rPr>
        <w:t xml:space="preserve"> в виде копий, заверенных печатью (при ее наличии) и подписью правообладателя торгового объекта (территории) или его уполно</w:t>
      </w:r>
      <w:r>
        <w:rPr>
          <w:sz w:val="28"/>
          <w:szCs w:val="28"/>
        </w:rPr>
        <w:t xml:space="preserve">моченного представителя, </w:t>
      </w:r>
      <w:r w:rsidRPr="009C7951">
        <w:rPr>
          <w:sz w:val="28"/>
          <w:szCs w:val="28"/>
        </w:rPr>
        <w:t>в Министерство (должностному лицу Министерства) н</w:t>
      </w:r>
      <w:r>
        <w:rPr>
          <w:sz w:val="28"/>
          <w:szCs w:val="28"/>
        </w:rPr>
        <w:t>е позднее даты начала проверки.</w:t>
      </w:r>
    </w:p>
    <w:p w14:paraId="7FEE7D4E" w14:textId="77777777" w:rsidR="0021732A" w:rsidRPr="009C795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Pr="009C7951">
        <w:rPr>
          <w:sz w:val="28"/>
          <w:szCs w:val="28"/>
        </w:rPr>
        <w:t>. В случае непредставления правообладателем торгового объекта (территории)</w:t>
      </w:r>
      <w:r>
        <w:rPr>
          <w:sz w:val="28"/>
          <w:szCs w:val="28"/>
        </w:rPr>
        <w:t xml:space="preserve">, </w:t>
      </w:r>
      <w:r w:rsidRPr="009C7951">
        <w:rPr>
          <w:sz w:val="28"/>
          <w:szCs w:val="28"/>
        </w:rPr>
        <w:t>в отношении которого осуществляется проверка,</w:t>
      </w:r>
      <w:r>
        <w:rPr>
          <w:sz w:val="28"/>
          <w:szCs w:val="28"/>
        </w:rPr>
        <w:t xml:space="preserve"> </w:t>
      </w:r>
      <w:r w:rsidRPr="009C7951">
        <w:rPr>
          <w:sz w:val="28"/>
          <w:szCs w:val="28"/>
        </w:rPr>
        <w:t>или ег</w:t>
      </w:r>
      <w:r>
        <w:rPr>
          <w:sz w:val="28"/>
          <w:szCs w:val="28"/>
        </w:rPr>
        <w:t>о уполномоченным представителем</w:t>
      </w:r>
      <w:r w:rsidRPr="009C7951">
        <w:rPr>
          <w:sz w:val="28"/>
          <w:szCs w:val="28"/>
        </w:rPr>
        <w:t xml:space="preserve"> сведений и документов, необходимых для исполнения Министерством полномочий по контролю, которых нет в распоряжении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а равно их непредставления в указанный срок или представления заведомо недостоверных сведений, данные фак</w:t>
      </w:r>
      <w:r>
        <w:rPr>
          <w:sz w:val="28"/>
          <w:szCs w:val="28"/>
        </w:rPr>
        <w:t>ты фиксируются в акте проверки.</w:t>
      </w:r>
    </w:p>
    <w:p w14:paraId="7B4A23BA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Pr="009C7951">
        <w:rPr>
          <w:sz w:val="28"/>
          <w:szCs w:val="28"/>
        </w:rPr>
        <w:t>. Срок проведения плановой и внеплановой проверок в форме документарного контроля или выездного обследования</w:t>
      </w:r>
      <w:r>
        <w:rPr>
          <w:sz w:val="28"/>
          <w:szCs w:val="28"/>
        </w:rPr>
        <w:t xml:space="preserve"> </w:t>
      </w:r>
      <w:r w:rsidRPr="009C7951">
        <w:rPr>
          <w:sz w:val="28"/>
          <w:szCs w:val="28"/>
        </w:rPr>
        <w:t>торгового объекта (территории)</w:t>
      </w:r>
      <w:r>
        <w:rPr>
          <w:sz w:val="28"/>
          <w:szCs w:val="28"/>
        </w:rPr>
        <w:t xml:space="preserve"> </w:t>
      </w:r>
      <w:r w:rsidRPr="009C7951">
        <w:rPr>
          <w:sz w:val="28"/>
          <w:szCs w:val="28"/>
        </w:rPr>
        <w:t>не может превышать 10 рабочих дней (с даты начала про</w:t>
      </w:r>
      <w:r>
        <w:rPr>
          <w:sz w:val="28"/>
          <w:szCs w:val="28"/>
        </w:rPr>
        <w:t xml:space="preserve">верки и до даты подписания акта </w:t>
      </w:r>
      <w:r w:rsidRPr="009C7951">
        <w:rPr>
          <w:sz w:val="28"/>
          <w:szCs w:val="28"/>
        </w:rPr>
        <w:t>плановой (внеплановой) проверки).</w:t>
      </w:r>
    </w:p>
    <w:p w14:paraId="6649834A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2D3E9D4D" w14:textId="77777777" w:rsidR="0021732A" w:rsidRPr="00937EA0" w:rsidRDefault="0021732A" w:rsidP="0021732A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937EA0">
        <w:rPr>
          <w:b/>
          <w:bCs/>
          <w:sz w:val="28"/>
          <w:szCs w:val="28"/>
        </w:rPr>
        <w:t>. Организация и проведение плановой проверки</w:t>
      </w:r>
    </w:p>
    <w:p w14:paraId="562570A2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55ED2A3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37EA0">
        <w:rPr>
          <w:sz w:val="28"/>
          <w:szCs w:val="28"/>
        </w:rPr>
        <w:t>.1. Плановая проверка ос</w:t>
      </w:r>
      <w:r>
        <w:rPr>
          <w:sz w:val="28"/>
          <w:szCs w:val="28"/>
        </w:rPr>
        <w:t xml:space="preserve">уществляется один раз в 3 года </w:t>
      </w:r>
      <w:r w:rsidRPr="00937EA0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приказа о проведении проверки </w:t>
      </w:r>
      <w:r w:rsidRPr="00937EA0">
        <w:rPr>
          <w:sz w:val="28"/>
          <w:szCs w:val="28"/>
        </w:rPr>
        <w:t>в соответствии с планом проведения плановых проверок, и проводится в форме документарного контроля или выездного обследования торгового объекта (территории) на предмет определения состояния его антитеррористической защищенности и выработки мер по устранению выявленных в ходе проведения проверок недостатков.</w:t>
      </w:r>
    </w:p>
    <w:p w14:paraId="51C3A49C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Pr="00937EA0">
        <w:rPr>
          <w:sz w:val="28"/>
          <w:szCs w:val="28"/>
        </w:rPr>
        <w:t xml:space="preserve">. Приказ о проведении плановой проверки издается не позднее чем за 20 календарных дней до наступления даты проведения плановой </w:t>
      </w:r>
      <w:r>
        <w:rPr>
          <w:sz w:val="28"/>
          <w:szCs w:val="28"/>
        </w:rPr>
        <w:t>проверки.</w:t>
      </w:r>
    </w:p>
    <w:p w14:paraId="598ED601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Pr="00937EA0">
        <w:rPr>
          <w:sz w:val="28"/>
          <w:szCs w:val="28"/>
        </w:rPr>
        <w:t>. Уведомление о проведении проверки, а также копи</w:t>
      </w:r>
      <w:r>
        <w:rPr>
          <w:sz w:val="28"/>
          <w:szCs w:val="28"/>
        </w:rPr>
        <w:t xml:space="preserve">и Приказа о проведении проверки </w:t>
      </w:r>
      <w:r w:rsidRPr="00937EA0">
        <w:rPr>
          <w:sz w:val="28"/>
          <w:szCs w:val="28"/>
        </w:rPr>
        <w:t xml:space="preserve">и, в случае необходимости, Перечень документов (информации), необходимых для проведения контроля, направляются </w:t>
      </w:r>
      <w:r w:rsidRPr="009C7951">
        <w:rPr>
          <w:sz w:val="28"/>
          <w:szCs w:val="28"/>
        </w:rPr>
        <w:t xml:space="preserve">по адресу </w:t>
      </w:r>
      <w:r w:rsidRPr="009C7951">
        <w:rPr>
          <w:sz w:val="28"/>
          <w:szCs w:val="28"/>
        </w:rPr>
        <w:lastRenderedPageBreak/>
        <w:t>местонахождения торгового объекта (территории)</w:t>
      </w:r>
      <w:r w:rsidRPr="00937EA0">
        <w:rPr>
          <w:sz w:val="28"/>
          <w:szCs w:val="28"/>
        </w:rPr>
        <w:t xml:space="preserve"> не позднее чем за 15 календарных дней до начала ее проведения </w:t>
      </w:r>
      <w:r>
        <w:rPr>
          <w:sz w:val="28"/>
          <w:szCs w:val="28"/>
        </w:rPr>
        <w:t>способами, указанными в пункте 4.5</w:t>
      </w:r>
      <w:r w:rsidRPr="00937EA0">
        <w:rPr>
          <w:sz w:val="28"/>
          <w:szCs w:val="28"/>
        </w:rPr>
        <w:t xml:space="preserve"> Порядка.</w:t>
      </w:r>
    </w:p>
    <w:p w14:paraId="57B4BC54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4BA9C5CC" w14:textId="77777777" w:rsidR="0021732A" w:rsidRPr="00992C24" w:rsidRDefault="0021732A" w:rsidP="0021732A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992C24">
        <w:rPr>
          <w:b/>
          <w:bCs/>
          <w:sz w:val="28"/>
          <w:szCs w:val="28"/>
        </w:rPr>
        <w:t>. Организация и проведение внеплановой проверки</w:t>
      </w:r>
    </w:p>
    <w:p w14:paraId="4B15F06F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23B5BD8C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92C24">
        <w:rPr>
          <w:sz w:val="28"/>
          <w:szCs w:val="28"/>
        </w:rPr>
        <w:t>.1. Внеплановые проверки проводятся в форме документарного контр</w:t>
      </w:r>
      <w:r>
        <w:rPr>
          <w:sz w:val="28"/>
          <w:szCs w:val="28"/>
        </w:rPr>
        <w:t>оля или выездного обследования:</w:t>
      </w:r>
    </w:p>
    <w:p w14:paraId="0E357AEE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992C24">
        <w:rPr>
          <w:sz w:val="28"/>
          <w:szCs w:val="28"/>
        </w:rPr>
        <w:t>а) в целях контроля за устранением недостатков, выявленных в ход</w:t>
      </w:r>
      <w:r>
        <w:rPr>
          <w:sz w:val="28"/>
          <w:szCs w:val="28"/>
        </w:rPr>
        <w:t>е проведения плановых проверок;</w:t>
      </w:r>
    </w:p>
    <w:p w14:paraId="34B9B27C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992C24">
        <w:rPr>
          <w:sz w:val="28"/>
          <w:szCs w:val="28"/>
        </w:rPr>
        <w:t>б) в случаях принятия Министром решения о необходимости</w:t>
      </w:r>
      <w:r>
        <w:rPr>
          <w:sz w:val="28"/>
          <w:szCs w:val="28"/>
        </w:rPr>
        <w:t xml:space="preserve"> выездного обследования;</w:t>
      </w:r>
    </w:p>
    <w:p w14:paraId="53011776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992C24">
        <w:rPr>
          <w:sz w:val="28"/>
          <w:szCs w:val="28"/>
        </w:rPr>
        <w:t xml:space="preserve">в) при поступлении обращений (заявлений) на несоблюдение требований к антитеррористической защищенности торгового объекта (территории) и бездействие должностных лиц, органов и организаций в отношении обеспечения антитеррористической защищенности </w:t>
      </w:r>
      <w:r>
        <w:rPr>
          <w:sz w:val="28"/>
          <w:szCs w:val="28"/>
        </w:rPr>
        <w:t>торгового объекта (территории).</w:t>
      </w:r>
    </w:p>
    <w:p w14:paraId="6BEDF097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92C24">
        <w:rPr>
          <w:sz w:val="28"/>
          <w:szCs w:val="28"/>
        </w:rPr>
        <w:t>.2. Уведомление о проведении проверки, а также копи</w:t>
      </w:r>
      <w:r>
        <w:rPr>
          <w:sz w:val="28"/>
          <w:szCs w:val="28"/>
        </w:rPr>
        <w:t xml:space="preserve">я приказа о проведении проверки </w:t>
      </w:r>
      <w:r w:rsidRPr="00992C24">
        <w:rPr>
          <w:sz w:val="28"/>
          <w:szCs w:val="28"/>
        </w:rPr>
        <w:t xml:space="preserve">и, в случае необходимости, Перечень документов (информации), необходимых для проведения контроля, направляются </w:t>
      </w:r>
      <w:r w:rsidRPr="009C7951">
        <w:rPr>
          <w:sz w:val="28"/>
          <w:szCs w:val="28"/>
        </w:rPr>
        <w:t>по адресу местонахождения торгового объекта (территории)</w:t>
      </w:r>
      <w:r w:rsidRPr="00992C24">
        <w:rPr>
          <w:sz w:val="28"/>
          <w:szCs w:val="28"/>
        </w:rPr>
        <w:t xml:space="preserve"> не менее чем за 24 часа до начала ее проведения способами, у</w:t>
      </w:r>
      <w:r>
        <w:rPr>
          <w:sz w:val="28"/>
          <w:szCs w:val="28"/>
        </w:rPr>
        <w:t>казанными в пункте 4.5 Порядка.</w:t>
      </w:r>
    </w:p>
    <w:p w14:paraId="2233D22F" w14:textId="77777777" w:rsidR="0021732A" w:rsidRPr="00992C24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Pr="00992C24">
        <w:rPr>
          <w:sz w:val="28"/>
          <w:szCs w:val="28"/>
        </w:rPr>
        <w:t>. Обращения (заявления), не позволяющие установить лицо, обратившееся в Министерство (анонимные), не могут служить основанием для п</w:t>
      </w:r>
      <w:r>
        <w:rPr>
          <w:sz w:val="28"/>
          <w:szCs w:val="28"/>
        </w:rPr>
        <w:t>роведения внеплановой проверки.</w:t>
      </w:r>
    </w:p>
    <w:p w14:paraId="39131C55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Pr="00992C24">
        <w:rPr>
          <w:sz w:val="28"/>
          <w:szCs w:val="28"/>
        </w:rPr>
        <w:t>. Форма проведения внеплановой проверки (документарный контроль или выездное обследование) определяется в зависимости от сведений, изл</w:t>
      </w:r>
      <w:r>
        <w:rPr>
          <w:sz w:val="28"/>
          <w:szCs w:val="28"/>
        </w:rPr>
        <w:t>оженных в обращении (заявлении).</w:t>
      </w:r>
    </w:p>
    <w:p w14:paraId="2D32B8C1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Pr="00992C24">
        <w:rPr>
          <w:sz w:val="28"/>
          <w:szCs w:val="28"/>
        </w:rPr>
        <w:t>. По существу поставленных в обращении (заявлении) вопросов Министерство дает письменный ответ в порядке и в сроки, установленные </w:t>
      </w:r>
      <w:r w:rsidRPr="00FD25A1">
        <w:rPr>
          <w:sz w:val="28"/>
          <w:szCs w:val="28"/>
        </w:rPr>
        <w:t>Фед</w:t>
      </w:r>
      <w:r>
        <w:rPr>
          <w:sz w:val="28"/>
          <w:szCs w:val="28"/>
        </w:rPr>
        <w:t>еральным законом от 02.05.2006 № 59-ФЗ «</w:t>
      </w:r>
      <w:r w:rsidRPr="00FD25A1">
        <w:rPr>
          <w:sz w:val="28"/>
          <w:szCs w:val="28"/>
        </w:rPr>
        <w:t>О порядке рассмотрения обращений граждан Российской Федерации</w:t>
      </w:r>
      <w:r>
        <w:rPr>
          <w:sz w:val="28"/>
          <w:szCs w:val="28"/>
        </w:rPr>
        <w:t>»</w:t>
      </w:r>
      <w:r w:rsidRPr="00992C24">
        <w:rPr>
          <w:sz w:val="28"/>
          <w:szCs w:val="28"/>
        </w:rPr>
        <w:t>.</w:t>
      </w:r>
    </w:p>
    <w:p w14:paraId="0DE68FB8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612443E2" w14:textId="77777777" w:rsidR="0021732A" w:rsidRPr="00FD25A1" w:rsidRDefault="0021732A" w:rsidP="0021732A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FD25A1">
        <w:rPr>
          <w:b/>
          <w:bCs/>
          <w:sz w:val="28"/>
          <w:szCs w:val="28"/>
        </w:rPr>
        <w:t>. Организация плановой и внеплановой проверок в форме документарного контроля</w:t>
      </w:r>
    </w:p>
    <w:p w14:paraId="474D1E3A" w14:textId="77777777" w:rsidR="0021732A" w:rsidRPr="00FD25A1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48D6AD6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D25A1">
        <w:rPr>
          <w:sz w:val="28"/>
          <w:szCs w:val="28"/>
        </w:rPr>
        <w:t>.1. Плановые и внеплановые проверки в форме документарного контроля проводятся по</w:t>
      </w:r>
      <w:r>
        <w:rPr>
          <w:sz w:val="28"/>
          <w:szCs w:val="28"/>
        </w:rPr>
        <w:t xml:space="preserve"> месту нахождения Министерства </w:t>
      </w:r>
      <w:r w:rsidRPr="00FD25A1">
        <w:rPr>
          <w:sz w:val="28"/>
          <w:szCs w:val="28"/>
        </w:rPr>
        <w:t xml:space="preserve">по имеющимся в распоряжении Министерства документам и материалам правообладателя торгового объекта (территории), в отношении которого осуществляется проверка, сведениям и документам, полученным при необходимости в органах государственной власти и органах местного самоуправления, а также сведениям и документам, полученным от правообладателя торгового объекта (территории), в отношении которого осуществляется проверка, его уполномоченного представителя, на основании </w:t>
      </w:r>
      <w:r>
        <w:rPr>
          <w:sz w:val="28"/>
          <w:szCs w:val="28"/>
        </w:rPr>
        <w:t>Перечня</w:t>
      </w:r>
      <w:r w:rsidRPr="00FD25A1">
        <w:rPr>
          <w:sz w:val="28"/>
          <w:szCs w:val="28"/>
        </w:rPr>
        <w:t xml:space="preserve"> документов (информации), необходимых для проведения контроля</w:t>
      </w:r>
      <w:r>
        <w:rPr>
          <w:sz w:val="28"/>
          <w:szCs w:val="28"/>
        </w:rPr>
        <w:t>.</w:t>
      </w:r>
    </w:p>
    <w:p w14:paraId="704896CA" w14:textId="79B2D6BB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FD25A1">
        <w:rPr>
          <w:sz w:val="28"/>
          <w:szCs w:val="28"/>
        </w:rPr>
        <w:t>.2. В случае если в ходе плановой и внеплановой проверок в форме документарного контроля выявлены ошибки и (или) противоречия в документах, представленных правообладателем торгового объекта (территории), в отношении которого проводится проверка,</w:t>
      </w:r>
      <w:r>
        <w:rPr>
          <w:sz w:val="28"/>
          <w:szCs w:val="28"/>
        </w:rPr>
        <w:t xml:space="preserve"> или </w:t>
      </w:r>
      <w:r w:rsidRPr="00FD25A1">
        <w:rPr>
          <w:sz w:val="28"/>
          <w:szCs w:val="28"/>
        </w:rPr>
        <w:t xml:space="preserve">его </w:t>
      </w:r>
      <w:r w:rsidR="00764916">
        <w:rPr>
          <w:sz w:val="28"/>
          <w:szCs w:val="28"/>
        </w:rPr>
        <w:t>уполномоченным представителем</w:t>
      </w:r>
      <w:r>
        <w:rPr>
          <w:sz w:val="28"/>
          <w:szCs w:val="28"/>
        </w:rPr>
        <w:t xml:space="preserve"> </w:t>
      </w:r>
      <w:r w:rsidRPr="00FD25A1">
        <w:rPr>
          <w:sz w:val="28"/>
          <w:szCs w:val="28"/>
        </w:rPr>
        <w:t>либо выявлено несоответствие сведений, содержащихся в этих документах, сведениям, содержащимся в имеющихся в Министерстве документах, либо сведений недостаточно, информация об этом направляется правообладателю торгового объекта (территории), в отношении которого осуществляется проверка, с рекомендацией предоставить в течение двух рабочих дней, но не позднее дня, предшествующего дате завершения проверки, необходимые пояснения в письменной форме и, при наличии, документы, подтверждающие достоверность р</w:t>
      </w:r>
      <w:r>
        <w:rPr>
          <w:sz w:val="28"/>
          <w:szCs w:val="28"/>
        </w:rPr>
        <w:t>анее представленных документов.</w:t>
      </w:r>
    </w:p>
    <w:p w14:paraId="2BCDB7BF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D25A1">
        <w:rPr>
          <w:sz w:val="28"/>
          <w:szCs w:val="28"/>
        </w:rPr>
        <w:t>.3. В случае непредставления правообладателем торгового объекта (территории), в отношении которого осуществляется проверка, или его уполномоченным представителем сведений, необходимых для исполнения Министерством полномочий по контролю, а равно их непредставления в указанный срок или представления заведомо недостоверных сведений, данные фак</w:t>
      </w:r>
      <w:r>
        <w:rPr>
          <w:sz w:val="28"/>
          <w:szCs w:val="28"/>
        </w:rPr>
        <w:t>ты фиксируются в акте проверки.</w:t>
      </w:r>
    </w:p>
    <w:p w14:paraId="0E0EF7AD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F906C7">
        <w:rPr>
          <w:sz w:val="28"/>
          <w:szCs w:val="28"/>
        </w:rPr>
        <w:t>7</w:t>
      </w:r>
      <w:r w:rsidRPr="008C7A6E">
        <w:rPr>
          <w:sz w:val="28"/>
          <w:szCs w:val="28"/>
        </w:rPr>
        <w:t>.</w:t>
      </w:r>
      <w:r>
        <w:rPr>
          <w:sz w:val="28"/>
          <w:szCs w:val="28"/>
        </w:rPr>
        <w:t>4.</w:t>
      </w:r>
      <w:r w:rsidRPr="008C7A6E">
        <w:rPr>
          <w:sz w:val="28"/>
          <w:szCs w:val="28"/>
        </w:rPr>
        <w:t xml:space="preserve"> В случае если в ходе проведения плановой и внеплановой проверки в форме документарного контроля не представляется возможным определить состояние антитеррористической защищенности торгового объекта (территории), осуществить контроль за устранением недостатков, выявленных в ходе плановых проверок, должностное лицо, проводящее проверку, делает в акте проверки вывод о необходимости проведения в отношении торгового объекта (территории) внеплановой проверки в форме выездного обследования.</w:t>
      </w:r>
    </w:p>
    <w:p w14:paraId="6F4060CA" w14:textId="77777777" w:rsidR="0021732A" w:rsidRDefault="0021732A" w:rsidP="0021732A">
      <w:pPr>
        <w:contextualSpacing/>
        <w:jc w:val="both"/>
        <w:rPr>
          <w:sz w:val="28"/>
          <w:szCs w:val="28"/>
        </w:rPr>
      </w:pPr>
    </w:p>
    <w:p w14:paraId="13CE2763" w14:textId="77777777" w:rsidR="0021732A" w:rsidRPr="00AD34BD" w:rsidRDefault="0021732A" w:rsidP="0021732A">
      <w:pPr>
        <w:contextualSpacing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FD25A1">
        <w:rPr>
          <w:b/>
          <w:bCs/>
          <w:sz w:val="28"/>
          <w:szCs w:val="28"/>
        </w:rPr>
        <w:t>. Организация плановой и внеплановой проверок в форме выездного обследования</w:t>
      </w:r>
    </w:p>
    <w:p w14:paraId="66C9BA22" w14:textId="77777777" w:rsidR="0021732A" w:rsidRPr="00FD25A1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63F69AE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D25A1">
        <w:rPr>
          <w:sz w:val="28"/>
          <w:szCs w:val="28"/>
        </w:rPr>
        <w:t xml:space="preserve">.1. Плановая и внеплановая проверки в форме выездного обследования проводятся по месту фактического расположения </w:t>
      </w:r>
      <w:r>
        <w:rPr>
          <w:sz w:val="28"/>
          <w:szCs w:val="28"/>
        </w:rPr>
        <w:t>торгового объекта (территории).</w:t>
      </w:r>
    </w:p>
    <w:p w14:paraId="06A1164A" w14:textId="77777777" w:rsidR="0021732A" w:rsidRPr="008C7A6E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8C7A6E">
        <w:rPr>
          <w:sz w:val="28"/>
          <w:szCs w:val="28"/>
        </w:rPr>
        <w:t>В ходе проведения проверки:</w:t>
      </w:r>
    </w:p>
    <w:p w14:paraId="6CE0D937" w14:textId="77777777" w:rsidR="0021732A" w:rsidRPr="00023B75" w:rsidRDefault="0021732A" w:rsidP="0021732A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проводится обследование торгового объекта (территории) на предмет состояния его антитеррористической защищенности;</w:t>
      </w:r>
    </w:p>
    <w:p w14:paraId="08FA0600" w14:textId="77777777" w:rsidR="0021732A" w:rsidRPr="00023B75" w:rsidRDefault="0021732A" w:rsidP="0021732A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определяются дополнительные мероприятия по повышению антитеррористической защищенности торгового объекта (территории) с учетом категории объекта (территории), а также сроки осуществления указанных мероприятий;</w:t>
      </w:r>
    </w:p>
    <w:p w14:paraId="7AC4DA94" w14:textId="77777777" w:rsidR="0021732A" w:rsidRPr="00023B75" w:rsidRDefault="0021732A" w:rsidP="0021732A">
      <w:pPr>
        <w:pStyle w:val="ae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B75">
        <w:rPr>
          <w:rFonts w:ascii="Times New Roman" w:hAnsi="Times New Roman"/>
          <w:sz w:val="28"/>
          <w:szCs w:val="28"/>
        </w:rPr>
        <w:t>проверяются организационно-распорядительные документы по обеспечению антитеррористической защищенности.</w:t>
      </w:r>
    </w:p>
    <w:p w14:paraId="6D0262E3" w14:textId="4F5C9CB9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D25A1">
        <w:rPr>
          <w:sz w:val="28"/>
          <w:szCs w:val="28"/>
        </w:rPr>
        <w:t>.3. В случае если в ходе проведения проверки в форме выездного обследования выявлены ошибки и (или) противоречия в документах, представленных правообладателем торгового объекта (территории), в отношении которого проводится п</w:t>
      </w:r>
      <w:r w:rsidR="00764916">
        <w:rPr>
          <w:sz w:val="28"/>
          <w:szCs w:val="28"/>
        </w:rPr>
        <w:t>роверка, его уполномоченным представителем</w:t>
      </w:r>
      <w:r>
        <w:rPr>
          <w:sz w:val="28"/>
          <w:szCs w:val="28"/>
        </w:rPr>
        <w:t xml:space="preserve"> </w:t>
      </w:r>
      <w:r w:rsidRPr="00FD25A1">
        <w:rPr>
          <w:sz w:val="28"/>
          <w:szCs w:val="28"/>
        </w:rPr>
        <w:t xml:space="preserve">либо выявлено </w:t>
      </w:r>
      <w:r w:rsidRPr="00FD25A1">
        <w:rPr>
          <w:sz w:val="28"/>
          <w:szCs w:val="28"/>
        </w:rPr>
        <w:lastRenderedPageBreak/>
        <w:t>несоответствие сведений, содержащихся в этих документах, сведениям, содержащимся в имеющихся в Министерстве документах, либо сведений недостаточно, и данные документы отсутствуют в распоряжении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организациях, должностным лицом Министерства в адрес правообладателя торгового объекта (территории), в отношении которого осуществляется проверка, или его уп</w:t>
      </w:r>
      <w:r>
        <w:rPr>
          <w:sz w:val="28"/>
          <w:szCs w:val="28"/>
        </w:rPr>
        <w:t xml:space="preserve">олномоченного представителя </w:t>
      </w:r>
      <w:r w:rsidRPr="00FD25A1">
        <w:rPr>
          <w:sz w:val="28"/>
          <w:szCs w:val="28"/>
        </w:rPr>
        <w:t>формируется Перечень документов (информации), необходимых для проведения контроля.</w:t>
      </w:r>
    </w:p>
    <w:p w14:paraId="0F9899E0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D25A1">
        <w:rPr>
          <w:sz w:val="28"/>
          <w:szCs w:val="28"/>
        </w:rPr>
        <w:t xml:space="preserve">.4. Перечень документов (информации), необходимых для проведения контроля, оформляется в двух экземплярах и подписывается </w:t>
      </w:r>
      <w:r>
        <w:rPr>
          <w:sz w:val="28"/>
          <w:szCs w:val="28"/>
        </w:rPr>
        <w:t>должностным лицом Министерства.</w:t>
      </w:r>
    </w:p>
    <w:p w14:paraId="6C53E02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D25A1">
        <w:rPr>
          <w:sz w:val="28"/>
          <w:szCs w:val="28"/>
        </w:rPr>
        <w:t xml:space="preserve">.5. Один экземпляр Перечня документов (информации), необходимых для проведения контроля, вручается правообладателю торгового объекта (территории), в отношении которого осуществляется проверка, или его уполномоченному представителю, на втором экземпляре данным лицом проставляется отметка о получении требования с подписью и с указанием фамилии, </w:t>
      </w:r>
      <w:r>
        <w:rPr>
          <w:sz w:val="28"/>
          <w:szCs w:val="28"/>
        </w:rPr>
        <w:t>должности и даты его получения.</w:t>
      </w:r>
    </w:p>
    <w:p w14:paraId="68CAC700" w14:textId="77777777" w:rsidR="0021732A" w:rsidRPr="008C085B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8C085B">
        <w:rPr>
          <w:sz w:val="28"/>
          <w:szCs w:val="28"/>
        </w:rPr>
        <w:t>8.6. В Перечне документов (информации), необходимых для проведения контроля, перечисляются документы, необходимые для достижения цели осуществления контроля.</w:t>
      </w:r>
    </w:p>
    <w:p w14:paraId="46414A01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8.7. Т</w:t>
      </w:r>
      <w:r w:rsidRPr="00FD25A1">
        <w:rPr>
          <w:sz w:val="28"/>
          <w:szCs w:val="28"/>
        </w:rPr>
        <w:t>ребуемые документы и информацию рекомендуется предоставить в срок, не превышающий одного рабочего дня с момента получения указанного документ</w:t>
      </w:r>
      <w:r>
        <w:rPr>
          <w:sz w:val="28"/>
          <w:szCs w:val="28"/>
        </w:rPr>
        <w:t xml:space="preserve">а, но не позднее 2-х дней с даты, </w:t>
      </w:r>
      <w:r w:rsidRPr="00FD25A1">
        <w:rPr>
          <w:sz w:val="28"/>
          <w:szCs w:val="28"/>
        </w:rPr>
        <w:t>пред</w:t>
      </w:r>
      <w:r>
        <w:rPr>
          <w:sz w:val="28"/>
          <w:szCs w:val="28"/>
        </w:rPr>
        <w:t>шествующей завершению проверки.</w:t>
      </w:r>
    </w:p>
    <w:p w14:paraId="51C0DDA2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D25A1">
        <w:rPr>
          <w:sz w:val="28"/>
          <w:szCs w:val="28"/>
        </w:rPr>
        <w:t xml:space="preserve">.8. В случае необходимости должностные лица и </w:t>
      </w:r>
      <w:r>
        <w:rPr>
          <w:sz w:val="28"/>
          <w:szCs w:val="28"/>
        </w:rPr>
        <w:t>иные лица</w:t>
      </w:r>
      <w:r w:rsidRPr="00FD25A1">
        <w:rPr>
          <w:sz w:val="28"/>
          <w:szCs w:val="28"/>
        </w:rPr>
        <w:t>, участвующие в плановой и внеплановой проверках в форме выездного обследования, вправе ознакомиться с подлинниками документ</w:t>
      </w:r>
      <w:r>
        <w:rPr>
          <w:sz w:val="28"/>
          <w:szCs w:val="28"/>
        </w:rPr>
        <w:t>ов, представленных им в копиях.</w:t>
      </w:r>
    </w:p>
    <w:p w14:paraId="6F035E73" w14:textId="10C550AD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8.9</w:t>
      </w:r>
      <w:r w:rsidRPr="00937EA0">
        <w:rPr>
          <w:sz w:val="28"/>
          <w:szCs w:val="28"/>
        </w:rPr>
        <w:t>. При воспрепятствов</w:t>
      </w:r>
      <w:r>
        <w:rPr>
          <w:sz w:val="28"/>
          <w:szCs w:val="28"/>
        </w:rPr>
        <w:t>ании доступу должностного лица М</w:t>
      </w:r>
      <w:r w:rsidRPr="00937EA0">
        <w:rPr>
          <w:sz w:val="28"/>
          <w:szCs w:val="28"/>
        </w:rPr>
        <w:t>инистерства и привлекаемых к проведению проверки должностных лиц и специалистов на территорию или в помещение торгового объекта (территории), в отношении которого осуществляется проверка, составляется соответствующий акт</w:t>
      </w:r>
      <w:r w:rsidR="00FE1CA0">
        <w:rPr>
          <w:sz w:val="28"/>
          <w:szCs w:val="28"/>
        </w:rPr>
        <w:t xml:space="preserve"> (Приложение № 3 к настоящему Порядку)</w:t>
      </w:r>
      <w:r w:rsidRPr="00937EA0">
        <w:rPr>
          <w:sz w:val="28"/>
          <w:szCs w:val="28"/>
        </w:rPr>
        <w:t>. Акт п</w:t>
      </w:r>
      <w:r>
        <w:rPr>
          <w:sz w:val="28"/>
          <w:szCs w:val="28"/>
        </w:rPr>
        <w:t>одписывается должностным лицом М</w:t>
      </w:r>
      <w:r w:rsidRPr="00937EA0">
        <w:rPr>
          <w:sz w:val="28"/>
          <w:szCs w:val="28"/>
        </w:rPr>
        <w:t>инистерства, а также правообладателем торгового объекта</w:t>
      </w:r>
      <w:r>
        <w:rPr>
          <w:sz w:val="28"/>
          <w:szCs w:val="28"/>
        </w:rPr>
        <w:t xml:space="preserve"> (территории)</w:t>
      </w:r>
      <w:r w:rsidRPr="00937EA0">
        <w:rPr>
          <w:sz w:val="28"/>
          <w:szCs w:val="28"/>
        </w:rPr>
        <w:t xml:space="preserve">, в отношении которого осуществляется проверка, </w:t>
      </w:r>
      <w:r>
        <w:rPr>
          <w:sz w:val="28"/>
          <w:szCs w:val="28"/>
        </w:rPr>
        <w:t xml:space="preserve">или </w:t>
      </w:r>
      <w:r w:rsidRPr="00937EA0">
        <w:rPr>
          <w:sz w:val="28"/>
          <w:szCs w:val="28"/>
        </w:rPr>
        <w:t>его уполномоченным представителем.</w:t>
      </w:r>
    </w:p>
    <w:p w14:paraId="6F4B505E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8.10</w:t>
      </w:r>
      <w:r w:rsidRPr="00937EA0">
        <w:rPr>
          <w:sz w:val="28"/>
          <w:szCs w:val="28"/>
        </w:rPr>
        <w:t>. В случае отказа правообладателя торгового объекта</w:t>
      </w:r>
      <w:r>
        <w:rPr>
          <w:sz w:val="28"/>
          <w:szCs w:val="28"/>
        </w:rPr>
        <w:t xml:space="preserve"> (территории)</w:t>
      </w:r>
      <w:r w:rsidRPr="00937EA0">
        <w:rPr>
          <w:sz w:val="28"/>
          <w:szCs w:val="28"/>
        </w:rPr>
        <w:t>, в отношении которого осуществляется проверка, его</w:t>
      </w:r>
      <w:r>
        <w:rPr>
          <w:sz w:val="28"/>
          <w:szCs w:val="28"/>
        </w:rPr>
        <w:t xml:space="preserve"> уполномоченного представителя </w:t>
      </w:r>
      <w:r w:rsidRPr="00937EA0">
        <w:rPr>
          <w:sz w:val="28"/>
          <w:szCs w:val="28"/>
        </w:rPr>
        <w:t>подписать указанный акт в нем проставляется соответствующая запись.</w:t>
      </w:r>
    </w:p>
    <w:p w14:paraId="37572A3F" w14:textId="116B1E14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8.11</w:t>
      </w:r>
      <w:r w:rsidRPr="00FD25A1">
        <w:rPr>
          <w:sz w:val="28"/>
          <w:szCs w:val="28"/>
        </w:rPr>
        <w:t>. Должностное лицо Министерства при проведении плановой и внеплановой проверок в форме выездного обследования вправе получать необходимые письменные объяснения от правообладателя торгового объекта (территории), в отношении которого осуществляется проверка</w:t>
      </w:r>
      <w:r w:rsidR="00764916">
        <w:rPr>
          <w:sz w:val="28"/>
          <w:szCs w:val="28"/>
        </w:rPr>
        <w:t>, или его уполномоченного представителя</w:t>
      </w:r>
      <w:r>
        <w:rPr>
          <w:sz w:val="28"/>
          <w:szCs w:val="28"/>
        </w:rPr>
        <w:t xml:space="preserve"> </w:t>
      </w:r>
      <w:r w:rsidRPr="00FD25A1">
        <w:rPr>
          <w:sz w:val="28"/>
          <w:szCs w:val="28"/>
        </w:rPr>
        <w:t xml:space="preserve">справки и сведения по вопросам, возникающим в ходе проведения проверки, в том числе по факту отсутствия документов, </w:t>
      </w:r>
      <w:r w:rsidRPr="00FD25A1">
        <w:rPr>
          <w:sz w:val="28"/>
          <w:szCs w:val="28"/>
        </w:rPr>
        <w:lastRenderedPageBreak/>
        <w:t>необходимых для ее проведения. В случае отказа от представления указанных объяснений в акте проверки делается соответствующая запись.</w:t>
      </w:r>
    </w:p>
    <w:p w14:paraId="25FC95B8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66087DB9" w14:textId="77777777" w:rsidR="0021732A" w:rsidRPr="00104B71" w:rsidRDefault="0021732A" w:rsidP="0021732A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104B71">
        <w:rPr>
          <w:b/>
          <w:bCs/>
          <w:sz w:val="28"/>
          <w:szCs w:val="28"/>
        </w:rPr>
        <w:t>. Оформление результата контроля</w:t>
      </w:r>
    </w:p>
    <w:p w14:paraId="6ECBFFCA" w14:textId="77777777" w:rsidR="0021732A" w:rsidRPr="00104B71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2320E391" w14:textId="2B342216" w:rsidR="0021732A" w:rsidRPr="00E93D9B" w:rsidRDefault="0021732A" w:rsidP="0021732A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9</w:t>
      </w:r>
      <w:r w:rsidRPr="00104B71">
        <w:rPr>
          <w:sz w:val="28"/>
          <w:szCs w:val="28"/>
        </w:rPr>
        <w:t>.1. По результатам проверки должностным лицом Министерства составляе</w:t>
      </w:r>
      <w:r w:rsidR="00B10645">
        <w:rPr>
          <w:sz w:val="28"/>
          <w:szCs w:val="28"/>
        </w:rPr>
        <w:t>тся акт проверки (Приложение № 2</w:t>
      </w:r>
      <w:r>
        <w:rPr>
          <w:sz w:val="28"/>
          <w:szCs w:val="28"/>
        </w:rPr>
        <w:t xml:space="preserve"> к настоящему </w:t>
      </w:r>
      <w:r>
        <w:rPr>
          <w:bCs/>
          <w:sz w:val="28"/>
          <w:szCs w:val="28"/>
        </w:rPr>
        <w:t>Порядку</w:t>
      </w:r>
      <w:r>
        <w:rPr>
          <w:sz w:val="28"/>
          <w:szCs w:val="28"/>
        </w:rPr>
        <w:t>).</w:t>
      </w:r>
    </w:p>
    <w:p w14:paraId="3FC6FCD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04B71">
        <w:rPr>
          <w:sz w:val="28"/>
          <w:szCs w:val="28"/>
        </w:rPr>
        <w:t>.</w:t>
      </w:r>
      <w:r>
        <w:rPr>
          <w:sz w:val="28"/>
          <w:szCs w:val="28"/>
        </w:rPr>
        <w:t>2. В акте проверки указываются:</w:t>
      </w:r>
    </w:p>
    <w:p w14:paraId="4FDE31F9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1) дата и м</w:t>
      </w:r>
      <w:r>
        <w:rPr>
          <w:sz w:val="28"/>
          <w:szCs w:val="28"/>
        </w:rPr>
        <w:t>есто составления акта проверки;</w:t>
      </w:r>
    </w:p>
    <w:p w14:paraId="1A2FF8F2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2) наименование органа, осуществи</w:t>
      </w:r>
      <w:r>
        <w:rPr>
          <w:sz w:val="28"/>
          <w:szCs w:val="28"/>
        </w:rPr>
        <w:t>вшего проверку, – Министерство;</w:t>
      </w:r>
    </w:p>
    <w:p w14:paraId="3D6E2D70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3) дата и номер приказа Министерства, являющегося осно</w:t>
      </w:r>
      <w:r>
        <w:rPr>
          <w:sz w:val="28"/>
          <w:szCs w:val="28"/>
        </w:rPr>
        <w:t>ванием для проведения проверки;</w:t>
      </w:r>
    </w:p>
    <w:p w14:paraId="46D1ED2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4) фамилия, имя, отчество и должность должностного лица Министерства, должностных лиц и сотрудников орган</w:t>
      </w:r>
      <w:r>
        <w:rPr>
          <w:sz w:val="28"/>
          <w:szCs w:val="28"/>
        </w:rPr>
        <w:t>изаций, участвующих в проверке;</w:t>
      </w:r>
    </w:p>
    <w:p w14:paraId="7E83548B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5) наименование и адрес торгового объекта (территории), в отношении</w:t>
      </w:r>
      <w:r>
        <w:rPr>
          <w:sz w:val="28"/>
          <w:szCs w:val="28"/>
        </w:rPr>
        <w:t xml:space="preserve"> которого проводилась проверка;</w:t>
      </w:r>
    </w:p>
    <w:p w14:paraId="0F4F49DE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6) полные реквизиты правообладателя торгового объекта (территории), в отношении которого проводится проверка;</w:t>
      </w:r>
    </w:p>
    <w:p w14:paraId="6FD17661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 xml:space="preserve">7) срок проверки, даты начала и окончания </w:t>
      </w:r>
      <w:r>
        <w:rPr>
          <w:sz w:val="28"/>
          <w:szCs w:val="28"/>
        </w:rPr>
        <w:t>проверки и место ее проведения;</w:t>
      </w:r>
    </w:p>
    <w:p w14:paraId="51B751EF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 xml:space="preserve">8) </w:t>
      </w:r>
      <w:r w:rsidRPr="00937EA0">
        <w:rPr>
          <w:sz w:val="28"/>
          <w:szCs w:val="28"/>
        </w:rPr>
        <w:t>сведения о результатах проверки, в том числе о выявленных нарушениях, а также рекомендуемые мероприятия по устранению выявленных нарушений</w:t>
      </w:r>
      <w:r>
        <w:rPr>
          <w:sz w:val="28"/>
          <w:szCs w:val="28"/>
        </w:rPr>
        <w:t>;</w:t>
      </w:r>
    </w:p>
    <w:p w14:paraId="00CF30D8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104B71">
        <w:rPr>
          <w:sz w:val="28"/>
          <w:szCs w:val="28"/>
        </w:rPr>
        <w:t>9) сведения об ознакомлении ил</w:t>
      </w:r>
      <w:r>
        <w:rPr>
          <w:sz w:val="28"/>
          <w:szCs w:val="28"/>
        </w:rPr>
        <w:t xml:space="preserve">и отказе в ознакомлении с актом </w:t>
      </w:r>
      <w:r w:rsidRPr="00104B71">
        <w:rPr>
          <w:sz w:val="28"/>
          <w:szCs w:val="28"/>
        </w:rPr>
        <w:t>проверки правообладателя торгового объекта (территории), в отношении которого проводится проверка, или его уполномоченного представителя, присутство</w:t>
      </w:r>
      <w:r>
        <w:rPr>
          <w:sz w:val="28"/>
          <w:szCs w:val="28"/>
        </w:rPr>
        <w:t>вавшего при проведении проверки.</w:t>
      </w:r>
    </w:p>
    <w:p w14:paraId="27917AFA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04B71">
        <w:rPr>
          <w:sz w:val="28"/>
          <w:szCs w:val="28"/>
        </w:rPr>
        <w:t>.3. Стр</w:t>
      </w:r>
      <w:r>
        <w:rPr>
          <w:sz w:val="28"/>
          <w:szCs w:val="28"/>
        </w:rPr>
        <w:t>аницы акта проверки нумеруются.</w:t>
      </w:r>
    </w:p>
    <w:p w14:paraId="13279E9E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937EA0">
        <w:rPr>
          <w:sz w:val="28"/>
          <w:szCs w:val="28"/>
        </w:rPr>
        <w:t>.4. Акт проверки п</w:t>
      </w:r>
      <w:r>
        <w:rPr>
          <w:sz w:val="28"/>
          <w:szCs w:val="28"/>
        </w:rPr>
        <w:t>одписывается должностным лицом М</w:t>
      </w:r>
      <w:r w:rsidRPr="00937EA0">
        <w:rPr>
          <w:sz w:val="28"/>
          <w:szCs w:val="28"/>
        </w:rPr>
        <w:t>инистерства, проводившим проверку.</w:t>
      </w:r>
    </w:p>
    <w:p w14:paraId="71FCD18C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9.5. Акт проверки оформляется </w:t>
      </w:r>
      <w:r w:rsidRPr="00104B71">
        <w:rPr>
          <w:sz w:val="28"/>
          <w:szCs w:val="28"/>
        </w:rPr>
        <w:t>в двух экземплярах и вручается для ознакомления правообладателю торгового объекта (территории), в отношении которого осуществлялась проверка, его уполномоченному предс</w:t>
      </w:r>
      <w:r>
        <w:rPr>
          <w:sz w:val="28"/>
          <w:szCs w:val="28"/>
        </w:rPr>
        <w:t>тавителю с отметкой о вручении.</w:t>
      </w:r>
    </w:p>
    <w:p w14:paraId="0AFFEE9F" w14:textId="77777777" w:rsidR="0021732A" w:rsidRPr="00104B7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9.6</w:t>
      </w:r>
      <w:r w:rsidRPr="00104B71">
        <w:rPr>
          <w:sz w:val="28"/>
          <w:szCs w:val="28"/>
        </w:rPr>
        <w:t>. Должностное лицо или сотрудник организации, участвующий в проверке, имеет право высказать свое особое мнение, которое он излагает в свободной письменной форме и которое при</w:t>
      </w:r>
      <w:r>
        <w:rPr>
          <w:sz w:val="28"/>
          <w:szCs w:val="28"/>
        </w:rPr>
        <w:t>общается к материалам проверки.</w:t>
      </w:r>
    </w:p>
    <w:p w14:paraId="17720449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9.7. </w:t>
      </w:r>
      <w:r w:rsidRPr="00937EA0">
        <w:rPr>
          <w:sz w:val="28"/>
          <w:szCs w:val="28"/>
        </w:rPr>
        <w:t>К акту проверки могут прилагаться материалы, документы, связанные с результатами проверки.</w:t>
      </w:r>
    </w:p>
    <w:p w14:paraId="0C1B12AE" w14:textId="77777777" w:rsidR="0021732A" w:rsidRPr="00104B71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9.8</w:t>
      </w:r>
      <w:r w:rsidRPr="00104B71">
        <w:rPr>
          <w:sz w:val="28"/>
          <w:szCs w:val="28"/>
        </w:rPr>
        <w:t>. Результаты проверки, содержащие сведения, составляющие коммерческую, служебную, иную охраняемую законом тайну, оформляются с соблюдением требований, предусмотренных законодательством Российской Федер</w:t>
      </w:r>
      <w:r>
        <w:rPr>
          <w:sz w:val="28"/>
          <w:szCs w:val="28"/>
        </w:rPr>
        <w:t>ации.</w:t>
      </w:r>
    </w:p>
    <w:p w14:paraId="05A84C7F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9.9</w:t>
      </w:r>
      <w:r w:rsidRPr="00937EA0">
        <w:rPr>
          <w:sz w:val="28"/>
          <w:szCs w:val="28"/>
        </w:rPr>
        <w:t xml:space="preserve">. Акт проверки оформляется в течение 7 рабочих дней после ее завершения в двух экземплярах, один из которых в течение 3 рабочих дней с даты его подписания вручается правообладателю торгового объекта (территории), в </w:t>
      </w:r>
      <w:r w:rsidRPr="00937EA0">
        <w:rPr>
          <w:sz w:val="28"/>
          <w:szCs w:val="28"/>
        </w:rPr>
        <w:lastRenderedPageBreak/>
        <w:t>отношении которого осуществлялась проверка, его уполномоченному представителю под расписку об ознакомлении либо об отказе в ознакомлении.</w:t>
      </w:r>
    </w:p>
    <w:p w14:paraId="248B48DB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9.10</w:t>
      </w:r>
      <w:r w:rsidRPr="00937EA0">
        <w:rPr>
          <w:sz w:val="28"/>
          <w:szCs w:val="28"/>
        </w:rPr>
        <w:t>. В случае отказа правообладателя торгового объекта (территории), в отношении которого осуществлялась проверка, его уполномоченного представителя получить</w:t>
      </w:r>
      <w:r>
        <w:rPr>
          <w:sz w:val="28"/>
          <w:szCs w:val="28"/>
        </w:rPr>
        <w:t xml:space="preserve"> акт проверки должностное лицо М</w:t>
      </w:r>
      <w:r w:rsidRPr="00937EA0">
        <w:rPr>
          <w:sz w:val="28"/>
          <w:szCs w:val="28"/>
        </w:rPr>
        <w:t>инистерства:</w:t>
      </w:r>
    </w:p>
    <w:p w14:paraId="0E76AD30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а) д</w:t>
      </w:r>
      <w:r w:rsidRPr="00937EA0">
        <w:rPr>
          <w:sz w:val="28"/>
          <w:szCs w:val="28"/>
        </w:rPr>
        <w:t>елает соответствующую отметку в акте проверки.</w:t>
      </w:r>
    </w:p>
    <w:p w14:paraId="79DEC3AE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б) в</w:t>
      </w:r>
      <w:r w:rsidRPr="00937EA0">
        <w:rPr>
          <w:sz w:val="28"/>
          <w:szCs w:val="28"/>
        </w:rPr>
        <w:t xml:space="preserve"> течение следующего рабоч</w:t>
      </w:r>
      <w:r>
        <w:rPr>
          <w:sz w:val="28"/>
          <w:szCs w:val="28"/>
        </w:rPr>
        <w:t xml:space="preserve">его дня направляет акт проверки </w:t>
      </w:r>
      <w:r w:rsidRPr="00937EA0">
        <w:rPr>
          <w:sz w:val="28"/>
          <w:szCs w:val="28"/>
        </w:rPr>
        <w:t>по адресу местонахождения торгового объекта (территории) заказным почтовым отправлением с уведомлением о вручении, которое приобщается к экземпляр</w:t>
      </w:r>
      <w:r>
        <w:rPr>
          <w:sz w:val="28"/>
          <w:szCs w:val="28"/>
        </w:rPr>
        <w:t>у акта проверки, хранящемуся в М</w:t>
      </w:r>
      <w:r w:rsidRPr="00937EA0">
        <w:rPr>
          <w:sz w:val="28"/>
          <w:szCs w:val="28"/>
        </w:rPr>
        <w:t>инистерстве.</w:t>
      </w:r>
    </w:p>
    <w:p w14:paraId="7205E1B8" w14:textId="77777777" w:rsidR="0021732A" w:rsidRPr="00937EA0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9.11</w:t>
      </w:r>
      <w:r w:rsidRPr="00937EA0">
        <w:rPr>
          <w:sz w:val="28"/>
          <w:szCs w:val="28"/>
        </w:rPr>
        <w:t>. Правообладатель торгового объекта (те</w:t>
      </w:r>
      <w:r>
        <w:rPr>
          <w:sz w:val="28"/>
          <w:szCs w:val="28"/>
        </w:rPr>
        <w:t xml:space="preserve">рритории) в случае несогласия с </w:t>
      </w:r>
      <w:r w:rsidRPr="00937EA0">
        <w:rPr>
          <w:sz w:val="28"/>
          <w:szCs w:val="28"/>
        </w:rPr>
        <w:t>выводами, изложенными в акте проверки, в течение 7 рабочих дней с даты получения акта</w:t>
      </w:r>
      <w:r>
        <w:rPr>
          <w:sz w:val="28"/>
          <w:szCs w:val="28"/>
        </w:rPr>
        <w:t xml:space="preserve"> проверки вправе представить в М</w:t>
      </w:r>
      <w:r w:rsidRPr="00937EA0">
        <w:rPr>
          <w:sz w:val="28"/>
          <w:szCs w:val="28"/>
        </w:rPr>
        <w:t>инистерство в письменной форме возражения в отношении акта проверки. При этом правообладатель торгового объекта (территории) прикладывает к таким возражениям документы, подтверждающие обоснованность таких возражений. Письменные возражения и документы, подтверждающие обоснованность</w:t>
      </w:r>
      <w:r>
        <w:rPr>
          <w:sz w:val="28"/>
          <w:szCs w:val="28"/>
        </w:rPr>
        <w:t xml:space="preserve"> таких возражений, приобщаются М</w:t>
      </w:r>
      <w:r w:rsidRPr="00937EA0">
        <w:rPr>
          <w:sz w:val="28"/>
          <w:szCs w:val="28"/>
        </w:rPr>
        <w:t>инистерством к материалам проверки.</w:t>
      </w:r>
    </w:p>
    <w:p w14:paraId="66B14541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 w:rsidRPr="00937EA0">
        <w:rPr>
          <w:sz w:val="28"/>
          <w:szCs w:val="28"/>
        </w:rPr>
        <w:t>Возражения правообладателя торгового объекта (территории) н</w:t>
      </w:r>
      <w:r>
        <w:rPr>
          <w:sz w:val="28"/>
          <w:szCs w:val="28"/>
        </w:rPr>
        <w:t>а акт проверки рассматриваются М</w:t>
      </w:r>
      <w:r w:rsidRPr="00937EA0">
        <w:rPr>
          <w:sz w:val="28"/>
          <w:szCs w:val="28"/>
        </w:rPr>
        <w:t xml:space="preserve">инистерством в течение 7 рабочих дней. По истечении указанного срока правообладателю </w:t>
      </w:r>
      <w:r>
        <w:rPr>
          <w:sz w:val="28"/>
          <w:szCs w:val="28"/>
        </w:rPr>
        <w:t>торгового объекта (территории) М</w:t>
      </w:r>
      <w:r w:rsidRPr="00937EA0">
        <w:rPr>
          <w:sz w:val="28"/>
          <w:szCs w:val="28"/>
        </w:rPr>
        <w:t>инистерством направляется письменное уведомление о результатах рассмотре</w:t>
      </w:r>
      <w:r>
        <w:rPr>
          <w:sz w:val="28"/>
          <w:szCs w:val="28"/>
        </w:rPr>
        <w:t>ния возражений на акт проверки М</w:t>
      </w:r>
      <w:r w:rsidRPr="00937EA0">
        <w:rPr>
          <w:sz w:val="28"/>
          <w:szCs w:val="28"/>
        </w:rPr>
        <w:t>инистерства.</w:t>
      </w:r>
    </w:p>
    <w:p w14:paraId="39BAC0BB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4364C0">
        <w:rPr>
          <w:sz w:val="28"/>
          <w:szCs w:val="28"/>
        </w:rPr>
        <w:t>.</w:t>
      </w:r>
      <w:r>
        <w:rPr>
          <w:sz w:val="28"/>
          <w:szCs w:val="28"/>
        </w:rPr>
        <w:t>12.</w:t>
      </w:r>
      <w:r w:rsidRPr="004364C0">
        <w:rPr>
          <w:sz w:val="28"/>
          <w:szCs w:val="28"/>
        </w:rPr>
        <w:t xml:space="preserve"> После проведения проверки в случае выявления нарушений правообладателю торгового объекта (территории) и </w:t>
      </w:r>
      <w:r>
        <w:rPr>
          <w:sz w:val="28"/>
          <w:szCs w:val="28"/>
        </w:rPr>
        <w:t>Заместителю Премьер-министра</w:t>
      </w:r>
      <w:r w:rsidR="00DD06A2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 – министру промышленности и торговли Республики Татарстан </w:t>
      </w:r>
      <w:r w:rsidRPr="004364C0">
        <w:rPr>
          <w:sz w:val="28"/>
          <w:szCs w:val="28"/>
        </w:rPr>
        <w:t>направляются предложения о совершенствовании мероприятий по обеспечению антитеррористической защищенности торгового объекта (территории) и устранению выявленных недостатков.</w:t>
      </w:r>
    </w:p>
    <w:p w14:paraId="4C8091E9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9.13. </w:t>
      </w:r>
      <w:r w:rsidRPr="00D84F71">
        <w:rPr>
          <w:sz w:val="28"/>
          <w:szCs w:val="28"/>
        </w:rPr>
        <w:t>Мин</w:t>
      </w:r>
      <w:r>
        <w:rPr>
          <w:sz w:val="28"/>
          <w:szCs w:val="28"/>
        </w:rPr>
        <w:t xml:space="preserve">истерство ежегодно не позднее 1 февраля </w:t>
      </w:r>
      <w:r w:rsidRPr="00D84F71">
        <w:rPr>
          <w:sz w:val="28"/>
          <w:szCs w:val="28"/>
        </w:rPr>
        <w:t xml:space="preserve">года, следующего за отчетным, обеспечивает подготовку сводной информации и представление доклада </w:t>
      </w:r>
      <w:r>
        <w:rPr>
          <w:sz w:val="28"/>
          <w:szCs w:val="28"/>
        </w:rPr>
        <w:t xml:space="preserve">Главе (Раису) Республики Татарстан </w:t>
      </w:r>
      <w:r w:rsidRPr="00D84F71">
        <w:rPr>
          <w:sz w:val="28"/>
          <w:szCs w:val="28"/>
        </w:rPr>
        <w:t>о результатах проведенных проверок.</w:t>
      </w:r>
    </w:p>
    <w:p w14:paraId="7B6A7886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3E9EA790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678F14F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723C61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3272ED9E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7E12A614" w14:textId="77777777" w:rsidR="0021732A" w:rsidRDefault="0021732A" w:rsidP="0021732A">
      <w:pPr>
        <w:ind w:firstLine="709"/>
        <w:contextualSpacing/>
        <w:jc w:val="both"/>
        <w:rPr>
          <w:sz w:val="28"/>
          <w:szCs w:val="28"/>
        </w:rPr>
      </w:pPr>
    </w:p>
    <w:p w14:paraId="5EB7D748" w14:textId="3FFEAB88" w:rsidR="002E5ACC" w:rsidRDefault="002E5ACC" w:rsidP="0021732A">
      <w:pPr>
        <w:contextualSpacing/>
        <w:jc w:val="both"/>
        <w:rPr>
          <w:sz w:val="28"/>
          <w:szCs w:val="28"/>
        </w:rPr>
      </w:pPr>
    </w:p>
    <w:p w14:paraId="6FBD604B" w14:textId="0967617A" w:rsidR="00AD5AD3" w:rsidRDefault="00AD5AD3" w:rsidP="0021732A">
      <w:pPr>
        <w:contextualSpacing/>
        <w:jc w:val="both"/>
        <w:rPr>
          <w:sz w:val="28"/>
          <w:szCs w:val="28"/>
        </w:rPr>
      </w:pPr>
    </w:p>
    <w:p w14:paraId="5E134B27" w14:textId="77777777" w:rsidR="00AD5AD3" w:rsidRDefault="00AD5AD3" w:rsidP="0021732A">
      <w:pPr>
        <w:contextualSpacing/>
        <w:jc w:val="both"/>
        <w:rPr>
          <w:sz w:val="28"/>
          <w:szCs w:val="28"/>
        </w:rPr>
      </w:pPr>
    </w:p>
    <w:p w14:paraId="1B66E1EB" w14:textId="5989A0C5" w:rsidR="0021732A" w:rsidRDefault="0021732A" w:rsidP="0021732A">
      <w:pPr>
        <w:contextualSpacing/>
        <w:jc w:val="both"/>
        <w:rPr>
          <w:sz w:val="28"/>
          <w:szCs w:val="28"/>
        </w:rPr>
      </w:pPr>
    </w:p>
    <w:p w14:paraId="64AD9896" w14:textId="15D7192F" w:rsidR="001D3F6A" w:rsidRDefault="001D3F6A" w:rsidP="0021732A">
      <w:pPr>
        <w:contextualSpacing/>
        <w:jc w:val="both"/>
        <w:rPr>
          <w:sz w:val="28"/>
          <w:szCs w:val="28"/>
        </w:rPr>
      </w:pPr>
    </w:p>
    <w:p w14:paraId="77EDE5FB" w14:textId="77777777" w:rsidR="00F46154" w:rsidRPr="00532076" w:rsidRDefault="00F46154" w:rsidP="0021732A">
      <w:pPr>
        <w:contextualSpacing/>
        <w:jc w:val="both"/>
        <w:rPr>
          <w:sz w:val="28"/>
          <w:szCs w:val="28"/>
        </w:rPr>
      </w:pPr>
    </w:p>
    <w:p w14:paraId="235A7247" w14:textId="77777777" w:rsidR="001D3F6A" w:rsidRPr="00E93D9B" w:rsidRDefault="001D3F6A" w:rsidP="001D3F6A">
      <w:pPr>
        <w:pStyle w:val="af"/>
        <w:ind w:left="6663"/>
        <w:jc w:val="both"/>
        <w:rPr>
          <w:sz w:val="28"/>
          <w:szCs w:val="28"/>
        </w:rPr>
      </w:pPr>
      <w:r w:rsidRPr="00501A88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 </w:t>
      </w:r>
      <w:r w:rsidRPr="00501A88">
        <w:rPr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Порядку </w:t>
      </w:r>
    </w:p>
    <w:p w14:paraId="386849C1" w14:textId="5FDEDB0B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ind w:left="666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осуществления контроля за обеспечением антитеррористической защищенности торговых объектов (территорий) и выполнением требований</w:t>
      </w:r>
      <w:r w:rsidRPr="00D57F5A"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постановления Пра</w:t>
      </w:r>
      <w:r>
        <w:rPr>
          <w:sz w:val="28"/>
          <w:szCs w:val="28"/>
        </w:rPr>
        <w:t xml:space="preserve">вительства Российской Федерации </w:t>
      </w:r>
      <w:r w:rsidRPr="00457BCC">
        <w:rPr>
          <w:sz w:val="28"/>
          <w:szCs w:val="28"/>
        </w:rPr>
        <w:t>от 19</w:t>
      </w:r>
      <w:r>
        <w:rPr>
          <w:sz w:val="28"/>
          <w:szCs w:val="28"/>
        </w:rPr>
        <w:t>.10.2017       № 1273 «</w:t>
      </w:r>
      <w:r w:rsidRPr="00457BCC">
        <w:rPr>
          <w:sz w:val="28"/>
          <w:szCs w:val="28"/>
        </w:rPr>
        <w:t>Об утверждении требований к антитеррористической защищенности торговых объектов (территорий) и формы паспорта безопасности</w:t>
      </w:r>
      <w:r>
        <w:rPr>
          <w:sz w:val="28"/>
          <w:szCs w:val="28"/>
        </w:rPr>
        <w:t xml:space="preserve"> торгового объекта (территории)»</w:t>
      </w:r>
    </w:p>
    <w:p w14:paraId="0839D6A8" w14:textId="77777777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</w:p>
    <w:p w14:paraId="13E24975" w14:textId="0CCBF9C6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8E65DA">
        <w:rPr>
          <w:sz w:val="28"/>
          <w:szCs w:val="28"/>
        </w:rPr>
        <w:t>_______________________</w:t>
      </w:r>
      <w:r>
        <w:rPr>
          <w:sz w:val="28"/>
          <w:szCs w:val="28"/>
        </w:rPr>
        <w:t>_________</w:t>
      </w:r>
    </w:p>
    <w:p w14:paraId="6B28C6E6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sz w:val="20"/>
          <w:szCs w:val="20"/>
        </w:rPr>
      </w:pPr>
      <w:r w:rsidRPr="008E65DA">
        <w:rPr>
          <w:sz w:val="20"/>
          <w:szCs w:val="20"/>
        </w:rPr>
        <w:t>(наименование правообладателя торгового объекта</w:t>
      </w:r>
    </w:p>
    <w:p w14:paraId="166344A4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8E65DA">
        <w:rPr>
          <w:sz w:val="20"/>
          <w:szCs w:val="20"/>
        </w:rPr>
        <w:t>(территории), адрес)</w:t>
      </w:r>
    </w:p>
    <w:p w14:paraId="794D0E62" w14:textId="77777777" w:rsidR="001D3F6A" w:rsidRPr="008E65DA" w:rsidRDefault="001D3F6A" w:rsidP="001D3F6A">
      <w:pPr>
        <w:ind w:right="-1"/>
        <w:jc w:val="center"/>
        <w:rPr>
          <w:sz w:val="28"/>
          <w:szCs w:val="28"/>
        </w:rPr>
      </w:pPr>
    </w:p>
    <w:p w14:paraId="1C2DB865" w14:textId="77777777" w:rsidR="001D3F6A" w:rsidRPr="008E65DA" w:rsidRDefault="001D3F6A" w:rsidP="001D3F6A">
      <w:pPr>
        <w:ind w:right="-1"/>
        <w:jc w:val="center"/>
        <w:rPr>
          <w:sz w:val="28"/>
          <w:szCs w:val="28"/>
          <w:shd w:val="clear" w:color="auto" w:fill="FFFFFF"/>
        </w:rPr>
      </w:pPr>
      <w:r w:rsidRPr="008E65DA">
        <w:rPr>
          <w:sz w:val="28"/>
          <w:szCs w:val="28"/>
          <w:shd w:val="clear" w:color="auto" w:fill="FFFFFF"/>
        </w:rPr>
        <w:t>Уведомление о проведении плановой (внеплановой) проверки</w:t>
      </w:r>
    </w:p>
    <w:p w14:paraId="2107B8A9" w14:textId="77777777" w:rsidR="001D3F6A" w:rsidRPr="008E65DA" w:rsidRDefault="001D3F6A" w:rsidP="001D3F6A">
      <w:pPr>
        <w:ind w:right="-1"/>
        <w:jc w:val="center"/>
        <w:rPr>
          <w:sz w:val="28"/>
          <w:szCs w:val="28"/>
          <w:shd w:val="clear" w:color="auto" w:fill="FFFFFF"/>
        </w:rPr>
      </w:pPr>
    </w:p>
    <w:p w14:paraId="4043E730" w14:textId="15E5031B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363A62">
        <w:rPr>
          <w:sz w:val="28"/>
          <w:szCs w:val="28"/>
        </w:rPr>
        <w:t>В целях осуществления надлежащего контроля за обеспечением антитеррористической защищенности торговых объектов (территорий)</w:t>
      </w:r>
      <w:r>
        <w:rPr>
          <w:sz w:val="28"/>
          <w:szCs w:val="28"/>
        </w:rPr>
        <w:t xml:space="preserve"> </w:t>
      </w:r>
      <w:r w:rsidRPr="008E65DA">
        <w:rPr>
          <w:sz w:val="28"/>
          <w:szCs w:val="28"/>
        </w:rPr>
        <w:t xml:space="preserve">и </w:t>
      </w:r>
      <w:r w:rsidRPr="00363A62">
        <w:rPr>
          <w:sz w:val="28"/>
          <w:szCs w:val="28"/>
        </w:rPr>
        <w:t>выполнением требований к антитеррористической защищенности торгов</w:t>
      </w:r>
      <w:r w:rsidR="00CC3FF8">
        <w:rPr>
          <w:sz w:val="28"/>
          <w:szCs w:val="28"/>
        </w:rPr>
        <w:t>ых объектов (территорий) и форме</w:t>
      </w:r>
      <w:r w:rsidRPr="00363A62">
        <w:rPr>
          <w:sz w:val="28"/>
          <w:szCs w:val="28"/>
        </w:rPr>
        <w:t xml:space="preserve"> паспорта безопасности торгового объекта (территории), утвержденных постановлением Правительства Российской Федерации от 19.10.2017 № 1273 «Об утверждении требований к антитеррористической защищенности торговых объектов (территорий) и формы паспорта безопасности торгового объекта (территории)»</w:t>
      </w:r>
      <w:r>
        <w:rPr>
          <w:sz w:val="28"/>
          <w:szCs w:val="28"/>
        </w:rPr>
        <w:t xml:space="preserve"> Министерство промышленности</w:t>
      </w:r>
      <w:r w:rsidRPr="008E65DA">
        <w:rPr>
          <w:sz w:val="28"/>
          <w:szCs w:val="28"/>
        </w:rPr>
        <w:t xml:space="preserve"> </w:t>
      </w:r>
      <w:r>
        <w:rPr>
          <w:sz w:val="28"/>
          <w:szCs w:val="28"/>
        </w:rPr>
        <w:t>и торговли Республики Татарстан</w:t>
      </w:r>
      <w:r w:rsidRPr="008E65DA">
        <w:rPr>
          <w:sz w:val="28"/>
          <w:szCs w:val="28"/>
        </w:rPr>
        <w:t xml:space="preserve"> уведомляет</w:t>
      </w:r>
      <w:r>
        <w:rPr>
          <w:sz w:val="28"/>
          <w:szCs w:val="28"/>
        </w:rPr>
        <w:t xml:space="preserve"> Вас о проведении с «__» __________ 20___ года по «__»</w:t>
      </w:r>
      <w:r w:rsidRPr="008E65DA">
        <w:rPr>
          <w:sz w:val="28"/>
          <w:szCs w:val="28"/>
        </w:rPr>
        <w:t xml:space="preserve"> __________ 20___ года плановой (внеплановой) проверки в форме документарного контроля и (или) выездного обследования торгового объекта (территор</w:t>
      </w:r>
      <w:r>
        <w:rPr>
          <w:sz w:val="28"/>
          <w:szCs w:val="28"/>
        </w:rPr>
        <w:t>ии)</w:t>
      </w:r>
    </w:p>
    <w:p w14:paraId="0808F455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E65DA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_______________________________</w:t>
      </w:r>
      <w:r w:rsidRPr="008E65DA">
        <w:rPr>
          <w:sz w:val="28"/>
          <w:szCs w:val="28"/>
        </w:rPr>
        <w:t>,</w:t>
      </w:r>
    </w:p>
    <w:p w14:paraId="5A9216D3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8E65DA">
        <w:rPr>
          <w:sz w:val="20"/>
          <w:szCs w:val="20"/>
        </w:rPr>
        <w:t>(наименование</w:t>
      </w:r>
      <w:r>
        <w:rPr>
          <w:sz w:val="20"/>
          <w:szCs w:val="20"/>
        </w:rPr>
        <w:t xml:space="preserve"> торгового объекта (территории)</w:t>
      </w:r>
    </w:p>
    <w:p w14:paraId="31829477" w14:textId="77777777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9865DB6" w14:textId="77777777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расположенного по адресу:</w:t>
      </w:r>
    </w:p>
    <w:p w14:paraId="32C61012" w14:textId="77777777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E65DA"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t>______________________</w:t>
      </w:r>
    </w:p>
    <w:p w14:paraId="73634D3D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________________________________________________________________________,</w:t>
      </w:r>
    </w:p>
    <w:p w14:paraId="43972109" w14:textId="77777777" w:rsidR="001D3F6A" w:rsidRPr="00705CFE" w:rsidRDefault="001D3F6A" w:rsidP="001D3F6A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705CFE">
        <w:rPr>
          <w:sz w:val="20"/>
          <w:szCs w:val="20"/>
        </w:rPr>
        <w:t>(адрес торгового объекта (территории)</w:t>
      </w:r>
    </w:p>
    <w:p w14:paraId="17DB241F" w14:textId="77777777" w:rsidR="001D3F6A" w:rsidRDefault="001D3F6A" w:rsidP="001D3F6A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D058889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E65DA">
        <w:rPr>
          <w:sz w:val="28"/>
          <w:szCs w:val="28"/>
        </w:rPr>
        <w:lastRenderedPageBreak/>
        <w:t>По вопросам, связанным с организуемой проверкой, обращаться к представителю Министерства промышлен</w:t>
      </w:r>
      <w:r>
        <w:rPr>
          <w:sz w:val="28"/>
          <w:szCs w:val="28"/>
        </w:rPr>
        <w:t>ности и торговли Республики Татарстан</w:t>
      </w:r>
      <w:r w:rsidRPr="008E65DA">
        <w:rPr>
          <w:sz w:val="28"/>
          <w:szCs w:val="28"/>
        </w:rPr>
        <w:t xml:space="preserve"> </w:t>
      </w:r>
    </w:p>
    <w:p w14:paraId="6853D05A" w14:textId="77777777" w:rsidR="001D3F6A" w:rsidRPr="008E65DA" w:rsidRDefault="001D3F6A" w:rsidP="001D3F6A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E65DA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_______________________________</w:t>
      </w:r>
      <w:r w:rsidRPr="008E65DA">
        <w:rPr>
          <w:sz w:val="28"/>
          <w:szCs w:val="28"/>
        </w:rPr>
        <w:t>.</w:t>
      </w:r>
    </w:p>
    <w:p w14:paraId="726CEBB4" w14:textId="77777777" w:rsidR="001D3F6A" w:rsidRPr="00086E20" w:rsidRDefault="001D3F6A" w:rsidP="001D3F6A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86E20">
        <w:rPr>
          <w:sz w:val="20"/>
          <w:szCs w:val="20"/>
        </w:rPr>
        <w:t>(ФИО, должность, номер телефона, адрес электронной почты)</w:t>
      </w:r>
    </w:p>
    <w:p w14:paraId="579B3E84" w14:textId="77777777" w:rsidR="001D3F6A" w:rsidRPr="008E65DA" w:rsidRDefault="001D3F6A" w:rsidP="001D3F6A">
      <w:pPr>
        <w:ind w:right="-1"/>
        <w:jc w:val="center"/>
        <w:rPr>
          <w:sz w:val="28"/>
          <w:szCs w:val="28"/>
        </w:rPr>
      </w:pPr>
    </w:p>
    <w:p w14:paraId="79BA3DF8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  <w:r w:rsidRPr="008E65DA">
        <w:rPr>
          <w:sz w:val="28"/>
          <w:szCs w:val="28"/>
          <w:shd w:val="clear" w:color="auto" w:fill="FFFFFF"/>
        </w:rPr>
        <w:t>Приложение: 1. Приказ Министерства о проведении проверки на __ л. в 1 экз.</w:t>
      </w:r>
    </w:p>
    <w:p w14:paraId="78E84222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013E1A0D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467A1666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54BA314E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06025202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2210D3F2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7A9FADBF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5AD9797D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6416890C" w14:textId="77777777" w:rsidR="001D3F6A" w:rsidRDefault="001D3F6A" w:rsidP="001D3F6A">
      <w:pPr>
        <w:ind w:right="-1" w:firstLine="709"/>
        <w:rPr>
          <w:sz w:val="28"/>
          <w:szCs w:val="28"/>
          <w:shd w:val="clear" w:color="auto" w:fill="FFFFFF"/>
        </w:rPr>
      </w:pPr>
    </w:p>
    <w:p w14:paraId="6275C27A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4CE676D7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48A4EB0C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435D9DBB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4D094132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32E43720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0CADA326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685D99CC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351BCB8F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2AADCD8D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15B2CAB6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22123065" w14:textId="64DBFECB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66CAB05F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1E1D0089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0085081B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5CD7B6B3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34C7975E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447F2D80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6333ADC4" w14:textId="5D68CAC8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18383639" w14:textId="77777777" w:rsidR="00F46154" w:rsidRDefault="00F46154" w:rsidP="0021732A">
      <w:pPr>
        <w:pStyle w:val="af"/>
        <w:ind w:left="6663"/>
        <w:jc w:val="both"/>
        <w:rPr>
          <w:sz w:val="28"/>
          <w:szCs w:val="28"/>
        </w:rPr>
      </w:pPr>
    </w:p>
    <w:p w14:paraId="6988D522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4D9362AC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2BFC61BC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5B3BF637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03B5A329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526C2508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1438F640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34454F24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59EC1322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6197211E" w14:textId="77777777" w:rsidR="001D3F6A" w:rsidRDefault="001D3F6A" w:rsidP="0021732A">
      <w:pPr>
        <w:pStyle w:val="af"/>
        <w:ind w:left="6663"/>
        <w:jc w:val="both"/>
        <w:rPr>
          <w:sz w:val="28"/>
          <w:szCs w:val="28"/>
        </w:rPr>
      </w:pPr>
    </w:p>
    <w:p w14:paraId="54F5C092" w14:textId="66004A0E" w:rsidR="0021732A" w:rsidRPr="00E93D9B" w:rsidRDefault="0021732A" w:rsidP="0021732A">
      <w:pPr>
        <w:pStyle w:val="af"/>
        <w:ind w:left="6663"/>
        <w:jc w:val="both"/>
        <w:rPr>
          <w:sz w:val="28"/>
          <w:szCs w:val="28"/>
        </w:rPr>
      </w:pPr>
      <w:r w:rsidRPr="00501A88">
        <w:rPr>
          <w:sz w:val="28"/>
          <w:szCs w:val="28"/>
        </w:rPr>
        <w:lastRenderedPageBreak/>
        <w:t>Приложение</w:t>
      </w:r>
      <w:r w:rsidR="001D3F6A">
        <w:rPr>
          <w:sz w:val="28"/>
          <w:szCs w:val="28"/>
        </w:rPr>
        <w:t xml:space="preserve"> № 2</w:t>
      </w:r>
      <w:r>
        <w:rPr>
          <w:sz w:val="28"/>
          <w:szCs w:val="28"/>
        </w:rPr>
        <w:t xml:space="preserve"> </w:t>
      </w:r>
      <w:r w:rsidRPr="00501A88">
        <w:rPr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Порядку </w:t>
      </w:r>
    </w:p>
    <w:p w14:paraId="064C0B2D" w14:textId="75E0D958" w:rsidR="0021732A" w:rsidRDefault="0021732A" w:rsidP="008343DD">
      <w:pPr>
        <w:pStyle w:val="af"/>
        <w:ind w:left="6663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осуществления контроля за обеспечением антитеррористической защищенности торговых объектов (территорий) и выполнением требований</w:t>
      </w:r>
      <w:r w:rsidRPr="00D57F5A"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постановления Пра</w:t>
      </w:r>
      <w:r>
        <w:rPr>
          <w:sz w:val="28"/>
          <w:szCs w:val="28"/>
        </w:rPr>
        <w:t xml:space="preserve">вительства Российской Федерации </w:t>
      </w:r>
      <w:r w:rsidRPr="00457BCC">
        <w:rPr>
          <w:sz w:val="28"/>
          <w:szCs w:val="28"/>
        </w:rPr>
        <w:t>от 19</w:t>
      </w:r>
      <w:r>
        <w:rPr>
          <w:sz w:val="28"/>
          <w:szCs w:val="28"/>
        </w:rPr>
        <w:t>.10.2017       № 1273 «</w:t>
      </w:r>
      <w:r w:rsidRPr="00457BCC">
        <w:rPr>
          <w:sz w:val="28"/>
          <w:szCs w:val="28"/>
        </w:rPr>
        <w:t>Об утверждении требований к антитеррористической защищенности торговых объектов (территорий) и формы паспорта безопасности</w:t>
      </w:r>
      <w:r>
        <w:rPr>
          <w:sz w:val="28"/>
          <w:szCs w:val="28"/>
        </w:rPr>
        <w:t xml:space="preserve"> торгового объекта (территории)»</w:t>
      </w:r>
    </w:p>
    <w:p w14:paraId="2E556DD4" w14:textId="77777777" w:rsidR="0021732A" w:rsidRDefault="0021732A" w:rsidP="0021732A">
      <w:pPr>
        <w:pStyle w:val="af"/>
        <w:jc w:val="right"/>
        <w:rPr>
          <w:sz w:val="28"/>
          <w:szCs w:val="28"/>
        </w:rPr>
      </w:pPr>
    </w:p>
    <w:p w14:paraId="1E632580" w14:textId="77777777" w:rsidR="0021732A" w:rsidRDefault="0021732A" w:rsidP="0021732A">
      <w:pPr>
        <w:pStyle w:val="a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 _____________ 20___ г. </w:t>
      </w:r>
    </w:p>
    <w:p w14:paraId="5CA25DEA" w14:textId="77777777" w:rsidR="0021732A" w:rsidRDefault="0021732A" w:rsidP="0021732A">
      <w:pPr>
        <w:pStyle w:val="af"/>
        <w:rPr>
          <w:sz w:val="28"/>
          <w:szCs w:val="28"/>
        </w:rPr>
      </w:pPr>
    </w:p>
    <w:p w14:paraId="5BF9BF9C" w14:textId="48B4D1E9" w:rsidR="0021732A" w:rsidRPr="00AD5AD3" w:rsidRDefault="0021732A" w:rsidP="0021732A">
      <w:pPr>
        <w:pStyle w:val="af"/>
        <w:jc w:val="center"/>
        <w:rPr>
          <w:b/>
          <w:sz w:val="28"/>
          <w:szCs w:val="28"/>
        </w:rPr>
      </w:pPr>
      <w:r w:rsidRPr="00AD5AD3">
        <w:rPr>
          <w:b/>
          <w:sz w:val="28"/>
          <w:szCs w:val="28"/>
        </w:rPr>
        <w:t xml:space="preserve">Акт </w:t>
      </w:r>
      <w:r w:rsidR="00F657CE" w:rsidRPr="00AD5AD3">
        <w:rPr>
          <w:b/>
          <w:sz w:val="28"/>
          <w:szCs w:val="28"/>
        </w:rPr>
        <w:t xml:space="preserve">о проведении </w:t>
      </w:r>
      <w:r w:rsidRPr="00AD5AD3">
        <w:rPr>
          <w:b/>
          <w:sz w:val="28"/>
          <w:szCs w:val="28"/>
        </w:rPr>
        <w:t xml:space="preserve">плановой (внеплановой) проверки </w:t>
      </w:r>
    </w:p>
    <w:p w14:paraId="1738A934" w14:textId="77777777" w:rsidR="0021732A" w:rsidRPr="000421B9" w:rsidRDefault="0021732A" w:rsidP="0021732A">
      <w:pPr>
        <w:pStyle w:val="af"/>
        <w:jc w:val="center"/>
        <w:rPr>
          <w:b/>
          <w:sz w:val="28"/>
          <w:szCs w:val="28"/>
        </w:rPr>
      </w:pPr>
      <w:r w:rsidRPr="00AD5AD3">
        <w:rPr>
          <w:b/>
          <w:sz w:val="28"/>
          <w:szCs w:val="28"/>
        </w:rPr>
        <w:t>антитеррористической защищенности торгового объекта (территории)</w:t>
      </w:r>
    </w:p>
    <w:p w14:paraId="73BFE81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________________________________________________________________________________________________________________________________________________________________________________________________________________________,</w:t>
      </w:r>
    </w:p>
    <w:p w14:paraId="243776AD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D137DC">
        <w:rPr>
          <w:sz w:val="20"/>
          <w:szCs w:val="20"/>
        </w:rPr>
        <w:t>(полное и сокращенное (в</w:t>
      </w:r>
      <w:r>
        <w:rPr>
          <w:sz w:val="20"/>
          <w:szCs w:val="20"/>
        </w:rPr>
        <w:t xml:space="preserve"> </w:t>
      </w:r>
      <w:r w:rsidRPr="00D137DC">
        <w:rPr>
          <w:sz w:val="20"/>
          <w:szCs w:val="20"/>
        </w:rPr>
        <w:t>ско</w:t>
      </w:r>
      <w:r>
        <w:rPr>
          <w:sz w:val="20"/>
          <w:szCs w:val="20"/>
        </w:rPr>
        <w:t>б</w:t>
      </w:r>
      <w:r w:rsidRPr="00D137DC">
        <w:rPr>
          <w:sz w:val="20"/>
          <w:szCs w:val="20"/>
        </w:rPr>
        <w:t>ках) на</w:t>
      </w:r>
      <w:r>
        <w:rPr>
          <w:sz w:val="20"/>
          <w:szCs w:val="20"/>
        </w:rPr>
        <w:t>именование объекта (территории)</w:t>
      </w:r>
    </w:p>
    <w:p w14:paraId="7ED086DD" w14:textId="77777777" w:rsidR="0021732A" w:rsidRDefault="0021732A" w:rsidP="0021732A">
      <w:pPr>
        <w:pStyle w:val="af"/>
        <w:rPr>
          <w:sz w:val="28"/>
          <w:szCs w:val="28"/>
        </w:rPr>
      </w:pPr>
    </w:p>
    <w:p w14:paraId="20D2B91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расположенного по адресу: _________________________________________________</w:t>
      </w:r>
    </w:p>
    <w:p w14:paraId="4F132A94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D554257" w14:textId="77777777" w:rsidR="0021732A" w:rsidRDefault="0021732A" w:rsidP="0021732A">
      <w:pPr>
        <w:pStyle w:val="af"/>
        <w:rPr>
          <w:sz w:val="28"/>
          <w:szCs w:val="28"/>
        </w:rPr>
      </w:pPr>
    </w:p>
    <w:p w14:paraId="3ADEBD87" w14:textId="77777777" w:rsidR="0021732A" w:rsidRPr="006670EB" w:rsidRDefault="0021732A" w:rsidP="0021732A">
      <w:pPr>
        <w:pStyle w:val="af"/>
        <w:rPr>
          <w:b/>
          <w:sz w:val="28"/>
          <w:szCs w:val="28"/>
        </w:rPr>
      </w:pPr>
      <w:r w:rsidRPr="006670EB">
        <w:rPr>
          <w:b/>
          <w:sz w:val="28"/>
          <w:szCs w:val="28"/>
        </w:rPr>
        <w:t>Состав комиссии:</w:t>
      </w:r>
    </w:p>
    <w:p w14:paraId="0E19A72F" w14:textId="77777777" w:rsidR="0021732A" w:rsidRDefault="0021732A" w:rsidP="0021732A">
      <w:pPr>
        <w:pStyle w:val="af"/>
        <w:rPr>
          <w:sz w:val="28"/>
          <w:szCs w:val="28"/>
        </w:rPr>
      </w:pPr>
    </w:p>
    <w:p w14:paraId="092F5FF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Представитель объекта (территории)_________________________________________ ________________________________________________________________________</w:t>
      </w:r>
    </w:p>
    <w:p w14:paraId="79812872" w14:textId="77777777" w:rsidR="0021732A" w:rsidRPr="00B61A5A" w:rsidRDefault="0021732A" w:rsidP="0021732A">
      <w:pPr>
        <w:pStyle w:val="af"/>
        <w:jc w:val="center"/>
        <w:rPr>
          <w:sz w:val="20"/>
          <w:szCs w:val="20"/>
        </w:rPr>
      </w:pPr>
      <w:r w:rsidRPr="00E07947">
        <w:rPr>
          <w:sz w:val="20"/>
          <w:szCs w:val="20"/>
        </w:rPr>
        <w:t>(должность, ФИО полностью</w:t>
      </w:r>
      <w:r>
        <w:rPr>
          <w:sz w:val="20"/>
          <w:szCs w:val="20"/>
        </w:rPr>
        <w:t>, контактные данные</w:t>
      </w:r>
      <w:r w:rsidRPr="00E07947">
        <w:rPr>
          <w:sz w:val="20"/>
          <w:szCs w:val="20"/>
        </w:rPr>
        <w:t>)</w:t>
      </w:r>
    </w:p>
    <w:p w14:paraId="6AF99393" w14:textId="77777777" w:rsidR="0021732A" w:rsidRDefault="0021732A" w:rsidP="0021732A">
      <w:pPr>
        <w:pStyle w:val="af"/>
        <w:rPr>
          <w:sz w:val="28"/>
          <w:szCs w:val="28"/>
        </w:rPr>
      </w:pPr>
    </w:p>
    <w:p w14:paraId="039F597B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Представитель Минпромторга РТ ___________________________________________                                               </w:t>
      </w:r>
    </w:p>
    <w:p w14:paraId="13386687" w14:textId="77777777" w:rsidR="0021732A" w:rsidRDefault="0021732A" w:rsidP="0021732A">
      <w:pPr>
        <w:pStyle w:val="af"/>
        <w:tabs>
          <w:tab w:val="left" w:pos="6112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</w:t>
      </w:r>
      <w:r w:rsidRPr="00E07947">
        <w:rPr>
          <w:sz w:val="20"/>
          <w:szCs w:val="20"/>
        </w:rPr>
        <w:t>(должность)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</w:p>
    <w:p w14:paraId="75C20E46" w14:textId="77777777" w:rsidR="0021732A" w:rsidRPr="00B61A5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отдела безопасности и</w:t>
      </w:r>
      <w:r w:rsidRPr="00B61A5A">
        <w:rPr>
          <w:sz w:val="28"/>
          <w:szCs w:val="28"/>
        </w:rPr>
        <w:t xml:space="preserve"> антитеррористической защищенности</w:t>
      </w:r>
    </w:p>
    <w:p w14:paraId="30AA8D57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19FD0A77" w14:textId="77777777" w:rsidR="0021732A" w:rsidRPr="00B61A5A" w:rsidRDefault="0021732A" w:rsidP="0021732A">
      <w:pPr>
        <w:pStyle w:val="af"/>
        <w:jc w:val="center"/>
        <w:rPr>
          <w:sz w:val="20"/>
          <w:szCs w:val="20"/>
        </w:rPr>
      </w:pPr>
      <w:r w:rsidRPr="00E07947">
        <w:rPr>
          <w:sz w:val="20"/>
          <w:szCs w:val="20"/>
        </w:rPr>
        <w:t>(ФИО полностью)</w:t>
      </w:r>
    </w:p>
    <w:p w14:paraId="1B873220" w14:textId="77777777" w:rsidR="0021732A" w:rsidRDefault="0021732A" w:rsidP="0021732A">
      <w:pPr>
        <w:pStyle w:val="af"/>
        <w:rPr>
          <w:sz w:val="28"/>
          <w:szCs w:val="28"/>
        </w:rPr>
      </w:pPr>
    </w:p>
    <w:p w14:paraId="2C9AC6A0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Представитель УФСВНГ РФ по РТ __________________________________________</w:t>
      </w:r>
    </w:p>
    <w:p w14:paraId="48C2A92A" w14:textId="77777777" w:rsidR="0021732A" w:rsidRPr="00E07947" w:rsidRDefault="0021732A" w:rsidP="0021732A">
      <w:pPr>
        <w:pStyle w:val="af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  <w:r w:rsidRPr="00E07947">
        <w:rPr>
          <w:sz w:val="20"/>
          <w:szCs w:val="20"/>
        </w:rPr>
        <w:t>(должность)</w:t>
      </w:r>
    </w:p>
    <w:p w14:paraId="6EE07D3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 </w:t>
      </w:r>
    </w:p>
    <w:p w14:paraId="35304900" w14:textId="77777777" w:rsidR="0021732A" w:rsidRPr="00E07947" w:rsidRDefault="0021732A" w:rsidP="0021732A">
      <w:pPr>
        <w:pStyle w:val="af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</w:t>
      </w:r>
      <w:r w:rsidRPr="00E07947">
        <w:rPr>
          <w:sz w:val="20"/>
          <w:szCs w:val="20"/>
        </w:rPr>
        <w:t>(звание)</w:t>
      </w:r>
    </w:p>
    <w:p w14:paraId="186D4A7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3CE52F4" w14:textId="77777777" w:rsidR="0021732A" w:rsidRPr="00B61A5A" w:rsidRDefault="0021732A" w:rsidP="0021732A">
      <w:pPr>
        <w:pStyle w:val="af"/>
        <w:jc w:val="center"/>
        <w:rPr>
          <w:sz w:val="20"/>
          <w:szCs w:val="20"/>
        </w:rPr>
      </w:pPr>
      <w:r w:rsidRPr="00E07947">
        <w:rPr>
          <w:sz w:val="20"/>
          <w:szCs w:val="20"/>
        </w:rPr>
        <w:t>(ФИО полностью)</w:t>
      </w:r>
    </w:p>
    <w:p w14:paraId="0D513C6D" w14:textId="77777777" w:rsidR="0021732A" w:rsidRDefault="0021732A" w:rsidP="0021732A">
      <w:pPr>
        <w:pStyle w:val="af"/>
        <w:rPr>
          <w:sz w:val="28"/>
          <w:szCs w:val="28"/>
        </w:rPr>
      </w:pPr>
    </w:p>
    <w:p w14:paraId="0087D6A7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Представители иных организаций (при наличии): _____________________________ ________________________________________________________________________________________________________________________________________________________________________________________________________________________</w:t>
      </w:r>
    </w:p>
    <w:p w14:paraId="764268DB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E07947">
        <w:rPr>
          <w:sz w:val="20"/>
          <w:szCs w:val="20"/>
        </w:rPr>
        <w:t>(должность, ФИО полностью</w:t>
      </w:r>
      <w:r>
        <w:rPr>
          <w:sz w:val="20"/>
          <w:szCs w:val="20"/>
        </w:rPr>
        <w:t>)</w:t>
      </w:r>
    </w:p>
    <w:p w14:paraId="6CBD8F7F" w14:textId="77777777" w:rsidR="0021732A" w:rsidRDefault="0021732A" w:rsidP="0021732A">
      <w:pPr>
        <w:pStyle w:val="af"/>
        <w:jc w:val="center"/>
        <w:rPr>
          <w:sz w:val="20"/>
          <w:szCs w:val="20"/>
        </w:rPr>
      </w:pPr>
    </w:p>
    <w:p w14:paraId="3F36DCC5" w14:textId="77777777" w:rsidR="0021732A" w:rsidRPr="006670EB" w:rsidRDefault="0021732A" w:rsidP="0021732A">
      <w:pPr>
        <w:pStyle w:val="af"/>
        <w:jc w:val="center"/>
        <w:rPr>
          <w:b/>
          <w:sz w:val="28"/>
          <w:szCs w:val="28"/>
        </w:rPr>
      </w:pPr>
      <w:r w:rsidRPr="006670EB">
        <w:rPr>
          <w:b/>
          <w:sz w:val="28"/>
          <w:szCs w:val="28"/>
        </w:rPr>
        <w:t>Общие сведения:</w:t>
      </w:r>
    </w:p>
    <w:p w14:paraId="36C03F1E" w14:textId="77777777" w:rsidR="0021732A" w:rsidRPr="00442FD4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Руководитель объекта (территории): ________________________________________ ________________________________________________________________________</w:t>
      </w:r>
    </w:p>
    <w:p w14:paraId="08423BAB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E07947">
        <w:rPr>
          <w:sz w:val="20"/>
          <w:szCs w:val="20"/>
        </w:rPr>
        <w:t>(должность, ФИО полностью</w:t>
      </w:r>
      <w:r>
        <w:rPr>
          <w:sz w:val="20"/>
          <w:szCs w:val="20"/>
        </w:rPr>
        <w:t>)</w:t>
      </w:r>
    </w:p>
    <w:p w14:paraId="6FF7B375" w14:textId="77777777" w:rsidR="0021732A" w:rsidRDefault="0021732A" w:rsidP="0021732A">
      <w:pPr>
        <w:pStyle w:val="af"/>
        <w:jc w:val="both"/>
        <w:rPr>
          <w:sz w:val="28"/>
          <w:szCs w:val="28"/>
        </w:rPr>
      </w:pPr>
    </w:p>
    <w:p w14:paraId="0CAC9362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за антитеррористическую безопасность объекта (территории): ________________________________________________________________________ ________________________________________________________________________</w:t>
      </w:r>
    </w:p>
    <w:p w14:paraId="539EBE17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E07947">
        <w:rPr>
          <w:sz w:val="20"/>
          <w:szCs w:val="20"/>
        </w:rPr>
        <w:t>(должность, ФИО полностью</w:t>
      </w:r>
      <w:r>
        <w:rPr>
          <w:sz w:val="20"/>
          <w:szCs w:val="20"/>
        </w:rPr>
        <w:t>)</w:t>
      </w:r>
    </w:p>
    <w:p w14:paraId="0BEF47A2" w14:textId="77777777" w:rsidR="0021732A" w:rsidRDefault="0021732A" w:rsidP="0021732A">
      <w:pPr>
        <w:pStyle w:val="af"/>
        <w:jc w:val="center"/>
        <w:rPr>
          <w:b/>
          <w:sz w:val="28"/>
          <w:szCs w:val="28"/>
        </w:rPr>
      </w:pPr>
    </w:p>
    <w:p w14:paraId="759BCC11" w14:textId="77777777" w:rsidR="0021732A" w:rsidRDefault="0021732A" w:rsidP="0021732A">
      <w:pPr>
        <w:pStyle w:val="af"/>
        <w:jc w:val="center"/>
        <w:rPr>
          <w:b/>
          <w:sz w:val="28"/>
          <w:szCs w:val="28"/>
        </w:rPr>
      </w:pPr>
    </w:p>
    <w:p w14:paraId="74F0AD8C" w14:textId="77777777" w:rsidR="0021732A" w:rsidRDefault="0021732A" w:rsidP="0021732A">
      <w:pPr>
        <w:pStyle w:val="af"/>
        <w:jc w:val="center"/>
        <w:rPr>
          <w:b/>
          <w:sz w:val="28"/>
          <w:szCs w:val="28"/>
        </w:rPr>
      </w:pPr>
    </w:p>
    <w:p w14:paraId="503EB9FC" w14:textId="77777777" w:rsidR="0021732A" w:rsidRPr="00134CE8" w:rsidRDefault="0021732A" w:rsidP="0021732A">
      <w:pPr>
        <w:pStyle w:val="af"/>
        <w:jc w:val="center"/>
        <w:rPr>
          <w:b/>
          <w:sz w:val="28"/>
          <w:szCs w:val="28"/>
        </w:rPr>
      </w:pPr>
      <w:r w:rsidRPr="00134CE8">
        <w:rPr>
          <w:b/>
          <w:sz w:val="28"/>
          <w:szCs w:val="28"/>
        </w:rPr>
        <w:t>Инженерно-техническая укрепленность объекта (территории):</w:t>
      </w:r>
    </w:p>
    <w:p w14:paraId="1171E891" w14:textId="77777777" w:rsidR="0021732A" w:rsidRDefault="0021732A" w:rsidP="0021732A">
      <w:pPr>
        <w:pStyle w:val="af"/>
        <w:jc w:val="both"/>
        <w:rPr>
          <w:sz w:val="28"/>
          <w:szCs w:val="28"/>
        </w:rPr>
      </w:pPr>
    </w:p>
    <w:p w14:paraId="59F3CB5B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 w:rsidRPr="00664331">
        <w:rPr>
          <w:sz w:val="28"/>
          <w:szCs w:val="28"/>
        </w:rPr>
        <w:t>1.</w:t>
      </w:r>
      <w:r>
        <w:rPr>
          <w:sz w:val="28"/>
          <w:szCs w:val="28"/>
        </w:rPr>
        <w:t xml:space="preserve"> Ограждение: __________________________________________________________</w:t>
      </w:r>
    </w:p>
    <w:p w14:paraId="78CD433D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5996B8D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19BFEBBF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2C3CB09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>
        <w:rPr>
          <w:sz w:val="20"/>
          <w:szCs w:val="20"/>
        </w:rPr>
        <w:t>(характеристика</w:t>
      </w:r>
      <w:r w:rsidRPr="00A331C7">
        <w:rPr>
          <w:sz w:val="20"/>
          <w:szCs w:val="20"/>
        </w:rPr>
        <w:t>)</w:t>
      </w:r>
    </w:p>
    <w:p w14:paraId="5C511181" w14:textId="77777777" w:rsidR="0021732A" w:rsidRDefault="0021732A" w:rsidP="0021732A">
      <w:pPr>
        <w:pStyle w:val="af"/>
        <w:rPr>
          <w:sz w:val="28"/>
          <w:szCs w:val="28"/>
        </w:rPr>
      </w:pPr>
    </w:p>
    <w:p w14:paraId="2D1957CF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2. Количество въездных ворот, калиток: _____________________________________</w:t>
      </w:r>
    </w:p>
    <w:p w14:paraId="404A60CA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006FEEE4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A331C7">
        <w:rPr>
          <w:sz w:val="20"/>
          <w:szCs w:val="20"/>
        </w:rPr>
        <w:t>(характеристика)</w:t>
      </w:r>
    </w:p>
    <w:p w14:paraId="612C5B92" w14:textId="77777777" w:rsidR="0021732A" w:rsidRDefault="0021732A" w:rsidP="0021732A">
      <w:pPr>
        <w:pStyle w:val="af"/>
        <w:rPr>
          <w:sz w:val="28"/>
          <w:szCs w:val="28"/>
        </w:rPr>
      </w:pPr>
    </w:p>
    <w:p w14:paraId="7DC1D97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3. Наличие системы видеонаблюдения, системы видеозаписи: __________________</w:t>
      </w:r>
    </w:p>
    <w:p w14:paraId="10C07EFA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3D4011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73A4850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51F4FC0E" w14:textId="77777777" w:rsidR="0021732A" w:rsidRPr="00A331C7" w:rsidRDefault="0021732A" w:rsidP="0021732A">
      <w:pPr>
        <w:pStyle w:val="af"/>
        <w:jc w:val="center"/>
        <w:rPr>
          <w:sz w:val="20"/>
          <w:szCs w:val="20"/>
        </w:rPr>
      </w:pPr>
      <w:r w:rsidRPr="00A331C7">
        <w:rPr>
          <w:sz w:val="20"/>
          <w:szCs w:val="20"/>
        </w:rPr>
        <w:t>(указывается количество видеокамер (наружные и внутренние), срок хранения видеоинформации, работоспособность)</w:t>
      </w:r>
    </w:p>
    <w:p w14:paraId="3E767A81" w14:textId="77777777" w:rsidR="0021732A" w:rsidRDefault="0021732A" w:rsidP="0021732A">
      <w:pPr>
        <w:pStyle w:val="af"/>
        <w:rPr>
          <w:sz w:val="28"/>
          <w:szCs w:val="28"/>
        </w:rPr>
      </w:pPr>
    </w:p>
    <w:p w14:paraId="6246836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4. Кнопка тревожной сигнализации: _________________________________________</w:t>
      </w:r>
    </w:p>
    <w:p w14:paraId="462BC668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1867624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5131A66A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1C144F">
        <w:rPr>
          <w:sz w:val="20"/>
          <w:szCs w:val="20"/>
        </w:rPr>
        <w:t xml:space="preserve">(куда выводится, </w:t>
      </w:r>
      <w:r>
        <w:rPr>
          <w:sz w:val="20"/>
          <w:szCs w:val="20"/>
        </w:rPr>
        <w:t xml:space="preserve">количество, наличие, </w:t>
      </w:r>
      <w:r w:rsidRPr="001C144F">
        <w:rPr>
          <w:sz w:val="20"/>
          <w:szCs w:val="20"/>
        </w:rPr>
        <w:t>работоспособность)</w:t>
      </w:r>
    </w:p>
    <w:p w14:paraId="78CA16EF" w14:textId="77777777" w:rsidR="0021732A" w:rsidRDefault="0021732A" w:rsidP="0021732A">
      <w:pPr>
        <w:pStyle w:val="af"/>
        <w:rPr>
          <w:sz w:val="28"/>
          <w:szCs w:val="28"/>
        </w:rPr>
      </w:pPr>
    </w:p>
    <w:p w14:paraId="7BDEB44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5. Охранная сигнализация: _________________________________________________</w:t>
      </w:r>
    </w:p>
    <w:p w14:paraId="29B6DF89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7AA5938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</w:t>
      </w:r>
    </w:p>
    <w:p w14:paraId="0D2D9A01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1C144F">
        <w:rPr>
          <w:sz w:val="20"/>
          <w:szCs w:val="20"/>
        </w:rPr>
        <w:t>(куда выводится</w:t>
      </w:r>
      <w:r>
        <w:rPr>
          <w:sz w:val="20"/>
          <w:szCs w:val="20"/>
        </w:rPr>
        <w:t>, техническое обслуживание, работоспособность)</w:t>
      </w:r>
    </w:p>
    <w:p w14:paraId="2979D7FB" w14:textId="77777777" w:rsidR="0021732A" w:rsidRDefault="0021732A" w:rsidP="0021732A">
      <w:pPr>
        <w:pStyle w:val="af"/>
        <w:rPr>
          <w:sz w:val="28"/>
          <w:szCs w:val="28"/>
        </w:rPr>
      </w:pPr>
    </w:p>
    <w:p w14:paraId="425F73D4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6. Пожарная сигнализация: ________________________________________________</w:t>
      </w:r>
    </w:p>
    <w:p w14:paraId="62EB55F8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94DEFA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DEF8401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1C144F">
        <w:rPr>
          <w:sz w:val="20"/>
          <w:szCs w:val="20"/>
        </w:rPr>
        <w:t>(куда выводится</w:t>
      </w:r>
      <w:r>
        <w:rPr>
          <w:sz w:val="20"/>
          <w:szCs w:val="20"/>
        </w:rPr>
        <w:t>, работоспособность)</w:t>
      </w:r>
    </w:p>
    <w:p w14:paraId="28A7E5F8" w14:textId="77777777" w:rsidR="0021732A" w:rsidRDefault="0021732A" w:rsidP="0021732A">
      <w:pPr>
        <w:pStyle w:val="af"/>
        <w:rPr>
          <w:sz w:val="28"/>
          <w:szCs w:val="28"/>
        </w:rPr>
      </w:pPr>
    </w:p>
    <w:p w14:paraId="4C2E1922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7. Система контроля и управления доступом (СКУД) __________________________</w:t>
      </w:r>
    </w:p>
    <w:p w14:paraId="1F87167A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1C761A18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9D3C10A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>
        <w:rPr>
          <w:sz w:val="20"/>
          <w:szCs w:val="20"/>
        </w:rPr>
        <w:t>(характеристика, техническое обслуживание работоспособность)</w:t>
      </w:r>
    </w:p>
    <w:p w14:paraId="4BA190EC" w14:textId="77777777" w:rsidR="0021732A" w:rsidRDefault="0021732A" w:rsidP="0021732A">
      <w:pPr>
        <w:pStyle w:val="af"/>
        <w:rPr>
          <w:sz w:val="28"/>
          <w:szCs w:val="28"/>
        </w:rPr>
      </w:pPr>
    </w:p>
    <w:p w14:paraId="104183FB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8. Наличие стационарных и ручных металлоискателей: ________________________</w:t>
      </w:r>
    </w:p>
    <w:p w14:paraId="3C70EA48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52D8AB8A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1C144F">
        <w:rPr>
          <w:sz w:val="20"/>
          <w:szCs w:val="20"/>
        </w:rPr>
        <w:t>(количество</w:t>
      </w:r>
      <w:r>
        <w:rPr>
          <w:sz w:val="20"/>
          <w:szCs w:val="20"/>
        </w:rPr>
        <w:t xml:space="preserve">, </w:t>
      </w:r>
      <w:r w:rsidRPr="001C144F">
        <w:rPr>
          <w:sz w:val="20"/>
          <w:szCs w:val="20"/>
        </w:rPr>
        <w:t>места установок стационарных металлоискателей (при наличии)</w:t>
      </w:r>
    </w:p>
    <w:p w14:paraId="5D39AFBD" w14:textId="77777777" w:rsidR="0021732A" w:rsidRDefault="0021732A" w:rsidP="0021732A">
      <w:pPr>
        <w:pStyle w:val="af"/>
        <w:rPr>
          <w:sz w:val="28"/>
          <w:szCs w:val="28"/>
        </w:rPr>
      </w:pPr>
    </w:p>
    <w:p w14:paraId="0917C100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9. Иные инженерно-технические средства охраны: ____________________________</w:t>
      </w:r>
    </w:p>
    <w:p w14:paraId="6F53E09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FDBAE2F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9B63D3B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C13EF3">
        <w:rPr>
          <w:sz w:val="20"/>
          <w:szCs w:val="20"/>
        </w:rPr>
        <w:t>(</w:t>
      </w:r>
      <w:r>
        <w:rPr>
          <w:sz w:val="20"/>
          <w:szCs w:val="20"/>
        </w:rPr>
        <w:t xml:space="preserve">видеодомофон, </w:t>
      </w:r>
      <w:r w:rsidRPr="00C13EF3">
        <w:rPr>
          <w:sz w:val="20"/>
          <w:szCs w:val="20"/>
        </w:rPr>
        <w:t xml:space="preserve">шлагбаум, </w:t>
      </w:r>
      <w:r>
        <w:rPr>
          <w:sz w:val="20"/>
          <w:szCs w:val="20"/>
        </w:rPr>
        <w:t xml:space="preserve">интроскопы, </w:t>
      </w:r>
      <w:r w:rsidRPr="00C13EF3">
        <w:rPr>
          <w:sz w:val="20"/>
          <w:szCs w:val="20"/>
        </w:rPr>
        <w:t>противотаранные устройства</w:t>
      </w:r>
      <w:r>
        <w:rPr>
          <w:sz w:val="20"/>
          <w:szCs w:val="20"/>
        </w:rPr>
        <w:t xml:space="preserve">, средства снижения скорости </w:t>
      </w:r>
      <w:r w:rsidRPr="00C13EF3">
        <w:rPr>
          <w:sz w:val="20"/>
          <w:szCs w:val="20"/>
        </w:rPr>
        <w:t xml:space="preserve"> и т</w:t>
      </w:r>
      <w:r>
        <w:rPr>
          <w:sz w:val="20"/>
          <w:szCs w:val="20"/>
        </w:rPr>
        <w:t>.</w:t>
      </w:r>
      <w:r w:rsidRPr="00C13EF3">
        <w:rPr>
          <w:sz w:val="20"/>
          <w:szCs w:val="20"/>
        </w:rPr>
        <w:t>д.)</w:t>
      </w:r>
    </w:p>
    <w:p w14:paraId="4F57D986" w14:textId="77777777" w:rsidR="0021732A" w:rsidRDefault="0021732A" w:rsidP="0021732A">
      <w:pPr>
        <w:pStyle w:val="af"/>
        <w:rPr>
          <w:sz w:val="28"/>
          <w:szCs w:val="28"/>
        </w:rPr>
      </w:pPr>
    </w:p>
    <w:p w14:paraId="7840C264" w14:textId="77777777" w:rsidR="0021732A" w:rsidRPr="00134CE8" w:rsidRDefault="0021732A" w:rsidP="0021732A">
      <w:pPr>
        <w:pStyle w:val="af"/>
        <w:jc w:val="center"/>
        <w:rPr>
          <w:b/>
          <w:sz w:val="28"/>
          <w:szCs w:val="28"/>
        </w:rPr>
      </w:pPr>
      <w:r w:rsidRPr="00134CE8">
        <w:rPr>
          <w:b/>
          <w:sz w:val="28"/>
          <w:szCs w:val="28"/>
        </w:rPr>
        <w:t>Меры по физической защите объекта (территории)</w:t>
      </w:r>
    </w:p>
    <w:p w14:paraId="676E78ED" w14:textId="77777777" w:rsidR="0021732A" w:rsidRDefault="0021732A" w:rsidP="0021732A">
      <w:pPr>
        <w:pStyle w:val="af"/>
        <w:rPr>
          <w:sz w:val="28"/>
          <w:szCs w:val="28"/>
        </w:rPr>
      </w:pPr>
    </w:p>
    <w:p w14:paraId="14220D05" w14:textId="77777777" w:rsidR="0021732A" w:rsidRDefault="0021732A" w:rsidP="0021732A">
      <w:pPr>
        <w:pStyle w:val="af"/>
        <w:rPr>
          <w:sz w:val="28"/>
          <w:szCs w:val="28"/>
        </w:rPr>
      </w:pPr>
      <w:r w:rsidRPr="007B5266">
        <w:rPr>
          <w:sz w:val="28"/>
          <w:szCs w:val="28"/>
        </w:rPr>
        <w:t>1.</w:t>
      </w:r>
      <w:r>
        <w:rPr>
          <w:sz w:val="28"/>
          <w:szCs w:val="28"/>
        </w:rPr>
        <w:t xml:space="preserve"> Физическая охрана объекта (территории): __________________________________</w:t>
      </w:r>
    </w:p>
    <w:p w14:paraId="795A220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11D83CA4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F9B07D1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C13EF3">
        <w:rPr>
          <w:sz w:val="20"/>
          <w:szCs w:val="20"/>
        </w:rPr>
        <w:t>(ЧОП</w:t>
      </w:r>
      <w:r>
        <w:rPr>
          <w:sz w:val="20"/>
          <w:szCs w:val="20"/>
        </w:rPr>
        <w:t>, сторож, вахтер или иное;</w:t>
      </w:r>
      <w:r w:rsidRPr="00C13EF3">
        <w:rPr>
          <w:sz w:val="20"/>
          <w:szCs w:val="20"/>
        </w:rPr>
        <w:t xml:space="preserve"> количество сотрудников, заступающих на смену)</w:t>
      </w:r>
    </w:p>
    <w:p w14:paraId="6987A528" w14:textId="77777777" w:rsidR="0021732A" w:rsidRDefault="0021732A" w:rsidP="0021732A">
      <w:pPr>
        <w:pStyle w:val="af"/>
        <w:rPr>
          <w:sz w:val="28"/>
          <w:szCs w:val="28"/>
        </w:rPr>
      </w:pPr>
    </w:p>
    <w:p w14:paraId="13D7CD4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2. Количество контрольно-пропускных пунктов (постов охраны): ________________</w:t>
      </w:r>
    </w:p>
    <w:p w14:paraId="58EA8C75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91B4DC7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3B2D44">
        <w:rPr>
          <w:sz w:val="20"/>
          <w:szCs w:val="20"/>
        </w:rPr>
        <w:t>(характеристика</w:t>
      </w:r>
      <w:r>
        <w:rPr>
          <w:sz w:val="20"/>
          <w:szCs w:val="20"/>
        </w:rPr>
        <w:t>, на входе в здания и при въезде на объект на прилегающую территорию</w:t>
      </w:r>
      <w:r w:rsidRPr="003B2D44">
        <w:rPr>
          <w:sz w:val="20"/>
          <w:szCs w:val="20"/>
        </w:rPr>
        <w:t>)</w:t>
      </w:r>
    </w:p>
    <w:p w14:paraId="6783ACFF" w14:textId="77777777" w:rsidR="0021732A" w:rsidRDefault="0021732A" w:rsidP="0021732A">
      <w:pPr>
        <w:pStyle w:val="af"/>
        <w:rPr>
          <w:sz w:val="28"/>
          <w:szCs w:val="28"/>
        </w:rPr>
      </w:pPr>
    </w:p>
    <w:p w14:paraId="4190AD72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3. Наличие поста и помещения охраны ______________________________________</w:t>
      </w:r>
    </w:p>
    <w:p w14:paraId="665ABD16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214EA8E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7772333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3B2D44">
        <w:rPr>
          <w:sz w:val="20"/>
          <w:szCs w:val="20"/>
        </w:rPr>
        <w:t>(</w:t>
      </w:r>
      <w:r>
        <w:rPr>
          <w:sz w:val="20"/>
          <w:szCs w:val="20"/>
        </w:rPr>
        <w:t xml:space="preserve">имеется/отсутствует, </w:t>
      </w:r>
      <w:r w:rsidRPr="003B2D44">
        <w:rPr>
          <w:sz w:val="20"/>
          <w:szCs w:val="20"/>
        </w:rPr>
        <w:t>характеристика, место расположения (этаж))</w:t>
      </w:r>
    </w:p>
    <w:p w14:paraId="708E3EA8" w14:textId="77777777" w:rsidR="0021732A" w:rsidRDefault="0021732A" w:rsidP="0021732A">
      <w:pPr>
        <w:pStyle w:val="af"/>
        <w:rPr>
          <w:sz w:val="28"/>
          <w:szCs w:val="28"/>
        </w:rPr>
      </w:pPr>
    </w:p>
    <w:p w14:paraId="1C0698C9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4. Дополнительная информация о физической защите (при необходимости) ________________________________________________________________________________________________________________________________________________________________________________________________________________________</w:t>
      </w:r>
    </w:p>
    <w:p w14:paraId="44202445" w14:textId="77777777" w:rsidR="0021732A" w:rsidRDefault="0021732A" w:rsidP="0021732A">
      <w:pPr>
        <w:pStyle w:val="af"/>
        <w:jc w:val="both"/>
        <w:rPr>
          <w:b/>
          <w:sz w:val="28"/>
          <w:szCs w:val="28"/>
        </w:rPr>
      </w:pPr>
    </w:p>
    <w:p w14:paraId="201C4F53" w14:textId="77777777" w:rsidR="0021732A" w:rsidRDefault="0021732A" w:rsidP="0021732A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документации на объекте (да/нет):</w:t>
      </w:r>
    </w:p>
    <w:p w14:paraId="791BD7F9" w14:textId="77777777" w:rsidR="0021732A" w:rsidRDefault="0021732A" w:rsidP="0021732A">
      <w:pPr>
        <w:pStyle w:val="af"/>
        <w:jc w:val="both"/>
        <w:rPr>
          <w:b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547"/>
        <w:gridCol w:w="1548"/>
        <w:gridCol w:w="1548"/>
        <w:gridCol w:w="1548"/>
        <w:gridCol w:w="1548"/>
        <w:gridCol w:w="1650"/>
      </w:tblGrid>
      <w:tr w:rsidR="0021732A" w:rsidRPr="000543B2" w14:paraId="7F7F9CA9" w14:textId="77777777" w:rsidTr="00200AC2">
        <w:trPr>
          <w:jc w:val="center"/>
        </w:trPr>
        <w:tc>
          <w:tcPr>
            <w:tcW w:w="1547" w:type="dxa"/>
            <w:vAlign w:val="center"/>
          </w:tcPr>
          <w:p w14:paraId="3C396DD5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0543B2">
              <w:rPr>
                <w:b/>
                <w:sz w:val="18"/>
                <w:szCs w:val="18"/>
              </w:rPr>
              <w:t>по пропускному режиму</w:t>
            </w:r>
          </w:p>
        </w:tc>
        <w:tc>
          <w:tcPr>
            <w:tcW w:w="1548" w:type="dxa"/>
            <w:vAlign w:val="center"/>
          </w:tcPr>
          <w:p w14:paraId="02376052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  <w:r w:rsidRPr="000543B2">
              <w:rPr>
                <w:b/>
                <w:sz w:val="18"/>
                <w:szCs w:val="18"/>
              </w:rPr>
              <w:t>п</w:t>
            </w:r>
            <w:r>
              <w:rPr>
                <w:b/>
                <w:sz w:val="18"/>
                <w:szCs w:val="18"/>
              </w:rPr>
              <w:t xml:space="preserve">о </w:t>
            </w:r>
            <w:r w:rsidRPr="000543B2">
              <w:rPr>
                <w:b/>
                <w:sz w:val="18"/>
                <w:szCs w:val="18"/>
              </w:rPr>
              <w:t>проведению с работниками</w:t>
            </w:r>
            <w:r>
              <w:rPr>
                <w:b/>
                <w:sz w:val="18"/>
                <w:szCs w:val="18"/>
              </w:rPr>
              <w:t xml:space="preserve"> объектов</w:t>
            </w:r>
            <w:r w:rsidRPr="000543B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lastRenderedPageBreak/>
              <w:t>инструктажа по АТЗ</w:t>
            </w:r>
          </w:p>
        </w:tc>
        <w:tc>
          <w:tcPr>
            <w:tcW w:w="1548" w:type="dxa"/>
            <w:vAlign w:val="center"/>
          </w:tcPr>
          <w:p w14:paraId="2176D866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по проведению учений (тренировок) по </w:t>
            </w:r>
            <w:r>
              <w:rPr>
                <w:b/>
                <w:sz w:val="18"/>
                <w:szCs w:val="18"/>
              </w:rPr>
              <w:lastRenderedPageBreak/>
              <w:t>АТЗ</w:t>
            </w:r>
          </w:p>
        </w:tc>
        <w:tc>
          <w:tcPr>
            <w:tcW w:w="1548" w:type="dxa"/>
            <w:vAlign w:val="center"/>
          </w:tcPr>
          <w:p w14:paraId="675873C8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Наличие наглядных пособий по АТЗ </w:t>
            </w:r>
            <w:r>
              <w:rPr>
                <w:b/>
                <w:sz w:val="18"/>
                <w:szCs w:val="18"/>
              </w:rPr>
              <w:lastRenderedPageBreak/>
              <w:t>(инф. стенды)</w:t>
            </w:r>
          </w:p>
        </w:tc>
        <w:tc>
          <w:tcPr>
            <w:tcW w:w="1548" w:type="dxa"/>
            <w:vAlign w:val="center"/>
          </w:tcPr>
          <w:p w14:paraId="475EAF60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по порядку эвакуации работников, </w:t>
            </w:r>
            <w:r>
              <w:rPr>
                <w:b/>
                <w:sz w:val="18"/>
                <w:szCs w:val="18"/>
              </w:rPr>
              <w:lastRenderedPageBreak/>
              <w:t>обучающихся и иных лиц при угрозе теракта</w:t>
            </w:r>
          </w:p>
        </w:tc>
        <w:tc>
          <w:tcPr>
            <w:tcW w:w="1548" w:type="dxa"/>
            <w:vAlign w:val="center"/>
          </w:tcPr>
          <w:p w14:paraId="167AC90C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по осуществлению мероприятий по </w:t>
            </w:r>
            <w:r>
              <w:rPr>
                <w:b/>
                <w:sz w:val="18"/>
                <w:szCs w:val="18"/>
              </w:rPr>
              <w:lastRenderedPageBreak/>
              <w:t xml:space="preserve">информационной безопасности </w:t>
            </w:r>
          </w:p>
        </w:tc>
      </w:tr>
      <w:tr w:rsidR="0021732A" w:rsidRPr="000543B2" w14:paraId="17DCEA83" w14:textId="77777777" w:rsidTr="00200AC2">
        <w:trPr>
          <w:trHeight w:val="381"/>
          <w:jc w:val="center"/>
        </w:trPr>
        <w:tc>
          <w:tcPr>
            <w:tcW w:w="1547" w:type="dxa"/>
            <w:vAlign w:val="center"/>
          </w:tcPr>
          <w:p w14:paraId="5DA9EE49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8" w:type="dxa"/>
            <w:vAlign w:val="center"/>
          </w:tcPr>
          <w:p w14:paraId="5B276020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8" w:type="dxa"/>
            <w:vAlign w:val="center"/>
          </w:tcPr>
          <w:p w14:paraId="109FA443" w14:textId="77777777" w:rsidR="0021732A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8" w:type="dxa"/>
            <w:vAlign w:val="center"/>
          </w:tcPr>
          <w:p w14:paraId="576D62C0" w14:textId="77777777" w:rsidR="0021732A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8" w:type="dxa"/>
            <w:vAlign w:val="center"/>
          </w:tcPr>
          <w:p w14:paraId="1A72335F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48" w:type="dxa"/>
            <w:vAlign w:val="center"/>
          </w:tcPr>
          <w:p w14:paraId="2A299243" w14:textId="77777777" w:rsidR="0021732A" w:rsidRPr="000543B2" w:rsidRDefault="0021732A" w:rsidP="00200AC2">
            <w:pPr>
              <w:pStyle w:val="af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111D52B9" w14:textId="77777777" w:rsidR="0021732A" w:rsidRDefault="0021732A" w:rsidP="0021732A">
      <w:pPr>
        <w:pStyle w:val="af"/>
        <w:jc w:val="both"/>
        <w:rPr>
          <w:b/>
          <w:sz w:val="28"/>
          <w:szCs w:val="28"/>
        </w:rPr>
      </w:pPr>
    </w:p>
    <w:p w14:paraId="2CFB405A" w14:textId="77777777" w:rsidR="0021732A" w:rsidRPr="00134CE8" w:rsidRDefault="0021732A" w:rsidP="0021732A">
      <w:pPr>
        <w:pStyle w:val="af"/>
        <w:jc w:val="center"/>
        <w:rPr>
          <w:b/>
          <w:sz w:val="28"/>
          <w:szCs w:val="28"/>
        </w:rPr>
      </w:pPr>
      <w:r w:rsidRPr="00134CE8">
        <w:rPr>
          <w:b/>
          <w:sz w:val="28"/>
          <w:szCs w:val="28"/>
        </w:rPr>
        <w:t>Паспорт безопасности антитеррористической защищенности объекта (территории)</w:t>
      </w:r>
    </w:p>
    <w:p w14:paraId="3DE07890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Паспорт безопасности __________________, утвержден ______________________, </w:t>
      </w:r>
    </w:p>
    <w:p w14:paraId="677E0B2B" w14:textId="77777777" w:rsidR="0021732A" w:rsidRPr="003B2D44" w:rsidRDefault="0021732A" w:rsidP="0021732A">
      <w:pPr>
        <w:pStyle w:val="af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  <w:r w:rsidRPr="003B2D44">
        <w:rPr>
          <w:sz w:val="20"/>
          <w:szCs w:val="20"/>
        </w:rPr>
        <w:t>(имеется/отсутствует)</w:t>
      </w:r>
      <w:r>
        <w:rPr>
          <w:sz w:val="20"/>
          <w:szCs w:val="20"/>
        </w:rPr>
        <w:t xml:space="preserve">                                         </w:t>
      </w:r>
      <w:r w:rsidRPr="003B2D44">
        <w:rPr>
          <w:sz w:val="20"/>
          <w:szCs w:val="20"/>
        </w:rPr>
        <w:t xml:space="preserve"> (дата утверждения)</w:t>
      </w:r>
    </w:p>
    <w:p w14:paraId="697F6F2C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разработан в соответствии с постановлением Правительства РФ № ______.</w:t>
      </w:r>
    </w:p>
    <w:p w14:paraId="58D8E32B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2. Присвоенная категория опасности _______</w:t>
      </w:r>
    </w:p>
    <w:p w14:paraId="138FCFF3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3. Соответствие данных указанных в паспорте безопасности с фактическими данными на момент проверки ______________________________________________________</w:t>
      </w:r>
    </w:p>
    <w:p w14:paraId="0F296344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1D1CDD8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8D29C68" w14:textId="77777777" w:rsidR="0021732A" w:rsidRDefault="0021732A" w:rsidP="0021732A">
      <w:pPr>
        <w:pStyle w:val="af"/>
        <w:jc w:val="center"/>
        <w:rPr>
          <w:sz w:val="20"/>
          <w:szCs w:val="20"/>
        </w:rPr>
      </w:pPr>
      <w:r w:rsidRPr="003B2D44">
        <w:rPr>
          <w:sz w:val="20"/>
          <w:szCs w:val="20"/>
        </w:rPr>
        <w:t>(соответствует/не соответствует; если не соответствует что именно)</w:t>
      </w:r>
    </w:p>
    <w:p w14:paraId="32C6F974" w14:textId="77777777" w:rsidR="0021732A" w:rsidRDefault="0021732A" w:rsidP="0021732A">
      <w:pPr>
        <w:pStyle w:val="af"/>
        <w:rPr>
          <w:sz w:val="28"/>
          <w:szCs w:val="28"/>
        </w:rPr>
      </w:pPr>
    </w:p>
    <w:p w14:paraId="165CAF69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4. Устранение недостатков указанных в паспорте безопасности: _________________</w:t>
      </w:r>
    </w:p>
    <w:p w14:paraId="7CC20191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9C3213F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0DDF343F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6E41DDE" w14:textId="77777777" w:rsidR="0021732A" w:rsidRDefault="0021732A" w:rsidP="0021732A">
      <w:pPr>
        <w:pStyle w:val="af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85AA457" w14:textId="77777777" w:rsidR="0021732A" w:rsidRPr="00BB06B5" w:rsidRDefault="0021732A" w:rsidP="0021732A">
      <w:pPr>
        <w:pStyle w:val="af"/>
        <w:jc w:val="center"/>
        <w:rPr>
          <w:sz w:val="20"/>
          <w:szCs w:val="20"/>
        </w:rPr>
      </w:pPr>
      <w:r w:rsidRPr="006E5C54">
        <w:rPr>
          <w:sz w:val="20"/>
          <w:szCs w:val="20"/>
        </w:rPr>
        <w:t>(указать что именно устранено; если не устранено, то необходимо указать срок устранения указанный в паспорте безопасности)</w:t>
      </w:r>
    </w:p>
    <w:p w14:paraId="085F7D84" w14:textId="77777777" w:rsidR="0021732A" w:rsidRDefault="0021732A" w:rsidP="0021732A">
      <w:pPr>
        <w:pStyle w:val="af"/>
        <w:jc w:val="both"/>
        <w:rPr>
          <w:b/>
          <w:sz w:val="28"/>
          <w:szCs w:val="28"/>
        </w:rPr>
      </w:pPr>
    </w:p>
    <w:p w14:paraId="525EF79C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Недостатки, выявленные в ходе проведения плановой (внеплановой) </w:t>
      </w:r>
      <w:r w:rsidRPr="00134CE8">
        <w:rPr>
          <w:b/>
          <w:sz w:val="28"/>
          <w:szCs w:val="28"/>
        </w:rPr>
        <w:t>проверки ан</w:t>
      </w:r>
      <w:r>
        <w:rPr>
          <w:b/>
          <w:sz w:val="28"/>
          <w:szCs w:val="28"/>
        </w:rPr>
        <w:t>титеррористической защищенности</w:t>
      </w:r>
      <w:r w:rsidRPr="00134CE8">
        <w:rPr>
          <w:b/>
          <w:sz w:val="28"/>
          <w:szCs w:val="28"/>
        </w:rPr>
        <w:t xml:space="preserve"> объекта (территории):</w:t>
      </w:r>
      <w:r>
        <w:rPr>
          <w:sz w:val="28"/>
          <w:szCs w:val="28"/>
        </w:rPr>
        <w:t xml:space="preserve"> ________________________________________________________________________</w:t>
      </w:r>
    </w:p>
    <w:p w14:paraId="204E0087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B770140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F77D5A8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34C6CF7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5FD1EE3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A96DE88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48E3C8BE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59909D9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3B1BA818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F0C6787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09EC7279" w14:textId="77777777" w:rsidR="0021732A" w:rsidRDefault="0021732A" w:rsidP="0021732A">
      <w:pPr>
        <w:pStyle w:val="af"/>
        <w:jc w:val="both"/>
        <w:rPr>
          <w:sz w:val="28"/>
          <w:szCs w:val="28"/>
        </w:rPr>
      </w:pPr>
    </w:p>
    <w:p w14:paraId="4EF049EC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 w:rsidRPr="00134CE8">
        <w:rPr>
          <w:b/>
          <w:sz w:val="28"/>
          <w:szCs w:val="28"/>
        </w:rPr>
        <w:t xml:space="preserve">Дополнительная информация с учетом особенностей объекта (территории): </w:t>
      </w:r>
      <w:r>
        <w:rPr>
          <w:sz w:val="28"/>
          <w:szCs w:val="28"/>
        </w:rPr>
        <w:t>________________________________________________________________________</w:t>
      </w:r>
    </w:p>
    <w:p w14:paraId="7350C4E3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7C9E36B7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5CA60D3B" w14:textId="77777777" w:rsidR="0021732A" w:rsidRDefault="0021732A" w:rsidP="0021732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695668EC" w14:textId="77777777" w:rsidR="0021732A" w:rsidRDefault="0021732A" w:rsidP="0021732A">
      <w:pPr>
        <w:pStyle w:val="af"/>
        <w:jc w:val="both"/>
        <w:rPr>
          <w:b/>
          <w:sz w:val="28"/>
          <w:szCs w:val="28"/>
        </w:rPr>
      </w:pPr>
    </w:p>
    <w:p w14:paraId="3304136E" w14:textId="77777777" w:rsidR="0021732A" w:rsidRDefault="0021732A" w:rsidP="0021732A">
      <w:pPr>
        <w:pStyle w:val="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Рекомендации:</w:t>
      </w:r>
    </w:p>
    <w:p w14:paraId="3E6A39CE" w14:textId="16A54CFE" w:rsidR="0021732A" w:rsidRDefault="0021732A" w:rsidP="0021732A">
      <w:pPr>
        <w:pStyle w:val="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385B52" w14:textId="77777777" w:rsidR="0021732A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69141734" w14:textId="77777777" w:rsidR="0021732A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Должностное лицо Министерства:</w:t>
      </w:r>
    </w:p>
    <w:p w14:paraId="42CB0B7E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______________________________________</w:t>
      </w:r>
      <w:r>
        <w:rPr>
          <w:sz w:val="28"/>
          <w:szCs w:val="28"/>
        </w:rPr>
        <w:t>____________________________</w:t>
      </w:r>
      <w:r w:rsidRPr="00532076">
        <w:rPr>
          <w:sz w:val="28"/>
          <w:szCs w:val="28"/>
        </w:rPr>
        <w:t>______</w:t>
      </w:r>
    </w:p>
    <w:p w14:paraId="0284C64E" w14:textId="77777777" w:rsidR="0021732A" w:rsidRPr="00D27D6F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D27D6F">
        <w:rPr>
          <w:sz w:val="20"/>
          <w:szCs w:val="20"/>
        </w:rPr>
        <w:t>(ФИО, подпись, дата)</w:t>
      </w:r>
    </w:p>
    <w:p w14:paraId="3AB85688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CDC8217" w14:textId="77777777" w:rsidR="0021732A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Должностные лица и специалисты организаций, участвующие в п</w:t>
      </w:r>
      <w:r>
        <w:rPr>
          <w:sz w:val="28"/>
          <w:szCs w:val="28"/>
        </w:rPr>
        <w:t>роверке, ознакомленные с актом:</w:t>
      </w:r>
    </w:p>
    <w:p w14:paraId="42777F4D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7D5B89BB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1. _________________</w:t>
      </w:r>
      <w:r>
        <w:rPr>
          <w:sz w:val="28"/>
          <w:szCs w:val="28"/>
        </w:rPr>
        <w:t>______</w:t>
      </w:r>
      <w:r w:rsidRPr="00532076">
        <w:rPr>
          <w:sz w:val="28"/>
          <w:szCs w:val="28"/>
        </w:rPr>
        <w:t>_____</w:t>
      </w:r>
      <w:r>
        <w:rPr>
          <w:sz w:val="28"/>
          <w:szCs w:val="28"/>
        </w:rPr>
        <w:t>_</w:t>
      </w:r>
      <w:r w:rsidRPr="00532076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________________________</w:t>
      </w:r>
    </w:p>
    <w:p w14:paraId="3BBFC631" w14:textId="77777777" w:rsidR="0021732A" w:rsidRPr="00D27D6F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D27D6F">
        <w:rPr>
          <w:sz w:val="20"/>
          <w:szCs w:val="20"/>
        </w:rPr>
        <w:t>(ФИО, должность, организация, подпись, дата)</w:t>
      </w:r>
    </w:p>
    <w:p w14:paraId="472317FF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285C7571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2. ____________</w:t>
      </w:r>
      <w:r>
        <w:rPr>
          <w:sz w:val="28"/>
          <w:szCs w:val="28"/>
        </w:rPr>
        <w:t>______</w:t>
      </w:r>
      <w:r w:rsidRPr="00532076">
        <w:rPr>
          <w:sz w:val="28"/>
          <w:szCs w:val="28"/>
        </w:rPr>
        <w:t>___________________________</w:t>
      </w:r>
      <w:r>
        <w:rPr>
          <w:sz w:val="28"/>
          <w:szCs w:val="28"/>
        </w:rPr>
        <w:t>_________________________</w:t>
      </w:r>
    </w:p>
    <w:p w14:paraId="7E1247CA" w14:textId="77777777" w:rsidR="0021732A" w:rsidRPr="00D27D6F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D27D6F">
        <w:rPr>
          <w:sz w:val="20"/>
          <w:szCs w:val="20"/>
        </w:rPr>
        <w:t>(ФИО, должность, организация, подпись, дата)</w:t>
      </w:r>
    </w:p>
    <w:p w14:paraId="1E590520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8265019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С актом проверки ознакомлен(а)</w:t>
      </w:r>
      <w:r w:rsidRPr="00532076">
        <w:rPr>
          <w:sz w:val="28"/>
          <w:szCs w:val="28"/>
        </w:rPr>
        <w:br/>
      </w:r>
    </w:p>
    <w:p w14:paraId="50DBC71E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_____________________ 20__ г.</w:t>
      </w:r>
      <w:r w:rsidRPr="00532076">
        <w:rPr>
          <w:sz w:val="28"/>
          <w:szCs w:val="28"/>
        </w:rPr>
        <w:br/>
      </w:r>
    </w:p>
    <w:p w14:paraId="1A72A34A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t>________________________</w:t>
      </w:r>
    </w:p>
    <w:p w14:paraId="3AEF1C1C" w14:textId="77777777" w:rsidR="0021732A" w:rsidRPr="000310D0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310D0">
        <w:rPr>
          <w:sz w:val="20"/>
          <w:szCs w:val="20"/>
        </w:rPr>
        <w:t>(правообладатель торгового объекта (территории),</w:t>
      </w:r>
    </w:p>
    <w:p w14:paraId="021629EE" w14:textId="77777777" w:rsidR="0021732A" w:rsidRPr="000310D0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310D0">
        <w:rPr>
          <w:sz w:val="20"/>
          <w:szCs w:val="20"/>
        </w:rPr>
        <w:t>его уполномоченный представитель (Ф.И.О., должность,</w:t>
      </w:r>
    </w:p>
    <w:p w14:paraId="27533514" w14:textId="77777777" w:rsidR="0021732A" w:rsidRPr="00532076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310D0">
        <w:rPr>
          <w:sz w:val="20"/>
          <w:szCs w:val="20"/>
        </w:rPr>
        <w:t>реквизиты уполномочивающего документа, подпись, дата)</w:t>
      </w:r>
    </w:p>
    <w:p w14:paraId="3E27FACA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1ECCDC8B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Копию акта со всеми приложениями (за исключением документов, полученных от проверяемого правообладателя</w:t>
      </w:r>
      <w:r>
        <w:rPr>
          <w:sz w:val="28"/>
          <w:szCs w:val="28"/>
        </w:rPr>
        <w:t xml:space="preserve"> торгового объекта (территории)</w:t>
      </w:r>
      <w:r w:rsidRPr="00532076">
        <w:rPr>
          <w:sz w:val="28"/>
          <w:szCs w:val="28"/>
        </w:rPr>
        <w:t xml:space="preserve"> получил(а):</w:t>
      </w:r>
      <w:r w:rsidRPr="00532076">
        <w:rPr>
          <w:sz w:val="28"/>
          <w:szCs w:val="28"/>
        </w:rPr>
        <w:br/>
      </w:r>
    </w:p>
    <w:p w14:paraId="34358D13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_____________________ 20___ г.</w:t>
      </w:r>
      <w:r w:rsidRPr="00532076">
        <w:rPr>
          <w:sz w:val="28"/>
          <w:szCs w:val="28"/>
        </w:rPr>
        <w:br/>
      </w:r>
    </w:p>
    <w:p w14:paraId="0571DDCF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_______________________________</w:t>
      </w:r>
    </w:p>
    <w:p w14:paraId="7C5701BF" w14:textId="77777777" w:rsidR="0021732A" w:rsidRPr="000310D0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310D0">
        <w:rPr>
          <w:sz w:val="20"/>
          <w:szCs w:val="20"/>
        </w:rPr>
        <w:t>(правообладатель торгового объекта (территории),</w:t>
      </w:r>
    </w:p>
    <w:p w14:paraId="30EAFB64" w14:textId="77777777" w:rsidR="0021732A" w:rsidRPr="000310D0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310D0">
        <w:rPr>
          <w:sz w:val="20"/>
          <w:szCs w:val="20"/>
        </w:rPr>
        <w:t>его уполномоченный представитель (Ф.И.О., должность,</w:t>
      </w:r>
    </w:p>
    <w:p w14:paraId="41BB00AC" w14:textId="77777777" w:rsidR="0021732A" w:rsidRPr="00532076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0310D0">
        <w:rPr>
          <w:sz w:val="20"/>
          <w:szCs w:val="20"/>
        </w:rPr>
        <w:t>реквизиты уполномочивающего документа, подпись)</w:t>
      </w:r>
    </w:p>
    <w:p w14:paraId="3E159C0E" w14:textId="77777777" w:rsidR="0021732A" w:rsidRPr="00532076" w:rsidRDefault="0021732A" w:rsidP="0021732A">
      <w:pPr>
        <w:pStyle w:val="formattext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E108932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lastRenderedPageBreak/>
        <w:t>Отметка об отказе правообладателя торгового объекта (территории), его уполномоченного представителя, руководителя торгового объекта (террито</w:t>
      </w:r>
      <w:r>
        <w:rPr>
          <w:sz w:val="28"/>
          <w:szCs w:val="28"/>
        </w:rPr>
        <w:t>рии) получать акт/подписать акт</w:t>
      </w:r>
    </w:p>
    <w:p w14:paraId="3B6C2146" w14:textId="77777777" w:rsidR="0021732A" w:rsidRPr="00532076" w:rsidRDefault="0021732A" w:rsidP="0021732A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32076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_______________________________</w:t>
      </w:r>
    </w:p>
    <w:p w14:paraId="3E4559AA" w14:textId="77777777" w:rsidR="0021732A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310D0">
        <w:rPr>
          <w:sz w:val="20"/>
          <w:szCs w:val="20"/>
        </w:rPr>
        <w:t>(ФИО должностных лиц и специалистов,</w:t>
      </w:r>
    </w:p>
    <w:p w14:paraId="058DA36E" w14:textId="77777777" w:rsidR="0021732A" w:rsidRPr="000310D0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0310D0">
        <w:rPr>
          <w:sz w:val="20"/>
          <w:szCs w:val="20"/>
        </w:rPr>
        <w:t>проводивших проверку, подписи)</w:t>
      </w:r>
    </w:p>
    <w:p w14:paraId="25C3702E" w14:textId="77777777" w:rsidR="0021732A" w:rsidRPr="00304BBD" w:rsidRDefault="0021732A" w:rsidP="0021732A">
      <w:pPr>
        <w:pStyle w:val="af"/>
        <w:jc w:val="both"/>
        <w:rPr>
          <w:b/>
          <w:sz w:val="28"/>
          <w:szCs w:val="28"/>
        </w:rPr>
      </w:pPr>
    </w:p>
    <w:p w14:paraId="55B3578C" w14:textId="77777777" w:rsidR="0021732A" w:rsidRPr="00457BCC" w:rsidRDefault="0021732A" w:rsidP="0021732A">
      <w:pPr>
        <w:pStyle w:val="formattext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5C327099" w14:textId="0F61D011" w:rsidR="0021732A" w:rsidRDefault="0021732A" w:rsidP="00066936">
      <w:pPr>
        <w:ind w:right="-1"/>
        <w:jc w:val="center"/>
        <w:rPr>
          <w:sz w:val="28"/>
          <w:lang w:val="tt-RU"/>
        </w:rPr>
      </w:pPr>
    </w:p>
    <w:p w14:paraId="3677E35C" w14:textId="4EB18976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0BF35235" w14:textId="58A98008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79A1980E" w14:textId="7BB74CE7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420E2597" w14:textId="6075C2B5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20BB8BB9" w14:textId="0DB9C0AD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2A2163B2" w14:textId="2665B882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27641132" w14:textId="2426F08D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04E70574" w14:textId="07575FCA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3E026F45" w14:textId="0F50B14A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25AE1710" w14:textId="339E198D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53470F9C" w14:textId="6E6C0260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40A418E2" w14:textId="1F0C9910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4158B99A" w14:textId="71111E88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38CD449D" w14:textId="32AC338A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13420349" w14:textId="7C6FE81E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6C28B677" w14:textId="0E84EC50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1C6A61FA" w14:textId="4310EEF4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7BABEBF1" w14:textId="2B5967C4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1FEE9343" w14:textId="1EC15C26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7AF8DADE" w14:textId="3010A918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0A33BACA" w14:textId="08BB9636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1F7E5A1B" w14:textId="7E3E822D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3F1504B0" w14:textId="7C64035A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23E1A030" w14:textId="3D340B02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10972618" w14:textId="6075C092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20699135" w14:textId="01631E82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5E583F13" w14:textId="7CA891B4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69EA961B" w14:textId="77777777" w:rsidR="00F46154" w:rsidRDefault="00F46154" w:rsidP="00066936">
      <w:pPr>
        <w:ind w:right="-1"/>
        <w:jc w:val="center"/>
        <w:rPr>
          <w:sz w:val="28"/>
          <w:lang w:val="tt-RU"/>
        </w:rPr>
      </w:pPr>
    </w:p>
    <w:p w14:paraId="49287D5A" w14:textId="0A6DC470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3015AB12" w14:textId="123EDF57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110AD630" w14:textId="69ADB953" w:rsidR="008343DD" w:rsidRDefault="008343DD" w:rsidP="00066936">
      <w:pPr>
        <w:ind w:right="-1"/>
        <w:jc w:val="center"/>
        <w:rPr>
          <w:sz w:val="28"/>
          <w:lang w:val="tt-RU"/>
        </w:rPr>
      </w:pPr>
    </w:p>
    <w:p w14:paraId="07A079B0" w14:textId="11B50CA7" w:rsidR="008E65DA" w:rsidRDefault="008E65DA" w:rsidP="008343DD">
      <w:pPr>
        <w:ind w:right="-1"/>
        <w:rPr>
          <w:sz w:val="28"/>
          <w:lang w:val="tt-RU"/>
        </w:rPr>
      </w:pPr>
    </w:p>
    <w:p w14:paraId="13A44E19" w14:textId="281D1760" w:rsidR="008343DD" w:rsidRDefault="008343DD" w:rsidP="008343DD">
      <w:pPr>
        <w:ind w:right="-1"/>
        <w:rPr>
          <w:sz w:val="28"/>
          <w:lang w:val="tt-RU"/>
        </w:rPr>
      </w:pPr>
    </w:p>
    <w:p w14:paraId="7F168162" w14:textId="77777777" w:rsidR="008343DD" w:rsidRDefault="008343DD" w:rsidP="008343DD">
      <w:pPr>
        <w:ind w:right="-1"/>
        <w:rPr>
          <w:sz w:val="28"/>
          <w:lang w:val="tt-RU"/>
        </w:rPr>
      </w:pPr>
    </w:p>
    <w:p w14:paraId="025410DD" w14:textId="534241B5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2FDF8C54" w14:textId="168831B2" w:rsidR="008E65DA" w:rsidRDefault="008E65DA" w:rsidP="00066936">
      <w:pPr>
        <w:ind w:right="-1"/>
        <w:jc w:val="center"/>
        <w:rPr>
          <w:sz w:val="28"/>
          <w:lang w:val="tt-RU"/>
        </w:rPr>
      </w:pPr>
    </w:p>
    <w:p w14:paraId="6AD5FD3B" w14:textId="2B069CBA" w:rsidR="008343DD" w:rsidRPr="00E93D9B" w:rsidRDefault="008343DD" w:rsidP="008343DD">
      <w:pPr>
        <w:pStyle w:val="af"/>
        <w:ind w:left="6663"/>
        <w:jc w:val="both"/>
        <w:rPr>
          <w:sz w:val="28"/>
          <w:szCs w:val="28"/>
        </w:rPr>
      </w:pPr>
      <w:r w:rsidRPr="00501A88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3 </w:t>
      </w:r>
      <w:r w:rsidRPr="00501A88">
        <w:rPr>
          <w:sz w:val="28"/>
          <w:szCs w:val="28"/>
        </w:rPr>
        <w:t xml:space="preserve">к </w:t>
      </w:r>
      <w:r>
        <w:rPr>
          <w:bCs/>
          <w:sz w:val="28"/>
          <w:szCs w:val="28"/>
        </w:rPr>
        <w:t xml:space="preserve">Порядку </w:t>
      </w:r>
    </w:p>
    <w:p w14:paraId="3F01FAC2" w14:textId="2E60C0F0" w:rsidR="008E65DA" w:rsidRDefault="008343DD" w:rsidP="008343DD">
      <w:pPr>
        <w:ind w:left="6663" w:right="-1"/>
        <w:jc w:val="both"/>
        <w:rPr>
          <w:sz w:val="28"/>
          <w:lang w:val="tt-RU"/>
        </w:rPr>
      </w:pPr>
      <w:r>
        <w:rPr>
          <w:sz w:val="28"/>
          <w:szCs w:val="28"/>
        </w:rPr>
        <w:t>осуществления контроля за обеспечением антитеррористической защищенности торговых объектов (территорий) и выполнением требований</w:t>
      </w:r>
      <w:r w:rsidRPr="00D57F5A">
        <w:rPr>
          <w:sz w:val="28"/>
          <w:szCs w:val="28"/>
        </w:rPr>
        <w:t xml:space="preserve"> </w:t>
      </w:r>
      <w:r w:rsidRPr="00457BCC">
        <w:rPr>
          <w:sz w:val="28"/>
          <w:szCs w:val="28"/>
        </w:rPr>
        <w:t>постановления Пра</w:t>
      </w:r>
      <w:r>
        <w:rPr>
          <w:sz w:val="28"/>
          <w:szCs w:val="28"/>
        </w:rPr>
        <w:t xml:space="preserve">вительства Российской Федерации </w:t>
      </w:r>
      <w:r w:rsidRPr="00457BCC">
        <w:rPr>
          <w:sz w:val="28"/>
          <w:szCs w:val="28"/>
        </w:rPr>
        <w:t>от 19</w:t>
      </w:r>
      <w:r>
        <w:rPr>
          <w:sz w:val="28"/>
          <w:szCs w:val="28"/>
        </w:rPr>
        <w:t>.10.2017       № 1273 «</w:t>
      </w:r>
      <w:r w:rsidRPr="00457BCC">
        <w:rPr>
          <w:sz w:val="28"/>
          <w:szCs w:val="28"/>
        </w:rPr>
        <w:t>Об утверждении требований к антитеррористической защищенности торговых объектов (территорий) и формы паспорта безопасности</w:t>
      </w:r>
      <w:r>
        <w:rPr>
          <w:sz w:val="28"/>
          <w:szCs w:val="28"/>
        </w:rPr>
        <w:t xml:space="preserve"> торгового объекта (территории)»</w:t>
      </w:r>
    </w:p>
    <w:p w14:paraId="00E7026A" w14:textId="77777777" w:rsidR="008343DD" w:rsidRDefault="008343DD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68ABF683" w14:textId="0149A261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Акт</w:t>
      </w:r>
    </w:p>
    <w:p w14:paraId="0975F743" w14:textId="56DC11AC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о воспрепятствовании доступу должностного лица</w:t>
      </w:r>
    </w:p>
    <w:p w14:paraId="539EE7FF" w14:textId="02FD3A29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на территорию (в помещение)</w:t>
      </w:r>
    </w:p>
    <w:p w14:paraId="2F24476C" w14:textId="2B8CE69C" w:rsidR="00CD06B7" w:rsidRPr="00CD06B7" w:rsidRDefault="00CD06B7" w:rsidP="00086E20">
      <w:pPr>
        <w:ind w:right="-1" w:firstLine="709"/>
        <w:rPr>
          <w:sz w:val="28"/>
          <w:szCs w:val="28"/>
        </w:rPr>
      </w:pPr>
    </w:p>
    <w:p w14:paraId="2CB62B77" w14:textId="57079D7F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</w:t>
      </w:r>
      <w:r>
        <w:rPr>
          <w:sz w:val="28"/>
          <w:szCs w:val="28"/>
        </w:rPr>
        <w:t xml:space="preserve">                     </w:t>
      </w:r>
      <w:r w:rsidRPr="00CD06B7">
        <w:rPr>
          <w:sz w:val="28"/>
          <w:szCs w:val="28"/>
          <w:shd w:val="clear" w:color="auto" w:fill="FFFFFF"/>
        </w:rPr>
        <w:t>_</w:t>
      </w:r>
      <w:r>
        <w:rPr>
          <w:sz w:val="28"/>
          <w:szCs w:val="28"/>
          <w:shd w:val="clear" w:color="auto" w:fill="FFFFFF"/>
        </w:rPr>
        <w:t>______________________________</w:t>
      </w:r>
    </w:p>
    <w:p w14:paraId="63AE503E" w14:textId="1B8DE1CA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  <w:r w:rsidRPr="00CD06B7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    </w:t>
      </w:r>
      <w:r w:rsidRPr="00CD06B7">
        <w:rPr>
          <w:sz w:val="20"/>
          <w:szCs w:val="20"/>
        </w:rPr>
        <w:t xml:space="preserve"> (место составления)                                                  </w:t>
      </w:r>
      <w:r>
        <w:rPr>
          <w:sz w:val="20"/>
          <w:szCs w:val="20"/>
        </w:rPr>
        <w:t xml:space="preserve">                         </w:t>
      </w:r>
      <w:r w:rsidRPr="00CD06B7">
        <w:rPr>
          <w:sz w:val="20"/>
          <w:szCs w:val="20"/>
        </w:rPr>
        <w:t xml:space="preserve">   </w:t>
      </w:r>
      <w:r w:rsidRPr="00CD06B7">
        <w:rPr>
          <w:sz w:val="20"/>
          <w:szCs w:val="20"/>
          <w:shd w:val="clear" w:color="auto" w:fill="FFFFFF"/>
        </w:rPr>
        <w:t>(дата и время составления)</w:t>
      </w:r>
    </w:p>
    <w:p w14:paraId="5777AFC9" w14:textId="01646D77" w:rsidR="00CD06B7" w:rsidRPr="00CD06B7" w:rsidRDefault="00CD06B7" w:rsidP="00086E20">
      <w:pPr>
        <w:ind w:right="-1" w:firstLine="709"/>
        <w:rPr>
          <w:sz w:val="28"/>
          <w:szCs w:val="28"/>
        </w:rPr>
      </w:pPr>
    </w:p>
    <w:p w14:paraId="04C80D68" w14:textId="509DE1D1" w:rsidR="00CD06B7" w:rsidRPr="00CD06B7" w:rsidRDefault="00CD06B7" w:rsidP="00086E20">
      <w:pPr>
        <w:ind w:right="-1" w:firstLine="709"/>
        <w:rPr>
          <w:sz w:val="28"/>
          <w:szCs w:val="28"/>
        </w:rPr>
      </w:pPr>
    </w:p>
    <w:p w14:paraId="53ECE338" w14:textId="08DB7A1D" w:rsidR="00CD06B7" w:rsidRPr="00CD06B7" w:rsidRDefault="00CD06B7" w:rsidP="00086E20">
      <w:pPr>
        <w:ind w:right="-1" w:firstLine="709"/>
        <w:rPr>
          <w:sz w:val="28"/>
          <w:szCs w:val="28"/>
        </w:rPr>
      </w:pPr>
    </w:p>
    <w:p w14:paraId="392CE6B6" w14:textId="069F9272" w:rsidR="0079435F" w:rsidRDefault="00CD06B7" w:rsidP="0079435F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 xml:space="preserve">При проведении плановой (внеплановой) проверки в форме выездного обследования торгового объекта (территории) </w:t>
      </w:r>
      <w:r w:rsidR="0079435F">
        <w:rPr>
          <w:sz w:val="28"/>
          <w:szCs w:val="28"/>
        </w:rPr>
        <w:t xml:space="preserve">в </w:t>
      </w:r>
      <w:r w:rsidR="0079435F" w:rsidRPr="00363A62">
        <w:rPr>
          <w:sz w:val="28"/>
          <w:szCs w:val="28"/>
        </w:rPr>
        <w:t>целях осуществления надлежащего контроля за обеспечением антитеррористической защищенности торговых объектов (территорий)</w:t>
      </w:r>
      <w:r w:rsidR="0079435F">
        <w:rPr>
          <w:sz w:val="28"/>
          <w:szCs w:val="28"/>
        </w:rPr>
        <w:t xml:space="preserve"> </w:t>
      </w:r>
      <w:r w:rsidR="0079435F" w:rsidRPr="008E65DA">
        <w:rPr>
          <w:sz w:val="28"/>
          <w:szCs w:val="28"/>
        </w:rPr>
        <w:t xml:space="preserve">и </w:t>
      </w:r>
      <w:r w:rsidR="0079435F" w:rsidRPr="00363A62">
        <w:rPr>
          <w:sz w:val="28"/>
          <w:szCs w:val="28"/>
        </w:rPr>
        <w:t>выполнением требований к антитеррористической защищенности торгов</w:t>
      </w:r>
      <w:r w:rsidR="00CC3FF8">
        <w:rPr>
          <w:sz w:val="28"/>
          <w:szCs w:val="28"/>
        </w:rPr>
        <w:t>ых объектов (территорий) и форме</w:t>
      </w:r>
      <w:r w:rsidR="0079435F" w:rsidRPr="00363A62">
        <w:rPr>
          <w:sz w:val="28"/>
          <w:szCs w:val="28"/>
        </w:rPr>
        <w:t xml:space="preserve"> паспорта безопасности торгового объекта (территории), утвержденных постановлением Правительства Российской Федерации от 19.10.2017 № 1273 «Об утверждении требований к антитеррористической защищенности торговых объектов (территорий) и формы паспорта безопасности торгового объекта (территории)»</w:t>
      </w:r>
    </w:p>
    <w:p w14:paraId="48C56C38" w14:textId="40E8DABD" w:rsidR="00CD06B7" w:rsidRPr="00CD06B7" w:rsidRDefault="00CD06B7" w:rsidP="0079435F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______________________________________________________</w:t>
      </w:r>
      <w:r w:rsidR="0079435F">
        <w:rPr>
          <w:sz w:val="28"/>
          <w:szCs w:val="28"/>
        </w:rPr>
        <w:t>__________________</w:t>
      </w:r>
      <w:r w:rsidRPr="00CD06B7">
        <w:rPr>
          <w:sz w:val="28"/>
          <w:szCs w:val="28"/>
        </w:rPr>
        <w:t>,</w:t>
      </w:r>
    </w:p>
    <w:p w14:paraId="58D576F6" w14:textId="263524F9" w:rsidR="00CD06B7" w:rsidRPr="0079435F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79435F">
        <w:rPr>
          <w:sz w:val="20"/>
          <w:szCs w:val="20"/>
        </w:rPr>
        <w:t>(наименование</w:t>
      </w:r>
      <w:r w:rsidR="0079435F" w:rsidRPr="0079435F">
        <w:rPr>
          <w:sz w:val="20"/>
          <w:szCs w:val="20"/>
        </w:rPr>
        <w:t xml:space="preserve"> торгового объекта (территории)</w:t>
      </w:r>
    </w:p>
    <w:p w14:paraId="24445864" w14:textId="77777777" w:rsidR="0079435F" w:rsidRDefault="0079435F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37A0A04" w14:textId="77777777" w:rsidR="00200AC2" w:rsidRDefault="00200AC2" w:rsidP="00200AC2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расположенного по адресу:</w:t>
      </w:r>
    </w:p>
    <w:p w14:paraId="1041944F" w14:textId="53FB8715" w:rsidR="0079435F" w:rsidRDefault="00CD06B7" w:rsidP="00200AC2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__________________________________________________</w:t>
      </w:r>
      <w:r w:rsidR="0079435F">
        <w:rPr>
          <w:sz w:val="28"/>
          <w:szCs w:val="28"/>
        </w:rPr>
        <w:t>______________________</w:t>
      </w:r>
    </w:p>
    <w:p w14:paraId="3EE3657A" w14:textId="7EA4489A" w:rsidR="00CD06B7" w:rsidRPr="00CD06B7" w:rsidRDefault="0079435F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________________________________________________________________________,</w:t>
      </w:r>
    </w:p>
    <w:p w14:paraId="34B8DDCD" w14:textId="243A6150" w:rsidR="00CD06B7" w:rsidRPr="0079435F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79435F">
        <w:rPr>
          <w:sz w:val="20"/>
          <w:szCs w:val="20"/>
        </w:rPr>
        <w:t>(адрес торгового объекта (терри</w:t>
      </w:r>
      <w:r w:rsidR="0079435F" w:rsidRPr="0079435F">
        <w:rPr>
          <w:sz w:val="20"/>
          <w:szCs w:val="20"/>
        </w:rPr>
        <w:t>тории)</w:t>
      </w:r>
    </w:p>
    <w:p w14:paraId="542E21D6" w14:textId="77777777" w:rsidR="0079435F" w:rsidRDefault="0079435F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321CB34" w14:textId="32DD7DF4" w:rsidR="00CD06B7" w:rsidRPr="00CD06B7" w:rsidRDefault="0079435F" w:rsidP="00200AC2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правообладатель</w:t>
      </w:r>
      <w:r w:rsidR="00CD06B7" w:rsidRPr="00CD06B7">
        <w:rPr>
          <w:sz w:val="28"/>
          <w:szCs w:val="28"/>
        </w:rPr>
        <w:t xml:space="preserve"> торгового объекта (территории)</w:t>
      </w:r>
    </w:p>
    <w:p w14:paraId="327D598A" w14:textId="57947D9E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_________________________________________</w:t>
      </w:r>
      <w:r w:rsidR="0079435F">
        <w:rPr>
          <w:sz w:val="28"/>
          <w:szCs w:val="28"/>
        </w:rPr>
        <w:t>_______________________________,</w:t>
      </w:r>
    </w:p>
    <w:p w14:paraId="0DE0E032" w14:textId="77777777" w:rsidR="00CD06B7" w:rsidRPr="0079435F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79435F">
        <w:rPr>
          <w:sz w:val="20"/>
          <w:szCs w:val="20"/>
        </w:rPr>
        <w:t>(юридическое лицо: наименование, ИНН; индивидуальный предприниматель: ФИО, ИНН; физическое лицо: ФИО, дата рождения)</w:t>
      </w:r>
    </w:p>
    <w:p w14:paraId="14481273" w14:textId="77777777" w:rsidR="0079435F" w:rsidRDefault="0079435F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0705A892" w14:textId="5A998BED" w:rsidR="00CD06B7" w:rsidRPr="00CD06B7" w:rsidRDefault="00CD06B7" w:rsidP="00200AC2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должностным лицам и специалистам, осуществляющим проверку</w:t>
      </w:r>
    </w:p>
    <w:p w14:paraId="7F20AAAC" w14:textId="4086A2DE" w:rsidR="00CD06B7" w:rsidRDefault="00CD06B7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_________________________________________</w:t>
      </w:r>
      <w:r w:rsidR="00200AC2">
        <w:rPr>
          <w:sz w:val="28"/>
          <w:szCs w:val="28"/>
        </w:rPr>
        <w:t>_______________________________</w:t>
      </w:r>
    </w:p>
    <w:p w14:paraId="082302C2" w14:textId="5AB2D9A1" w:rsidR="00200AC2" w:rsidRPr="00CD06B7" w:rsidRDefault="00200AC2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23408D2F" w14:textId="77777777" w:rsidR="00CD06B7" w:rsidRPr="00200AC2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200AC2">
        <w:rPr>
          <w:sz w:val="20"/>
          <w:szCs w:val="20"/>
        </w:rPr>
        <w:t>(ФИО, должность, организация, реквизиты документа о привлечении к участию в проверке/уполномочивающего принять участие в проверке)</w:t>
      </w:r>
    </w:p>
    <w:p w14:paraId="439C25DE" w14:textId="77777777" w:rsidR="00200AC2" w:rsidRDefault="00200AC2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E7511EC" w14:textId="19D96248" w:rsidR="00CD06B7" w:rsidRPr="00CD06B7" w:rsidRDefault="00CD06B7" w:rsidP="00200AC2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было воспрепятствовано в доступе на территорию (в помещение) торгового объекта (территории).</w:t>
      </w:r>
    </w:p>
    <w:p w14:paraId="1503668F" w14:textId="77777777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14:paraId="57DAAF82" w14:textId="5AA2A4F3" w:rsidR="00CD06B7" w:rsidRDefault="00CD06B7" w:rsidP="00200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Правообладателю торгового объекта (территории) сообщено о проведении плановой (внеплановой) проверки в форме выез</w:t>
      </w:r>
      <w:r w:rsidR="00200AC2">
        <w:rPr>
          <w:sz w:val="28"/>
          <w:szCs w:val="28"/>
        </w:rPr>
        <w:t xml:space="preserve">дного обследования уведомлением </w:t>
      </w:r>
      <w:r w:rsidRPr="00CD06B7">
        <w:rPr>
          <w:sz w:val="28"/>
          <w:szCs w:val="28"/>
        </w:rPr>
        <w:t>от</w:t>
      </w:r>
      <w:r w:rsidR="00200AC2">
        <w:rPr>
          <w:sz w:val="28"/>
          <w:szCs w:val="28"/>
        </w:rPr>
        <w:t xml:space="preserve"> "__" ______________ 20__ исх. №</w:t>
      </w:r>
      <w:r w:rsidRPr="00CD06B7">
        <w:rPr>
          <w:sz w:val="28"/>
          <w:szCs w:val="28"/>
        </w:rPr>
        <w:t xml:space="preserve"> _____________.</w:t>
      </w:r>
    </w:p>
    <w:p w14:paraId="09E5E870" w14:textId="77777777" w:rsidR="00200AC2" w:rsidRPr="00CD06B7" w:rsidRDefault="00200AC2" w:rsidP="00200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7B8BFFE4" w14:textId="3B1E7CC9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_________________________________________</w:t>
      </w:r>
      <w:r w:rsidR="00200AC2">
        <w:rPr>
          <w:sz w:val="28"/>
          <w:szCs w:val="28"/>
        </w:rPr>
        <w:t>_______________________________</w:t>
      </w:r>
      <w:r w:rsidR="001708B4">
        <w:rPr>
          <w:sz w:val="28"/>
          <w:szCs w:val="28"/>
        </w:rPr>
        <w:t>.</w:t>
      </w:r>
    </w:p>
    <w:p w14:paraId="44E4BCB9" w14:textId="77777777" w:rsidR="00CD06B7" w:rsidRPr="00200AC2" w:rsidRDefault="00CD06B7" w:rsidP="00CD06B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200AC2">
        <w:rPr>
          <w:sz w:val="20"/>
          <w:szCs w:val="20"/>
        </w:rPr>
        <w:t>(указывается дополнительная информация)</w:t>
      </w:r>
    </w:p>
    <w:p w14:paraId="43D1CC44" w14:textId="77777777" w:rsidR="00200AC2" w:rsidRDefault="00200AC2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1628D875" w14:textId="2B8F3BED" w:rsidR="00CD06B7" w:rsidRPr="00CD06B7" w:rsidRDefault="00CD06B7" w:rsidP="00200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Должностное лицо, проводившее плановую (внеплановую) проверку:</w:t>
      </w:r>
    </w:p>
    <w:p w14:paraId="3804AC6A" w14:textId="13EC57E8" w:rsidR="00CD06B7" w:rsidRPr="00CD06B7" w:rsidRDefault="00CD06B7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__________________________________________________</w:t>
      </w:r>
      <w:r w:rsidR="00200AC2">
        <w:rPr>
          <w:sz w:val="28"/>
          <w:szCs w:val="28"/>
        </w:rPr>
        <w:t>______________________</w:t>
      </w:r>
      <w:r w:rsidR="002C242E">
        <w:rPr>
          <w:sz w:val="28"/>
          <w:szCs w:val="28"/>
        </w:rPr>
        <w:t>.</w:t>
      </w:r>
    </w:p>
    <w:p w14:paraId="265722EB" w14:textId="60B59AAE" w:rsidR="00CD06B7" w:rsidRPr="00200AC2" w:rsidRDefault="002C242E" w:rsidP="00200AC2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(Ф.И.О., должность, </w:t>
      </w:r>
      <w:r w:rsidR="00CD06B7" w:rsidRPr="00200AC2">
        <w:rPr>
          <w:sz w:val="20"/>
          <w:szCs w:val="20"/>
        </w:rPr>
        <w:t>подпись, дата)</w:t>
      </w:r>
    </w:p>
    <w:p w14:paraId="67D38161" w14:textId="77777777" w:rsidR="00200AC2" w:rsidRDefault="00200AC2" w:rsidP="00CD06B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21890981" w14:textId="022AA1C1" w:rsidR="00CD06B7" w:rsidRDefault="00CD06B7" w:rsidP="00200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Должностные лица и представители организаций, участвующие в проверке, ознакомленные с актом:</w:t>
      </w:r>
    </w:p>
    <w:p w14:paraId="388C0BA8" w14:textId="77777777" w:rsidR="00200AC2" w:rsidRPr="00CD06B7" w:rsidRDefault="00200AC2" w:rsidP="00200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213E6D8F" w14:textId="170E53C2" w:rsidR="00CD06B7" w:rsidRPr="00CD06B7" w:rsidRDefault="00CD06B7" w:rsidP="00200AC2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1. __________________________________</w:t>
      </w:r>
      <w:r w:rsidR="00200AC2">
        <w:rPr>
          <w:sz w:val="28"/>
          <w:szCs w:val="28"/>
        </w:rPr>
        <w:t>_______________________________;</w:t>
      </w:r>
    </w:p>
    <w:p w14:paraId="72FDDCAA" w14:textId="4E984D1C" w:rsidR="00CD06B7" w:rsidRPr="00200AC2" w:rsidRDefault="002C242E" w:rsidP="00200AC2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(Ф.И.О., должность, </w:t>
      </w:r>
      <w:r w:rsidR="00CD06B7" w:rsidRPr="00200AC2">
        <w:rPr>
          <w:sz w:val="20"/>
          <w:szCs w:val="20"/>
        </w:rPr>
        <w:t>подпись, дата)</w:t>
      </w:r>
      <w:r w:rsidR="00CD06B7" w:rsidRPr="00200AC2">
        <w:rPr>
          <w:sz w:val="20"/>
          <w:szCs w:val="20"/>
        </w:rPr>
        <w:br/>
      </w:r>
    </w:p>
    <w:p w14:paraId="10075E2C" w14:textId="2BF73586" w:rsidR="00CD06B7" w:rsidRPr="00CD06B7" w:rsidRDefault="00CD06B7" w:rsidP="00200AC2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2. _________________________________</w:t>
      </w:r>
      <w:r w:rsidR="00200AC2">
        <w:rPr>
          <w:sz w:val="28"/>
          <w:szCs w:val="28"/>
        </w:rPr>
        <w:t>________________________________.</w:t>
      </w:r>
    </w:p>
    <w:p w14:paraId="75DC1443" w14:textId="3E0AE5AF" w:rsidR="00CD06B7" w:rsidRPr="00200AC2" w:rsidRDefault="002C242E" w:rsidP="00200AC2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(Ф.И.О., должность, </w:t>
      </w:r>
      <w:r w:rsidR="00CD06B7" w:rsidRPr="00200AC2">
        <w:rPr>
          <w:sz w:val="20"/>
          <w:szCs w:val="20"/>
        </w:rPr>
        <w:t>подпись, дата)</w:t>
      </w:r>
      <w:r w:rsidR="00CD06B7" w:rsidRPr="00200AC2">
        <w:rPr>
          <w:sz w:val="20"/>
          <w:szCs w:val="20"/>
        </w:rPr>
        <w:br/>
      </w:r>
    </w:p>
    <w:p w14:paraId="011E3260" w14:textId="4263E97F" w:rsidR="00764916" w:rsidRDefault="00CA6BAC" w:rsidP="00764916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Правообладатель </w:t>
      </w:r>
      <w:r w:rsidR="00764916" w:rsidRPr="00CD06B7">
        <w:rPr>
          <w:sz w:val="28"/>
          <w:szCs w:val="28"/>
        </w:rPr>
        <w:t>то</w:t>
      </w:r>
      <w:r w:rsidR="00764916">
        <w:rPr>
          <w:sz w:val="28"/>
          <w:szCs w:val="28"/>
        </w:rPr>
        <w:t>ргового объекта (территории) или его у</w:t>
      </w:r>
      <w:r w:rsidR="00CD06B7" w:rsidRPr="00CD06B7">
        <w:rPr>
          <w:sz w:val="28"/>
          <w:szCs w:val="28"/>
        </w:rPr>
        <w:t>полномоченны</w:t>
      </w:r>
      <w:r w:rsidR="00764916">
        <w:rPr>
          <w:sz w:val="28"/>
          <w:szCs w:val="28"/>
        </w:rPr>
        <w:t>й представитель</w:t>
      </w:r>
      <w:r w:rsidR="00E64D99" w:rsidRPr="00E64D99">
        <w:rPr>
          <w:rStyle w:val="af7"/>
          <w:sz w:val="28"/>
          <w:szCs w:val="28"/>
        </w:rPr>
        <w:footnoteReference w:id="1"/>
      </w:r>
      <w:r w:rsidR="00764916">
        <w:rPr>
          <w:sz w:val="28"/>
          <w:szCs w:val="28"/>
        </w:rPr>
        <w:t>:</w:t>
      </w:r>
    </w:p>
    <w:p w14:paraId="4C19586F" w14:textId="665B22F6" w:rsidR="00CD06B7" w:rsidRPr="00CD06B7" w:rsidRDefault="00CD06B7" w:rsidP="00764916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D06B7">
        <w:rPr>
          <w:sz w:val="28"/>
          <w:szCs w:val="28"/>
        </w:rPr>
        <w:t>_____________________________________</w:t>
      </w:r>
      <w:r w:rsidR="00764916">
        <w:rPr>
          <w:sz w:val="28"/>
          <w:szCs w:val="28"/>
        </w:rPr>
        <w:t>___________________________________.</w:t>
      </w:r>
    </w:p>
    <w:p w14:paraId="03628AB8" w14:textId="4D288B04" w:rsidR="00CD06B7" w:rsidRPr="00764916" w:rsidRDefault="00CD06B7" w:rsidP="00764916">
      <w:pPr>
        <w:pStyle w:val="formattext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764916">
        <w:rPr>
          <w:sz w:val="20"/>
          <w:szCs w:val="20"/>
        </w:rPr>
        <w:t>(</w:t>
      </w:r>
      <w:r w:rsidR="00764916" w:rsidRPr="000310D0">
        <w:rPr>
          <w:sz w:val="20"/>
          <w:szCs w:val="20"/>
        </w:rPr>
        <w:t>Ф.И.О., должность,</w:t>
      </w:r>
      <w:r w:rsidR="00764916">
        <w:rPr>
          <w:sz w:val="20"/>
          <w:szCs w:val="20"/>
        </w:rPr>
        <w:t xml:space="preserve"> </w:t>
      </w:r>
      <w:r w:rsidR="00764916" w:rsidRPr="000310D0">
        <w:rPr>
          <w:sz w:val="20"/>
          <w:szCs w:val="20"/>
        </w:rPr>
        <w:t>реквизиты уполномочивающего документа, подпись</w:t>
      </w:r>
      <w:r w:rsidR="00764916">
        <w:rPr>
          <w:sz w:val="20"/>
          <w:szCs w:val="20"/>
        </w:rPr>
        <w:t>, дата)</w:t>
      </w:r>
    </w:p>
    <w:p w14:paraId="66E872B0" w14:textId="26755D71" w:rsidR="00CD06B7" w:rsidRPr="008E65DA" w:rsidRDefault="00CD06B7" w:rsidP="00E64D99">
      <w:pPr>
        <w:ind w:right="-1"/>
        <w:rPr>
          <w:sz w:val="28"/>
          <w:szCs w:val="28"/>
        </w:rPr>
      </w:pPr>
    </w:p>
    <w:sectPr w:rsidR="00CD06B7" w:rsidRPr="008E65DA" w:rsidSect="00F46154">
      <w:footnotePr>
        <w:numFmt w:val="chicago"/>
      </w:footnotePr>
      <w:pgSz w:w="11906" w:h="16838"/>
      <w:pgMar w:top="1134" w:right="567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18A6A" w14:textId="77777777" w:rsidR="007B0998" w:rsidRDefault="007B0998">
      <w:r>
        <w:separator/>
      </w:r>
    </w:p>
  </w:endnote>
  <w:endnote w:type="continuationSeparator" w:id="0">
    <w:p w14:paraId="6D64E1A9" w14:textId="77777777" w:rsidR="007B0998" w:rsidRDefault="007B0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EF9A272-B29F-41AC-A3E6-79DEACA82A7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1C75EFE-EC79-435C-8F1C-B9DF894F67FA}"/>
    <w:embedBold r:id="rId3" w:fontKey="{2CAC8316-F6FF-42E1-9953-5AF09B9E9C02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4" w:fontKey="{D0F7F97B-22D7-4686-99FA-A4034B57545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69BD3F7-69A6-436D-BE2D-5AF9BB26032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F7E4C" w14:textId="77777777" w:rsidR="007B0998" w:rsidRDefault="007B0998">
      <w:r>
        <w:separator/>
      </w:r>
    </w:p>
  </w:footnote>
  <w:footnote w:type="continuationSeparator" w:id="0">
    <w:p w14:paraId="3FBDB69D" w14:textId="77777777" w:rsidR="007B0998" w:rsidRDefault="007B0998">
      <w:r>
        <w:continuationSeparator/>
      </w:r>
    </w:p>
  </w:footnote>
  <w:footnote w:id="1">
    <w:p w14:paraId="0E0190CC" w14:textId="53DDB597" w:rsidR="00E64D99" w:rsidRPr="00E64D99" w:rsidRDefault="00E64D99" w:rsidP="00E64D99">
      <w:pPr>
        <w:pStyle w:val="af5"/>
        <w:jc w:val="both"/>
        <w:rPr>
          <w:sz w:val="24"/>
          <w:szCs w:val="24"/>
        </w:rPr>
      </w:pPr>
      <w:r w:rsidRPr="00E64D99">
        <w:rPr>
          <w:rStyle w:val="af7"/>
          <w:sz w:val="24"/>
          <w:szCs w:val="24"/>
        </w:rPr>
        <w:footnoteRef/>
      </w:r>
      <w:r>
        <w:t xml:space="preserve"> </w:t>
      </w:r>
      <w:r w:rsidRPr="00E64D99">
        <w:rPr>
          <w:sz w:val="24"/>
          <w:szCs w:val="24"/>
          <w:shd w:val="clear" w:color="auto" w:fill="FFFFFF"/>
        </w:rPr>
        <w:t>В случае отказа о</w:t>
      </w:r>
      <w:r>
        <w:rPr>
          <w:sz w:val="24"/>
          <w:szCs w:val="24"/>
          <w:shd w:val="clear" w:color="auto" w:fill="FFFFFF"/>
        </w:rPr>
        <w:t>т подписи проставляется запись «От подписи отказался»</w:t>
      </w:r>
      <w:r w:rsidRPr="00E64D99">
        <w:rPr>
          <w:sz w:val="24"/>
          <w:szCs w:val="24"/>
          <w:shd w:val="clear" w:color="auto" w:fill="FFFFFF"/>
        </w:rPr>
        <w:t>, под которой подписываются должностные лица, проводившие плановую (внеплановую) проверку</w:t>
      </w:r>
      <w:r w:rsidRPr="00E64D99">
        <w:rPr>
          <w:color w:val="444444"/>
          <w:sz w:val="24"/>
          <w:szCs w:val="24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563379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9A4AC9B" w14:textId="5F7E0178" w:rsidR="00F46154" w:rsidRPr="00F46154" w:rsidRDefault="00F46154">
        <w:pPr>
          <w:pStyle w:val="a6"/>
          <w:jc w:val="center"/>
          <w:rPr>
            <w:sz w:val="24"/>
            <w:szCs w:val="24"/>
          </w:rPr>
        </w:pPr>
        <w:r w:rsidRPr="00F46154">
          <w:rPr>
            <w:sz w:val="24"/>
            <w:szCs w:val="24"/>
          </w:rPr>
          <w:fldChar w:fldCharType="begin"/>
        </w:r>
        <w:r w:rsidRPr="00F46154">
          <w:rPr>
            <w:sz w:val="24"/>
            <w:szCs w:val="24"/>
          </w:rPr>
          <w:instrText>PAGE   \* MERGEFORMAT</w:instrText>
        </w:r>
        <w:r w:rsidRPr="00F46154">
          <w:rPr>
            <w:sz w:val="24"/>
            <w:szCs w:val="24"/>
          </w:rPr>
          <w:fldChar w:fldCharType="separate"/>
        </w:r>
        <w:r w:rsidR="00F41B4A">
          <w:rPr>
            <w:noProof/>
            <w:sz w:val="24"/>
            <w:szCs w:val="24"/>
          </w:rPr>
          <w:t>3</w:t>
        </w:r>
        <w:r w:rsidRPr="00F46154">
          <w:rPr>
            <w:sz w:val="24"/>
            <w:szCs w:val="24"/>
          </w:rPr>
          <w:fldChar w:fldCharType="end"/>
        </w:r>
      </w:p>
    </w:sdtContent>
  </w:sdt>
  <w:p w14:paraId="7E586AE4" w14:textId="77777777" w:rsidR="00F46154" w:rsidRDefault="00F4615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169E3" w14:textId="7FBF2C50" w:rsidR="00200AC2" w:rsidRDefault="00200AC2" w:rsidP="00F46154">
    <w:pPr>
      <w:pStyle w:val="a6"/>
      <w:tabs>
        <w:tab w:val="clear" w:pos="4677"/>
        <w:tab w:val="clear" w:pos="9355"/>
        <w:tab w:val="left" w:pos="15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E6CFB"/>
    <w:multiLevelType w:val="hybridMultilevel"/>
    <w:tmpl w:val="694C2AFE"/>
    <w:lvl w:ilvl="0" w:tplc="E32CA8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A46163B"/>
    <w:multiLevelType w:val="hybridMultilevel"/>
    <w:tmpl w:val="0F2E95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9607FF2"/>
    <w:multiLevelType w:val="hybridMultilevel"/>
    <w:tmpl w:val="888CD510"/>
    <w:lvl w:ilvl="0" w:tplc="E32CA8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2BE6CD8"/>
    <w:multiLevelType w:val="hybridMultilevel"/>
    <w:tmpl w:val="D2D82262"/>
    <w:lvl w:ilvl="0" w:tplc="E32CA8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96E38DF"/>
    <w:multiLevelType w:val="hybridMultilevel"/>
    <w:tmpl w:val="227C5D2C"/>
    <w:lvl w:ilvl="0" w:tplc="E32CA8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AB24DE2"/>
    <w:multiLevelType w:val="hybridMultilevel"/>
    <w:tmpl w:val="27621F08"/>
    <w:lvl w:ilvl="0" w:tplc="E32CA8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2974"/>
    <w:rsid w:val="000138EA"/>
    <w:rsid w:val="000572EE"/>
    <w:rsid w:val="00063B95"/>
    <w:rsid w:val="00066936"/>
    <w:rsid w:val="0008333B"/>
    <w:rsid w:val="00085C6A"/>
    <w:rsid w:val="00086E20"/>
    <w:rsid w:val="00094767"/>
    <w:rsid w:val="000C3123"/>
    <w:rsid w:val="000C7119"/>
    <w:rsid w:val="000D05AA"/>
    <w:rsid w:val="000D669E"/>
    <w:rsid w:val="000E035E"/>
    <w:rsid w:val="000E665B"/>
    <w:rsid w:val="000F3886"/>
    <w:rsid w:val="00103CC2"/>
    <w:rsid w:val="00126436"/>
    <w:rsid w:val="0014373E"/>
    <w:rsid w:val="001465AB"/>
    <w:rsid w:val="001708B4"/>
    <w:rsid w:val="00180A7B"/>
    <w:rsid w:val="001B1D52"/>
    <w:rsid w:val="001B7BB8"/>
    <w:rsid w:val="001D2B33"/>
    <w:rsid w:val="001D3F6A"/>
    <w:rsid w:val="001D5F81"/>
    <w:rsid w:val="001E0019"/>
    <w:rsid w:val="001E116E"/>
    <w:rsid w:val="001F2EE2"/>
    <w:rsid w:val="00200AC2"/>
    <w:rsid w:val="00215022"/>
    <w:rsid w:val="0021732A"/>
    <w:rsid w:val="00234A1F"/>
    <w:rsid w:val="0024237A"/>
    <w:rsid w:val="002A11BC"/>
    <w:rsid w:val="002A22D2"/>
    <w:rsid w:val="002A7122"/>
    <w:rsid w:val="002C242E"/>
    <w:rsid w:val="002D4571"/>
    <w:rsid w:val="002E1216"/>
    <w:rsid w:val="002E5ACC"/>
    <w:rsid w:val="002F5B25"/>
    <w:rsid w:val="00310DF4"/>
    <w:rsid w:val="00340E85"/>
    <w:rsid w:val="003545BB"/>
    <w:rsid w:val="0035606F"/>
    <w:rsid w:val="00363A62"/>
    <w:rsid w:val="003A2E21"/>
    <w:rsid w:val="003B6DA3"/>
    <w:rsid w:val="003C47EF"/>
    <w:rsid w:val="003C71DA"/>
    <w:rsid w:val="003D5B05"/>
    <w:rsid w:val="003F1362"/>
    <w:rsid w:val="00411385"/>
    <w:rsid w:val="00415191"/>
    <w:rsid w:val="00417263"/>
    <w:rsid w:val="00440B7F"/>
    <w:rsid w:val="004422D2"/>
    <w:rsid w:val="0046565F"/>
    <w:rsid w:val="00465F30"/>
    <w:rsid w:val="0047462F"/>
    <w:rsid w:val="004A55F1"/>
    <w:rsid w:val="004A6460"/>
    <w:rsid w:val="004B22B6"/>
    <w:rsid w:val="005029BC"/>
    <w:rsid w:val="005100C1"/>
    <w:rsid w:val="005142F4"/>
    <w:rsid w:val="005246D5"/>
    <w:rsid w:val="00541AF5"/>
    <w:rsid w:val="00541DE1"/>
    <w:rsid w:val="005552F0"/>
    <w:rsid w:val="005846D3"/>
    <w:rsid w:val="00590DE9"/>
    <w:rsid w:val="005A1F8B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60B34"/>
    <w:rsid w:val="00664DCB"/>
    <w:rsid w:val="00665BF7"/>
    <w:rsid w:val="0066747B"/>
    <w:rsid w:val="00681C2D"/>
    <w:rsid w:val="006A7DAF"/>
    <w:rsid w:val="006B1B36"/>
    <w:rsid w:val="006C1DAF"/>
    <w:rsid w:val="006F3845"/>
    <w:rsid w:val="00705CFE"/>
    <w:rsid w:val="0071396E"/>
    <w:rsid w:val="00713FA2"/>
    <w:rsid w:val="0074661B"/>
    <w:rsid w:val="00753968"/>
    <w:rsid w:val="00764916"/>
    <w:rsid w:val="00785AE0"/>
    <w:rsid w:val="0079435F"/>
    <w:rsid w:val="007B0998"/>
    <w:rsid w:val="007B1F84"/>
    <w:rsid w:val="007B761E"/>
    <w:rsid w:val="007E3B31"/>
    <w:rsid w:val="007E55CE"/>
    <w:rsid w:val="007F29EC"/>
    <w:rsid w:val="00811ADA"/>
    <w:rsid w:val="00817D70"/>
    <w:rsid w:val="008343DD"/>
    <w:rsid w:val="00834F8B"/>
    <w:rsid w:val="00851F77"/>
    <w:rsid w:val="008634D5"/>
    <w:rsid w:val="008861F7"/>
    <w:rsid w:val="00896CF7"/>
    <w:rsid w:val="008A02D7"/>
    <w:rsid w:val="008E0882"/>
    <w:rsid w:val="008E570F"/>
    <w:rsid w:val="008E65DA"/>
    <w:rsid w:val="008F5369"/>
    <w:rsid w:val="00945C55"/>
    <w:rsid w:val="009757F2"/>
    <w:rsid w:val="00983091"/>
    <w:rsid w:val="009A66F7"/>
    <w:rsid w:val="009E60EC"/>
    <w:rsid w:val="009F12BD"/>
    <w:rsid w:val="009F1E09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68B8"/>
    <w:rsid w:val="00A840A1"/>
    <w:rsid w:val="00A87046"/>
    <w:rsid w:val="00AB2363"/>
    <w:rsid w:val="00AB25D1"/>
    <w:rsid w:val="00AC0AC0"/>
    <w:rsid w:val="00AD424E"/>
    <w:rsid w:val="00AD5AD3"/>
    <w:rsid w:val="00AE171B"/>
    <w:rsid w:val="00AF07F6"/>
    <w:rsid w:val="00AF4E08"/>
    <w:rsid w:val="00B10645"/>
    <w:rsid w:val="00B36FF5"/>
    <w:rsid w:val="00B43807"/>
    <w:rsid w:val="00B452BF"/>
    <w:rsid w:val="00B52053"/>
    <w:rsid w:val="00B7516E"/>
    <w:rsid w:val="00B810C1"/>
    <w:rsid w:val="00B9399F"/>
    <w:rsid w:val="00BB03F5"/>
    <w:rsid w:val="00BC2FEC"/>
    <w:rsid w:val="00BE0003"/>
    <w:rsid w:val="00C143FD"/>
    <w:rsid w:val="00C17721"/>
    <w:rsid w:val="00C33C6F"/>
    <w:rsid w:val="00C5249B"/>
    <w:rsid w:val="00C921CC"/>
    <w:rsid w:val="00C92357"/>
    <w:rsid w:val="00C96DB5"/>
    <w:rsid w:val="00C9730A"/>
    <w:rsid w:val="00CA6BAC"/>
    <w:rsid w:val="00CC3FF8"/>
    <w:rsid w:val="00CD06B7"/>
    <w:rsid w:val="00CF7027"/>
    <w:rsid w:val="00D06141"/>
    <w:rsid w:val="00D3574F"/>
    <w:rsid w:val="00D40DE6"/>
    <w:rsid w:val="00D51B0E"/>
    <w:rsid w:val="00D52D35"/>
    <w:rsid w:val="00D67087"/>
    <w:rsid w:val="00D67792"/>
    <w:rsid w:val="00D82614"/>
    <w:rsid w:val="00DB5969"/>
    <w:rsid w:val="00DC2F9C"/>
    <w:rsid w:val="00DC7504"/>
    <w:rsid w:val="00DD06A2"/>
    <w:rsid w:val="00DF0DD0"/>
    <w:rsid w:val="00DF1F3B"/>
    <w:rsid w:val="00E02DB9"/>
    <w:rsid w:val="00E0432A"/>
    <w:rsid w:val="00E17DE6"/>
    <w:rsid w:val="00E4481C"/>
    <w:rsid w:val="00E64054"/>
    <w:rsid w:val="00E64D99"/>
    <w:rsid w:val="00E65454"/>
    <w:rsid w:val="00E95ACD"/>
    <w:rsid w:val="00EB57A1"/>
    <w:rsid w:val="00ED6CBB"/>
    <w:rsid w:val="00ED6DE8"/>
    <w:rsid w:val="00F3603C"/>
    <w:rsid w:val="00F41B4A"/>
    <w:rsid w:val="00F46154"/>
    <w:rsid w:val="00F657CE"/>
    <w:rsid w:val="00F77385"/>
    <w:rsid w:val="00F969F4"/>
    <w:rsid w:val="00FA077A"/>
    <w:rsid w:val="00FA12F5"/>
    <w:rsid w:val="00FC235E"/>
    <w:rsid w:val="00FC5DEA"/>
    <w:rsid w:val="00FC71CF"/>
    <w:rsid w:val="00FD279E"/>
    <w:rsid w:val="00FE1CA0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149DE57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173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21732A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 Spacing"/>
    <w:uiPriority w:val="1"/>
    <w:qFormat/>
    <w:rsid w:val="0021732A"/>
    <w:rPr>
      <w:rFonts w:eastAsiaTheme="minorHAnsi"/>
      <w:sz w:val="24"/>
      <w:szCs w:val="24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21732A"/>
  </w:style>
  <w:style w:type="character" w:styleId="af0">
    <w:name w:val="annotation reference"/>
    <w:basedOn w:val="a0"/>
    <w:semiHidden/>
    <w:unhideWhenUsed/>
    <w:rsid w:val="00CF7027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CF7027"/>
  </w:style>
  <w:style w:type="character" w:customStyle="1" w:styleId="af2">
    <w:name w:val="Текст примечания Знак"/>
    <w:basedOn w:val="a0"/>
    <w:link w:val="af1"/>
    <w:semiHidden/>
    <w:rsid w:val="00CF7027"/>
  </w:style>
  <w:style w:type="paragraph" w:styleId="af3">
    <w:name w:val="annotation subject"/>
    <w:basedOn w:val="af1"/>
    <w:next w:val="af1"/>
    <w:link w:val="af4"/>
    <w:semiHidden/>
    <w:unhideWhenUsed/>
    <w:rsid w:val="00CF7027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CF7027"/>
    <w:rPr>
      <w:b/>
      <w:bCs/>
    </w:rPr>
  </w:style>
  <w:style w:type="paragraph" w:styleId="af5">
    <w:name w:val="footnote text"/>
    <w:basedOn w:val="a"/>
    <w:link w:val="af6"/>
    <w:semiHidden/>
    <w:unhideWhenUsed/>
    <w:rsid w:val="00764916"/>
  </w:style>
  <w:style w:type="character" w:customStyle="1" w:styleId="af6">
    <w:name w:val="Текст сноски Знак"/>
    <w:basedOn w:val="a0"/>
    <w:link w:val="af5"/>
    <w:semiHidden/>
    <w:rsid w:val="00764916"/>
  </w:style>
  <w:style w:type="character" w:styleId="af7">
    <w:name w:val="footnote reference"/>
    <w:basedOn w:val="a0"/>
    <w:semiHidden/>
    <w:unhideWhenUsed/>
    <w:rsid w:val="007649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5DEB2-FE7A-4DC0-B6F1-447DBFA2E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709</TotalTime>
  <Pages>21</Pages>
  <Words>6531</Words>
  <Characters>37232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43676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Хафизов Рамиль Нурисламович</cp:lastModifiedBy>
  <cp:revision>49</cp:revision>
  <cp:lastPrinted>2025-06-24T11:09:00Z</cp:lastPrinted>
  <dcterms:created xsi:type="dcterms:W3CDTF">2018-03-02T07:00:00Z</dcterms:created>
  <dcterms:modified xsi:type="dcterms:W3CDTF">2025-06-24T14:15:00Z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