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EE5017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814684641" r:id="rId8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8F4C8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28573D" w:rsidRDefault="0028573D" w:rsidP="009D36A7">
            <w:pPr>
              <w:ind w:right="-1"/>
              <w:jc w:val="center"/>
              <w:rPr>
                <w:sz w:val="28"/>
                <w:lang w:val="tt-RU"/>
              </w:rPr>
            </w:pPr>
            <w:r w:rsidRPr="0028573D">
              <w:rPr>
                <w:sz w:val="28"/>
                <w:lang w:val="tt-RU"/>
              </w:rPr>
              <w:t>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28573D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</w:t>
            </w:r>
            <w:r w:rsidR="009D36A7">
              <w:rPr>
                <w:sz w:val="28"/>
                <w:lang w:val="tt-RU"/>
              </w:rPr>
              <w:t xml:space="preserve"> </w:t>
            </w:r>
            <w:r w:rsidR="0028573D" w:rsidRPr="0028573D">
              <w:rPr>
                <w:sz w:val="28"/>
                <w:lang w:val="tt-RU"/>
              </w:rPr>
              <w:t>____</w:t>
            </w:r>
          </w:p>
        </w:tc>
      </w:tr>
    </w:tbl>
    <w:p w:rsidR="006961BF" w:rsidRDefault="006961BF" w:rsidP="006961BF">
      <w:pPr>
        <w:pStyle w:val="32"/>
        <w:spacing w:after="0" w:line="276" w:lineRule="auto"/>
        <w:ind w:left="0" w:right="424"/>
        <w:jc w:val="center"/>
        <w:rPr>
          <w:rStyle w:val="c1"/>
          <w:b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22685" w:rsidTr="00A22685">
        <w:tc>
          <w:tcPr>
            <w:tcW w:w="4814" w:type="dxa"/>
          </w:tcPr>
          <w:p w:rsidR="00A22685" w:rsidRPr="00A22685" w:rsidRDefault="00A22685" w:rsidP="00407D26">
            <w:pPr>
              <w:jc w:val="both"/>
              <w:rPr>
                <w:sz w:val="28"/>
                <w:szCs w:val="28"/>
              </w:rPr>
            </w:pPr>
            <w:r w:rsidRPr="00A22685">
              <w:rPr>
                <w:sz w:val="28"/>
                <w:szCs w:val="28"/>
              </w:rPr>
              <w:t xml:space="preserve">Об утверждении Перечня должностей государственной гражданской службы </w:t>
            </w:r>
            <w:r>
              <w:rPr>
                <w:sz w:val="28"/>
                <w:szCs w:val="28"/>
              </w:rPr>
              <w:t xml:space="preserve">Республики Татарстан в Министерстве </w:t>
            </w:r>
            <w:r w:rsidRPr="00A22685">
              <w:rPr>
                <w:sz w:val="28"/>
                <w:szCs w:val="28"/>
              </w:rPr>
              <w:t xml:space="preserve"> промышленности и торговли Республики Татарстан, исполнение должностных обязанностей по которым связано с использованием сведений,</w:t>
            </w:r>
            <w:r>
              <w:rPr>
                <w:sz w:val="28"/>
                <w:szCs w:val="28"/>
              </w:rPr>
              <w:t xml:space="preserve"> </w:t>
            </w:r>
            <w:r w:rsidRPr="00A22685">
              <w:rPr>
                <w:sz w:val="28"/>
                <w:szCs w:val="28"/>
              </w:rPr>
              <w:t>составляющих государственную тайну, при назначении на которые конкурс может не проводиться</w:t>
            </w:r>
          </w:p>
        </w:tc>
        <w:tc>
          <w:tcPr>
            <w:tcW w:w="4814" w:type="dxa"/>
          </w:tcPr>
          <w:p w:rsidR="00A22685" w:rsidRDefault="00A22685" w:rsidP="00791F7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91F71" w:rsidRPr="00791F71" w:rsidRDefault="00791F71" w:rsidP="00791F71">
      <w:pPr>
        <w:jc w:val="center"/>
        <w:rPr>
          <w:b/>
          <w:bCs/>
          <w:iCs/>
          <w:sz w:val="28"/>
          <w:szCs w:val="28"/>
        </w:rPr>
      </w:pPr>
      <w:r w:rsidRPr="00791F71">
        <w:rPr>
          <w:b/>
          <w:bCs/>
          <w:sz w:val="28"/>
          <w:szCs w:val="28"/>
        </w:rPr>
        <w:t xml:space="preserve"> </w:t>
      </w:r>
    </w:p>
    <w:p w:rsidR="00791F71" w:rsidRPr="00F7347F" w:rsidRDefault="00791F71" w:rsidP="00F7347F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F7347F">
        <w:rPr>
          <w:bCs/>
          <w:sz w:val="28"/>
          <w:szCs w:val="28"/>
        </w:rPr>
        <w:t>В соответствии с частью 3 статьи 22 Федерального закона от 27</w:t>
      </w:r>
      <w:r w:rsidR="006404D9" w:rsidRPr="00F7347F">
        <w:rPr>
          <w:bCs/>
          <w:sz w:val="28"/>
          <w:szCs w:val="28"/>
        </w:rPr>
        <w:t xml:space="preserve"> июля 2004 года</w:t>
      </w:r>
      <w:r w:rsidRPr="00F7347F">
        <w:rPr>
          <w:bCs/>
          <w:sz w:val="28"/>
          <w:szCs w:val="28"/>
        </w:rPr>
        <w:t xml:space="preserve"> №</w:t>
      </w:r>
      <w:r w:rsidR="00CD7959" w:rsidRPr="00F7347F">
        <w:rPr>
          <w:bCs/>
          <w:sz w:val="28"/>
          <w:szCs w:val="28"/>
        </w:rPr>
        <w:t xml:space="preserve"> </w:t>
      </w:r>
      <w:r w:rsidRPr="00F7347F">
        <w:rPr>
          <w:bCs/>
          <w:sz w:val="28"/>
          <w:szCs w:val="28"/>
        </w:rPr>
        <w:t xml:space="preserve">79-ФЗ «О государственной гражданской службе Российской Федерации» </w:t>
      </w:r>
      <w:r w:rsidR="003D6C0C" w:rsidRPr="00F7347F">
        <w:rPr>
          <w:bCs/>
          <w:sz w:val="28"/>
          <w:szCs w:val="28"/>
        </w:rPr>
        <w:t>и подпунктом «а» пункта 4 Положения о конкурсе на замещение вакантной должности государственной гражданской службы Российской Федерации, утвержденного Указом Президента Российской Фе</w:t>
      </w:r>
      <w:r w:rsidR="00D96E7C" w:rsidRPr="00F7347F">
        <w:rPr>
          <w:bCs/>
          <w:sz w:val="28"/>
          <w:szCs w:val="28"/>
        </w:rPr>
        <w:t xml:space="preserve">дерации от 1 февраля 2005 года </w:t>
      </w:r>
      <w:r w:rsidR="003D6C0C" w:rsidRPr="00F7347F">
        <w:rPr>
          <w:bCs/>
          <w:sz w:val="28"/>
          <w:szCs w:val="28"/>
        </w:rPr>
        <w:t xml:space="preserve">№ 112, </w:t>
      </w:r>
      <w:r w:rsidRPr="00F7347F">
        <w:rPr>
          <w:bCs/>
          <w:sz w:val="28"/>
          <w:szCs w:val="28"/>
        </w:rPr>
        <w:t>приказываю:</w:t>
      </w:r>
    </w:p>
    <w:p w:rsidR="00791F71" w:rsidRPr="00597C64" w:rsidRDefault="00791F71" w:rsidP="00597C64">
      <w:pPr>
        <w:ind w:firstLine="851"/>
        <w:contextualSpacing/>
        <w:jc w:val="both"/>
        <w:rPr>
          <w:sz w:val="28"/>
          <w:szCs w:val="28"/>
        </w:rPr>
      </w:pPr>
    </w:p>
    <w:p w:rsidR="00CD7959" w:rsidRDefault="00791F71" w:rsidP="00CD7959">
      <w:pPr>
        <w:pStyle w:val="af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Cs/>
          <w:iCs/>
          <w:sz w:val="28"/>
          <w:szCs w:val="28"/>
        </w:rPr>
      </w:pPr>
      <w:r w:rsidRPr="00CD7959">
        <w:rPr>
          <w:bCs/>
          <w:iCs/>
          <w:sz w:val="28"/>
          <w:szCs w:val="28"/>
        </w:rPr>
        <w:t xml:space="preserve">Утвердить </w:t>
      </w:r>
      <w:r w:rsidRPr="00CD7959">
        <w:rPr>
          <w:sz w:val="28"/>
          <w:szCs w:val="28"/>
        </w:rPr>
        <w:t xml:space="preserve">прилагаемый Перечень должностей государственной гражданской службы </w:t>
      </w:r>
      <w:r w:rsidR="00696EE1" w:rsidRPr="00CD7959">
        <w:rPr>
          <w:sz w:val="28"/>
          <w:szCs w:val="28"/>
        </w:rPr>
        <w:t>Республики Татарстан в Министерстве</w:t>
      </w:r>
      <w:r w:rsidRPr="00CD7959">
        <w:rPr>
          <w:sz w:val="28"/>
          <w:szCs w:val="28"/>
        </w:rPr>
        <w:t xml:space="preserve"> промышленности и торговли Республики Татарстан, </w:t>
      </w:r>
      <w:r w:rsidRPr="00CD7959">
        <w:rPr>
          <w:bCs/>
          <w:sz w:val="28"/>
          <w:szCs w:val="28"/>
        </w:rPr>
        <w:t xml:space="preserve">исполнение должностных обязанностей по которым связано с использованием сведений, составляющих государственную тайну, при </w:t>
      </w:r>
      <w:r w:rsidRPr="00CD7959">
        <w:rPr>
          <w:bCs/>
          <w:iCs/>
          <w:sz w:val="28"/>
          <w:szCs w:val="28"/>
        </w:rPr>
        <w:t>назначении на которые конкурс может не проводиться.</w:t>
      </w:r>
    </w:p>
    <w:p w:rsidR="00F7347F" w:rsidRDefault="00AE3601" w:rsidP="00F7347F">
      <w:pPr>
        <w:pStyle w:val="af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Cs/>
          <w:iCs/>
          <w:sz w:val="28"/>
          <w:szCs w:val="28"/>
        </w:rPr>
      </w:pPr>
      <w:r w:rsidRPr="00CD7959">
        <w:rPr>
          <w:bCs/>
          <w:iCs/>
          <w:sz w:val="28"/>
          <w:szCs w:val="28"/>
        </w:rPr>
        <w:t xml:space="preserve">Приказ Министерства промышленности </w:t>
      </w:r>
      <w:r w:rsidR="00D96E7C" w:rsidRPr="00CD7959">
        <w:rPr>
          <w:bCs/>
          <w:iCs/>
          <w:sz w:val="28"/>
          <w:szCs w:val="28"/>
        </w:rPr>
        <w:t>и торговли Республики Татарстан от 25.01.2024 №</w:t>
      </w:r>
      <w:r w:rsidR="00CD7959">
        <w:rPr>
          <w:bCs/>
          <w:iCs/>
          <w:sz w:val="28"/>
          <w:szCs w:val="28"/>
        </w:rPr>
        <w:t xml:space="preserve"> </w:t>
      </w:r>
      <w:r w:rsidR="00D96E7C" w:rsidRPr="00CD7959">
        <w:rPr>
          <w:bCs/>
          <w:iCs/>
          <w:sz w:val="28"/>
          <w:szCs w:val="28"/>
        </w:rPr>
        <w:t xml:space="preserve">6-ОД </w:t>
      </w:r>
      <w:r w:rsidRPr="00CD7959">
        <w:rPr>
          <w:bCs/>
          <w:iCs/>
          <w:sz w:val="28"/>
          <w:szCs w:val="28"/>
        </w:rPr>
        <w:t>«Об утверждении Перечня должностей государственной гражданской службы Республики Татарстан в Министерстве промышленности и торговли Республики Татарстан, исполнение должностных обязанностей по которым связано с использованием сведений, составляющих государственную тайну, при назначении на которые конкурс может не проводиться» признать утратившим силу.</w:t>
      </w:r>
    </w:p>
    <w:p w:rsidR="00791F71" w:rsidRPr="00F7347F" w:rsidRDefault="00791F71" w:rsidP="00F7347F">
      <w:pPr>
        <w:pStyle w:val="af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bCs/>
          <w:iCs/>
          <w:sz w:val="28"/>
          <w:szCs w:val="28"/>
        </w:rPr>
      </w:pPr>
      <w:r w:rsidRPr="00F7347F">
        <w:rPr>
          <w:bCs/>
          <w:iCs/>
          <w:sz w:val="28"/>
          <w:szCs w:val="28"/>
        </w:rPr>
        <w:t>Контроль за исполнением настоящего приказа оставляю за собой.</w:t>
      </w:r>
    </w:p>
    <w:p w:rsidR="00791F71" w:rsidRPr="00597C64" w:rsidRDefault="00791F71" w:rsidP="00AE3601">
      <w:pPr>
        <w:contextualSpacing/>
        <w:jc w:val="both"/>
        <w:rPr>
          <w:sz w:val="28"/>
          <w:szCs w:val="28"/>
        </w:rPr>
      </w:pPr>
    </w:p>
    <w:p w:rsidR="00791F71" w:rsidRPr="00597C64" w:rsidRDefault="00791F71" w:rsidP="00597C64">
      <w:pPr>
        <w:ind w:right="-159"/>
        <w:contextualSpacing/>
        <w:rPr>
          <w:bCs/>
          <w:sz w:val="28"/>
          <w:szCs w:val="28"/>
        </w:rPr>
      </w:pPr>
      <w:r w:rsidRPr="00597C64">
        <w:rPr>
          <w:bCs/>
          <w:sz w:val="28"/>
          <w:szCs w:val="28"/>
        </w:rPr>
        <w:t>Заместитель Премьер – министра</w:t>
      </w:r>
    </w:p>
    <w:p w:rsidR="00587D0A" w:rsidRDefault="00791F71" w:rsidP="00597C64">
      <w:pPr>
        <w:ind w:right="-1"/>
        <w:contextualSpacing/>
        <w:jc w:val="both"/>
        <w:rPr>
          <w:bCs/>
          <w:sz w:val="28"/>
          <w:szCs w:val="28"/>
        </w:rPr>
      </w:pPr>
      <w:r w:rsidRPr="00597C64">
        <w:rPr>
          <w:bCs/>
          <w:sz w:val="28"/>
          <w:szCs w:val="28"/>
        </w:rPr>
        <w:t xml:space="preserve">Республики Татарстан – министр                                                      </w:t>
      </w:r>
      <w:r w:rsidR="00F7347F">
        <w:rPr>
          <w:bCs/>
          <w:sz w:val="28"/>
          <w:szCs w:val="28"/>
        </w:rPr>
        <w:tab/>
      </w:r>
      <w:r w:rsidR="00696EE1">
        <w:rPr>
          <w:bCs/>
          <w:sz w:val="28"/>
          <w:szCs w:val="28"/>
        </w:rPr>
        <w:t>О.В.</w:t>
      </w:r>
      <w:r w:rsidR="00CD7959">
        <w:rPr>
          <w:bCs/>
          <w:sz w:val="28"/>
          <w:szCs w:val="28"/>
        </w:rPr>
        <w:t xml:space="preserve"> </w:t>
      </w:r>
      <w:r w:rsidR="00696EE1">
        <w:rPr>
          <w:bCs/>
          <w:sz w:val="28"/>
          <w:szCs w:val="28"/>
        </w:rPr>
        <w:t>Коробченко</w:t>
      </w:r>
      <w:r w:rsidRPr="00597C64">
        <w:rPr>
          <w:bCs/>
          <w:sz w:val="28"/>
          <w:szCs w:val="28"/>
        </w:rPr>
        <w:t xml:space="preserve">  </w:t>
      </w:r>
    </w:p>
    <w:p w:rsidR="00587D0A" w:rsidRDefault="00587D0A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587D0A" w:rsidRDefault="00587D0A" w:rsidP="00597C64">
      <w:pPr>
        <w:ind w:right="-1"/>
        <w:contextualSpacing/>
        <w:jc w:val="both"/>
        <w:rPr>
          <w:bCs/>
          <w:sz w:val="28"/>
          <w:szCs w:val="28"/>
        </w:rPr>
      </w:pPr>
    </w:p>
    <w:p w:rsidR="00587D0A" w:rsidRDefault="00587D0A" w:rsidP="00587D0A">
      <w:pPr>
        <w:tabs>
          <w:tab w:val="right" w:pos="9498"/>
        </w:tabs>
        <w:ind w:left="5954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 приказом Министерства промышленности и торговли                                                Республики Татарстан                                                               от «</w:t>
      </w:r>
      <w:r>
        <w:rPr>
          <w:sz w:val="24"/>
          <w:szCs w:val="24"/>
          <w:u w:val="single"/>
        </w:rPr>
        <w:t>__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>_______</w:t>
      </w:r>
      <w:r>
        <w:rPr>
          <w:sz w:val="24"/>
          <w:szCs w:val="24"/>
        </w:rPr>
        <w:t xml:space="preserve">2025 г. № </w:t>
      </w:r>
      <w:r>
        <w:rPr>
          <w:sz w:val="24"/>
          <w:szCs w:val="24"/>
          <w:u w:val="single"/>
        </w:rPr>
        <w:t>___</w:t>
      </w:r>
      <w:r w:rsidRPr="00F54F92">
        <w:rPr>
          <w:sz w:val="24"/>
          <w:szCs w:val="24"/>
          <w:u w:val="single"/>
        </w:rPr>
        <w:t xml:space="preserve">                                                                                 </w:t>
      </w:r>
    </w:p>
    <w:p w:rsidR="00587D0A" w:rsidRDefault="00587D0A" w:rsidP="00587D0A">
      <w:pPr>
        <w:jc w:val="center"/>
        <w:rPr>
          <w:szCs w:val="28"/>
        </w:rPr>
      </w:pPr>
    </w:p>
    <w:p w:rsidR="00587D0A" w:rsidRPr="00D91268" w:rsidRDefault="00587D0A" w:rsidP="00587D0A">
      <w:pPr>
        <w:jc w:val="center"/>
        <w:rPr>
          <w:b/>
          <w:sz w:val="28"/>
          <w:szCs w:val="28"/>
        </w:rPr>
      </w:pPr>
      <w:r w:rsidRPr="00D91268">
        <w:rPr>
          <w:b/>
          <w:sz w:val="28"/>
          <w:szCs w:val="28"/>
        </w:rPr>
        <w:t xml:space="preserve">Перечень </w:t>
      </w:r>
    </w:p>
    <w:p w:rsidR="00587D0A" w:rsidRPr="00D91268" w:rsidRDefault="00587D0A" w:rsidP="00587D0A">
      <w:pPr>
        <w:jc w:val="center"/>
        <w:rPr>
          <w:b/>
          <w:bCs/>
          <w:iCs/>
          <w:sz w:val="28"/>
          <w:szCs w:val="28"/>
        </w:rPr>
      </w:pPr>
      <w:r w:rsidRPr="00D91268">
        <w:rPr>
          <w:b/>
          <w:sz w:val="28"/>
          <w:szCs w:val="28"/>
        </w:rPr>
        <w:t xml:space="preserve">должностей государственной гражданской службы Республики Татарстан в Министерстве промышленности и торговли Республики Татарстан, </w:t>
      </w:r>
      <w:r w:rsidRPr="00D91268">
        <w:rPr>
          <w:b/>
          <w:bCs/>
          <w:sz w:val="28"/>
          <w:szCs w:val="28"/>
        </w:rPr>
        <w:t xml:space="preserve">исполнение должностных обязанностей по которым связано с использованием сведений, составляющих государственную тайну, при </w:t>
      </w:r>
      <w:r w:rsidRPr="00D91268">
        <w:rPr>
          <w:b/>
          <w:bCs/>
          <w:iCs/>
          <w:sz w:val="28"/>
          <w:szCs w:val="28"/>
        </w:rPr>
        <w:t>назначении на которые</w:t>
      </w:r>
      <w:r>
        <w:rPr>
          <w:b/>
          <w:bCs/>
          <w:iCs/>
          <w:sz w:val="28"/>
          <w:szCs w:val="28"/>
        </w:rPr>
        <w:t xml:space="preserve"> </w:t>
      </w:r>
      <w:r w:rsidRPr="00D91268">
        <w:rPr>
          <w:b/>
          <w:bCs/>
          <w:iCs/>
          <w:sz w:val="28"/>
          <w:szCs w:val="28"/>
        </w:rPr>
        <w:t>конкурс может не проводиться</w:t>
      </w:r>
    </w:p>
    <w:p w:rsidR="00587D0A" w:rsidRPr="00765AD0" w:rsidRDefault="00587D0A" w:rsidP="00587D0A">
      <w:pPr>
        <w:jc w:val="center"/>
        <w:rPr>
          <w:sz w:val="24"/>
          <w:szCs w:val="24"/>
        </w:rPr>
      </w:pPr>
    </w:p>
    <w:p w:rsidR="00587D0A" w:rsidRDefault="00587D0A" w:rsidP="00587D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Руководство М</w:t>
      </w:r>
      <w:r w:rsidRPr="008D13C0">
        <w:rPr>
          <w:b/>
          <w:sz w:val="28"/>
          <w:szCs w:val="28"/>
        </w:rPr>
        <w:t>инистерства</w:t>
      </w:r>
    </w:p>
    <w:p w:rsidR="00587D0A" w:rsidRPr="008D13C0" w:rsidRDefault="00587D0A" w:rsidP="00587D0A">
      <w:pPr>
        <w:jc w:val="center"/>
        <w:rPr>
          <w:b/>
          <w:sz w:val="28"/>
          <w:szCs w:val="28"/>
        </w:rPr>
      </w:pPr>
    </w:p>
    <w:p w:rsidR="00587D0A" w:rsidRDefault="00587D0A" w:rsidP="00587D0A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65AD0">
        <w:rPr>
          <w:sz w:val="28"/>
          <w:szCs w:val="28"/>
        </w:rPr>
        <w:t xml:space="preserve">Управляющий делами </w:t>
      </w:r>
    </w:p>
    <w:p w:rsidR="00587D0A" w:rsidRPr="006B42E2" w:rsidRDefault="00587D0A" w:rsidP="00587D0A">
      <w:pPr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8D13C0">
        <w:rPr>
          <w:b/>
          <w:sz w:val="28"/>
          <w:szCs w:val="28"/>
        </w:rPr>
        <w:t xml:space="preserve">Отдел по мобилизационной работе </w:t>
      </w:r>
    </w:p>
    <w:p w:rsidR="00587D0A" w:rsidRPr="008D13C0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специалист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8D13C0">
        <w:rPr>
          <w:b/>
          <w:sz w:val="28"/>
          <w:szCs w:val="28"/>
        </w:rPr>
        <w:t>Юридический отдел</w:t>
      </w:r>
    </w:p>
    <w:p w:rsidR="00587D0A" w:rsidRPr="008D13C0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8D13C0">
        <w:rPr>
          <w:b/>
          <w:sz w:val="28"/>
          <w:szCs w:val="28"/>
        </w:rPr>
        <w:t>Отдел финансового планирования, учета и отчетности</w:t>
      </w:r>
    </w:p>
    <w:p w:rsidR="00587D0A" w:rsidRPr="008D13C0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специалист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кадров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специалист</w:t>
      </w:r>
    </w:p>
    <w:p w:rsidR="00587D0A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развития международных связей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развития межрегиональных связей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развития потребительского рынка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lastRenderedPageBreak/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Старший специалист 1 разряда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электроэнергетики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развития энергетики и энергоэффективности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топливной инфраструктуры и газоснабжения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>
        <w:rPr>
          <w:sz w:val="28"/>
          <w:szCs w:val="28"/>
        </w:rPr>
        <w:t>Заместитель начальника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нефтедобычи и нефтепереработки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</w:t>
      </w:r>
      <w:r>
        <w:rPr>
          <w:sz w:val="28"/>
          <w:szCs w:val="28"/>
        </w:rPr>
        <w:t>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химии и газохимии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машиностроительного комплекса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Заместитель начальника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оборонного комплекса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 xml:space="preserve">Начальник отдела 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 xml:space="preserve">Заместитель начальника отдела 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консультант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Старший специалист 1 разряда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лесоперерабатывающей и легкой промышленности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 xml:space="preserve">Начальник отдела 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Аналитический отдел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lastRenderedPageBreak/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Заместитель начальника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 xml:space="preserve">Отдел развития кадрового потенциала предприятий </w:t>
      </w:r>
    </w:p>
    <w:p w:rsidR="00587D0A" w:rsidRDefault="00587D0A" w:rsidP="00587D0A">
      <w:pPr>
        <w:pStyle w:val="af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Pr="00C153B6">
        <w:rPr>
          <w:b/>
          <w:sz w:val="28"/>
          <w:szCs w:val="28"/>
        </w:rPr>
        <w:t>промышленности и торговли</w:t>
      </w:r>
    </w:p>
    <w:p w:rsidR="00587D0A" w:rsidRPr="00C153B6" w:rsidRDefault="00587D0A" w:rsidP="00587D0A">
      <w:pPr>
        <w:pStyle w:val="af0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>
        <w:rPr>
          <w:sz w:val="28"/>
          <w:szCs w:val="28"/>
        </w:rPr>
        <w:t>Начальник отдела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консультант</w:t>
      </w: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 xml:space="preserve">Отдел </w:t>
      </w:r>
      <w:r>
        <w:rPr>
          <w:b/>
          <w:sz w:val="28"/>
          <w:szCs w:val="28"/>
        </w:rPr>
        <w:t>официального протокола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>
        <w:rPr>
          <w:sz w:val="28"/>
          <w:szCs w:val="28"/>
        </w:rPr>
        <w:t>Ведущий специалист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материально-технического обеспечения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делопроизводства и контроля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Начальник отдела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Ведущий специалист</w:t>
      </w: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Старший специалист 1 разряда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Сектор развития информационных технологий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Default="00587D0A" w:rsidP="00587D0A">
      <w:pPr>
        <w:pStyle w:val="af0"/>
        <w:rPr>
          <w:sz w:val="28"/>
          <w:szCs w:val="28"/>
        </w:rPr>
      </w:pPr>
      <w:r w:rsidRPr="00C153B6">
        <w:rPr>
          <w:sz w:val="28"/>
          <w:szCs w:val="28"/>
        </w:rPr>
        <w:t>Заведующий сектором</w:t>
      </w:r>
    </w:p>
    <w:p w:rsidR="00587D0A" w:rsidRPr="00C153B6" w:rsidRDefault="00587D0A" w:rsidP="00587D0A">
      <w:pPr>
        <w:pStyle w:val="af0"/>
        <w:rPr>
          <w:sz w:val="28"/>
          <w:szCs w:val="28"/>
        </w:rPr>
      </w:pPr>
    </w:p>
    <w:p w:rsidR="00587D0A" w:rsidRDefault="00587D0A" w:rsidP="00587D0A">
      <w:pPr>
        <w:ind w:left="360"/>
        <w:jc w:val="center"/>
        <w:rPr>
          <w:b/>
          <w:sz w:val="28"/>
          <w:szCs w:val="28"/>
        </w:rPr>
      </w:pPr>
      <w:r w:rsidRPr="006B42E2">
        <w:rPr>
          <w:b/>
          <w:sz w:val="28"/>
          <w:szCs w:val="28"/>
        </w:rPr>
        <w:t>Отдел безопасности и антитеррористической защищенности</w:t>
      </w:r>
    </w:p>
    <w:p w:rsidR="00587D0A" w:rsidRPr="006B42E2" w:rsidRDefault="00587D0A" w:rsidP="00587D0A">
      <w:pPr>
        <w:ind w:left="360"/>
        <w:jc w:val="center"/>
        <w:rPr>
          <w:b/>
          <w:sz w:val="28"/>
          <w:szCs w:val="28"/>
        </w:rPr>
      </w:pPr>
    </w:p>
    <w:p w:rsidR="00587D0A" w:rsidRPr="00C153B6" w:rsidRDefault="00587D0A" w:rsidP="00587D0A">
      <w:pPr>
        <w:ind w:firstLine="708"/>
        <w:rPr>
          <w:sz w:val="28"/>
          <w:szCs w:val="28"/>
        </w:rPr>
      </w:pPr>
      <w:r w:rsidRPr="00C153B6">
        <w:rPr>
          <w:sz w:val="28"/>
          <w:szCs w:val="28"/>
        </w:rPr>
        <w:t xml:space="preserve">Начальник отдела </w:t>
      </w:r>
    </w:p>
    <w:p w:rsidR="00587D0A" w:rsidRPr="00C153B6" w:rsidRDefault="00587D0A" w:rsidP="00587D0A">
      <w:pPr>
        <w:ind w:firstLine="708"/>
        <w:rPr>
          <w:sz w:val="28"/>
          <w:szCs w:val="28"/>
        </w:rPr>
      </w:pPr>
      <w:r w:rsidRPr="00C153B6">
        <w:rPr>
          <w:sz w:val="28"/>
          <w:szCs w:val="28"/>
        </w:rPr>
        <w:t>Заместитель начальника отдела</w:t>
      </w:r>
    </w:p>
    <w:p w:rsidR="00587D0A" w:rsidRPr="00C153B6" w:rsidRDefault="00587D0A" w:rsidP="00587D0A">
      <w:pPr>
        <w:ind w:firstLine="708"/>
        <w:rPr>
          <w:sz w:val="28"/>
          <w:szCs w:val="28"/>
        </w:rPr>
      </w:pPr>
      <w:r w:rsidRPr="00C153B6">
        <w:rPr>
          <w:sz w:val="28"/>
          <w:szCs w:val="28"/>
        </w:rPr>
        <w:t>Ведущий советник</w:t>
      </w:r>
    </w:p>
    <w:p w:rsidR="00587D0A" w:rsidRDefault="00587D0A" w:rsidP="00587D0A">
      <w:pPr>
        <w:ind w:firstLine="708"/>
        <w:rPr>
          <w:sz w:val="28"/>
          <w:szCs w:val="28"/>
        </w:rPr>
      </w:pPr>
      <w:r w:rsidRPr="00C153B6">
        <w:rPr>
          <w:sz w:val="28"/>
          <w:szCs w:val="28"/>
        </w:rPr>
        <w:t>Ведущий специалист</w:t>
      </w:r>
    </w:p>
    <w:p w:rsidR="00587D0A" w:rsidRPr="00C153B6" w:rsidRDefault="00587D0A" w:rsidP="00587D0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Ведущий консультант</w:t>
      </w:r>
    </w:p>
    <w:p w:rsidR="00587D0A" w:rsidRPr="00C153B6" w:rsidRDefault="00587D0A" w:rsidP="00587D0A">
      <w:pPr>
        <w:rPr>
          <w:sz w:val="28"/>
          <w:szCs w:val="28"/>
        </w:rPr>
      </w:pPr>
    </w:p>
    <w:p w:rsidR="00587D0A" w:rsidRDefault="00587D0A" w:rsidP="00587D0A"/>
    <w:p w:rsidR="00791F71" w:rsidRPr="00597C64" w:rsidRDefault="00791F71" w:rsidP="00597C64">
      <w:pPr>
        <w:ind w:right="-1"/>
        <w:contextualSpacing/>
        <w:jc w:val="both"/>
        <w:rPr>
          <w:bCs/>
          <w:sz w:val="28"/>
          <w:szCs w:val="28"/>
        </w:rPr>
      </w:pPr>
      <w:bookmarkStart w:id="0" w:name="_GoBack"/>
      <w:bookmarkEnd w:id="0"/>
      <w:r w:rsidRPr="00597C64">
        <w:rPr>
          <w:bCs/>
          <w:sz w:val="28"/>
          <w:szCs w:val="28"/>
        </w:rPr>
        <w:t xml:space="preserve">                                                   </w:t>
      </w:r>
    </w:p>
    <w:sectPr w:rsidR="00791F71" w:rsidRPr="00597C64" w:rsidSect="00F7347F">
      <w:pgSz w:w="11906" w:h="16838"/>
      <w:pgMar w:top="851" w:right="567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017" w:rsidRDefault="00EE5017">
      <w:r>
        <w:separator/>
      </w:r>
    </w:p>
  </w:endnote>
  <w:endnote w:type="continuationSeparator" w:id="0">
    <w:p w:rsidR="00EE5017" w:rsidRDefault="00EE5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12AA1E3-0408-4E83-BF32-C810811933B8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65CA983-9163-4044-BB57-63AAC57200A7}"/>
  </w:font>
  <w:font w:name="Arial Tat">
    <w:charset w:val="CC"/>
    <w:family w:val="swiss"/>
    <w:pitch w:val="variable"/>
    <w:sig w:usb0="00000201" w:usb1="00000000" w:usb2="00000000" w:usb3="00000000" w:csb0="00000004" w:csb1="00000000"/>
    <w:embedRegular r:id="rId3" w:fontKey="{BC3A0B93-C04C-4EFB-9CB7-64D29324A5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EFDC14C-F6F5-47B6-B559-15D32572DE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017" w:rsidRDefault="00EE5017">
      <w:r>
        <w:separator/>
      </w:r>
    </w:p>
  </w:footnote>
  <w:footnote w:type="continuationSeparator" w:id="0">
    <w:p w:rsidR="00EE5017" w:rsidRDefault="00EE50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13BA"/>
    <w:multiLevelType w:val="hybridMultilevel"/>
    <w:tmpl w:val="839EB138"/>
    <w:lvl w:ilvl="0" w:tplc="B7941784">
      <w:start w:val="1"/>
      <w:numFmt w:val="decimal"/>
      <w:lvlText w:val="%1."/>
      <w:lvlJc w:val="left"/>
      <w:pPr>
        <w:ind w:left="128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3711623"/>
    <w:multiLevelType w:val="hybridMultilevel"/>
    <w:tmpl w:val="BC7C9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B39BB"/>
    <w:multiLevelType w:val="multilevel"/>
    <w:tmpl w:val="2C0089D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1074" w:hanging="720"/>
      </w:pPr>
    </w:lvl>
    <w:lvl w:ilvl="2">
      <w:start w:val="1"/>
      <w:numFmt w:val="decimal"/>
      <w:lvlText w:val="%1.%2.%3."/>
      <w:lvlJc w:val="left"/>
      <w:pPr>
        <w:ind w:left="1428" w:hanging="720"/>
      </w:pPr>
    </w:lvl>
    <w:lvl w:ilvl="3">
      <w:start w:val="1"/>
      <w:numFmt w:val="decimal"/>
      <w:lvlText w:val="%1.%2.%3.%4."/>
      <w:lvlJc w:val="left"/>
      <w:pPr>
        <w:ind w:left="2142" w:hanging="1080"/>
      </w:pPr>
    </w:lvl>
    <w:lvl w:ilvl="4">
      <w:start w:val="1"/>
      <w:numFmt w:val="decimal"/>
      <w:lvlText w:val="%1.%2.%3.%4.%5."/>
      <w:lvlJc w:val="left"/>
      <w:pPr>
        <w:ind w:left="2496" w:hanging="1080"/>
      </w:pPr>
    </w:lvl>
    <w:lvl w:ilvl="5">
      <w:start w:val="1"/>
      <w:numFmt w:val="decimal"/>
      <w:lvlText w:val="%1.%2.%3.%4.%5.%6."/>
      <w:lvlJc w:val="left"/>
      <w:pPr>
        <w:ind w:left="3210" w:hanging="1440"/>
      </w:pPr>
    </w:lvl>
    <w:lvl w:ilvl="6">
      <w:start w:val="1"/>
      <w:numFmt w:val="decimal"/>
      <w:lvlText w:val="%1.%2.%3.%4.%5.%6.%7."/>
      <w:lvlJc w:val="left"/>
      <w:pPr>
        <w:ind w:left="3924" w:hanging="1800"/>
      </w:pPr>
    </w:lvl>
    <w:lvl w:ilvl="7">
      <w:start w:val="1"/>
      <w:numFmt w:val="decimal"/>
      <w:lvlText w:val="%1.%2.%3.%4.%5.%6.%7.%8."/>
      <w:lvlJc w:val="left"/>
      <w:pPr>
        <w:ind w:left="4278" w:hanging="1800"/>
      </w:pPr>
    </w:lvl>
    <w:lvl w:ilvl="8">
      <w:start w:val="1"/>
      <w:numFmt w:val="decimal"/>
      <w:lvlText w:val="%1.%2.%3.%4.%5.%6.%7.%8.%9."/>
      <w:lvlJc w:val="left"/>
      <w:pPr>
        <w:ind w:left="4992" w:hanging="2160"/>
      </w:pPr>
    </w:lvl>
  </w:abstractNum>
  <w:abstractNum w:abstractNumId="3" w15:restartNumberingAfterBreak="0">
    <w:nsid w:val="77183309"/>
    <w:multiLevelType w:val="hybridMultilevel"/>
    <w:tmpl w:val="5D340740"/>
    <w:lvl w:ilvl="0" w:tplc="7396BA02">
      <w:start w:val="1"/>
      <w:numFmt w:val="decimal"/>
      <w:lvlText w:val="%1."/>
      <w:lvlJc w:val="left"/>
      <w:pPr>
        <w:ind w:left="1050" w:hanging="375"/>
      </w:p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5722E"/>
    <w:rsid w:val="000572EE"/>
    <w:rsid w:val="00063B95"/>
    <w:rsid w:val="00066936"/>
    <w:rsid w:val="0008333B"/>
    <w:rsid w:val="00085C6A"/>
    <w:rsid w:val="000C7119"/>
    <w:rsid w:val="000D05AA"/>
    <w:rsid w:val="000F3886"/>
    <w:rsid w:val="00103CC2"/>
    <w:rsid w:val="00126436"/>
    <w:rsid w:val="0014373E"/>
    <w:rsid w:val="001465AB"/>
    <w:rsid w:val="0014742E"/>
    <w:rsid w:val="001902E1"/>
    <w:rsid w:val="001A57C0"/>
    <w:rsid w:val="001B1D52"/>
    <w:rsid w:val="001B7435"/>
    <w:rsid w:val="001B7BB8"/>
    <w:rsid w:val="001D2B33"/>
    <w:rsid w:val="001D5F81"/>
    <w:rsid w:val="001E116E"/>
    <w:rsid w:val="001F2EE2"/>
    <w:rsid w:val="00215022"/>
    <w:rsid w:val="00234A1F"/>
    <w:rsid w:val="0024237A"/>
    <w:rsid w:val="00244BB1"/>
    <w:rsid w:val="00256CCA"/>
    <w:rsid w:val="002731A1"/>
    <w:rsid w:val="002742BD"/>
    <w:rsid w:val="00277219"/>
    <w:rsid w:val="00281284"/>
    <w:rsid w:val="0028573D"/>
    <w:rsid w:val="002A11BC"/>
    <w:rsid w:val="002A22D2"/>
    <w:rsid w:val="002A7122"/>
    <w:rsid w:val="002D4571"/>
    <w:rsid w:val="002D6FB4"/>
    <w:rsid w:val="002E1216"/>
    <w:rsid w:val="002F5B25"/>
    <w:rsid w:val="003022EF"/>
    <w:rsid w:val="00302370"/>
    <w:rsid w:val="00310DF4"/>
    <w:rsid w:val="003326A3"/>
    <w:rsid w:val="00340E85"/>
    <w:rsid w:val="003545BB"/>
    <w:rsid w:val="0035606F"/>
    <w:rsid w:val="0036072C"/>
    <w:rsid w:val="00373D68"/>
    <w:rsid w:val="00375A81"/>
    <w:rsid w:val="003A57F0"/>
    <w:rsid w:val="003B6DA3"/>
    <w:rsid w:val="003C47EF"/>
    <w:rsid w:val="003C71DA"/>
    <w:rsid w:val="003D104F"/>
    <w:rsid w:val="003D5B05"/>
    <w:rsid w:val="003D6C0C"/>
    <w:rsid w:val="003F1362"/>
    <w:rsid w:val="00407D26"/>
    <w:rsid w:val="00411385"/>
    <w:rsid w:val="00415191"/>
    <w:rsid w:val="00440B7F"/>
    <w:rsid w:val="004422D2"/>
    <w:rsid w:val="00460903"/>
    <w:rsid w:val="0046565F"/>
    <w:rsid w:val="00465F30"/>
    <w:rsid w:val="004661A1"/>
    <w:rsid w:val="004718DB"/>
    <w:rsid w:val="0047462F"/>
    <w:rsid w:val="004A55F1"/>
    <w:rsid w:val="004A6460"/>
    <w:rsid w:val="004B22B6"/>
    <w:rsid w:val="004C6E5E"/>
    <w:rsid w:val="004E2B60"/>
    <w:rsid w:val="005029BC"/>
    <w:rsid w:val="005100C1"/>
    <w:rsid w:val="005142F4"/>
    <w:rsid w:val="0053641F"/>
    <w:rsid w:val="00541AF5"/>
    <w:rsid w:val="00541DE1"/>
    <w:rsid w:val="005552F0"/>
    <w:rsid w:val="005846D3"/>
    <w:rsid w:val="00587D0A"/>
    <w:rsid w:val="00590DE9"/>
    <w:rsid w:val="00597C64"/>
    <w:rsid w:val="005B12C4"/>
    <w:rsid w:val="005C2B5A"/>
    <w:rsid w:val="005C3721"/>
    <w:rsid w:val="005E3E68"/>
    <w:rsid w:val="005E54D8"/>
    <w:rsid w:val="005F0E29"/>
    <w:rsid w:val="005F7E04"/>
    <w:rsid w:val="0060340E"/>
    <w:rsid w:val="0063720C"/>
    <w:rsid w:val="006404D9"/>
    <w:rsid w:val="00641542"/>
    <w:rsid w:val="00641747"/>
    <w:rsid w:val="00644304"/>
    <w:rsid w:val="00660B34"/>
    <w:rsid w:val="00665BF7"/>
    <w:rsid w:val="00666639"/>
    <w:rsid w:val="0066747B"/>
    <w:rsid w:val="00671DDE"/>
    <w:rsid w:val="006961BF"/>
    <w:rsid w:val="00696EE1"/>
    <w:rsid w:val="006A33F5"/>
    <w:rsid w:val="006A3970"/>
    <w:rsid w:val="006A7DAF"/>
    <w:rsid w:val="006B1B36"/>
    <w:rsid w:val="006B42B9"/>
    <w:rsid w:val="006C1DAF"/>
    <w:rsid w:val="006C3123"/>
    <w:rsid w:val="006D121B"/>
    <w:rsid w:val="006F3845"/>
    <w:rsid w:val="00701134"/>
    <w:rsid w:val="00712E76"/>
    <w:rsid w:val="0071396E"/>
    <w:rsid w:val="0071455D"/>
    <w:rsid w:val="0074661B"/>
    <w:rsid w:val="00753968"/>
    <w:rsid w:val="00785AE0"/>
    <w:rsid w:val="00791F71"/>
    <w:rsid w:val="007B1F84"/>
    <w:rsid w:val="007B761E"/>
    <w:rsid w:val="007C1370"/>
    <w:rsid w:val="007C48C1"/>
    <w:rsid w:val="007D1A3C"/>
    <w:rsid w:val="007E3B31"/>
    <w:rsid w:val="007E55CE"/>
    <w:rsid w:val="007F21CE"/>
    <w:rsid w:val="007F27AC"/>
    <w:rsid w:val="007F29EC"/>
    <w:rsid w:val="00824B22"/>
    <w:rsid w:val="008262C4"/>
    <w:rsid w:val="00834F8B"/>
    <w:rsid w:val="00851F77"/>
    <w:rsid w:val="00855F44"/>
    <w:rsid w:val="00867006"/>
    <w:rsid w:val="0087063B"/>
    <w:rsid w:val="008861F7"/>
    <w:rsid w:val="00887F4F"/>
    <w:rsid w:val="008904E8"/>
    <w:rsid w:val="008A02D7"/>
    <w:rsid w:val="008E0882"/>
    <w:rsid w:val="008F5369"/>
    <w:rsid w:val="00903C13"/>
    <w:rsid w:val="00940150"/>
    <w:rsid w:val="00945C55"/>
    <w:rsid w:val="0097539A"/>
    <w:rsid w:val="009757F2"/>
    <w:rsid w:val="00983091"/>
    <w:rsid w:val="009A66F7"/>
    <w:rsid w:val="009B5434"/>
    <w:rsid w:val="009C6545"/>
    <w:rsid w:val="009D050B"/>
    <w:rsid w:val="009D36A7"/>
    <w:rsid w:val="009E60EC"/>
    <w:rsid w:val="009F12BD"/>
    <w:rsid w:val="00A00472"/>
    <w:rsid w:val="00A017DD"/>
    <w:rsid w:val="00A0333D"/>
    <w:rsid w:val="00A06A77"/>
    <w:rsid w:val="00A116CB"/>
    <w:rsid w:val="00A1253F"/>
    <w:rsid w:val="00A13162"/>
    <w:rsid w:val="00A169C1"/>
    <w:rsid w:val="00A22685"/>
    <w:rsid w:val="00A22F15"/>
    <w:rsid w:val="00A417A5"/>
    <w:rsid w:val="00A56805"/>
    <w:rsid w:val="00A605F2"/>
    <w:rsid w:val="00A6413B"/>
    <w:rsid w:val="00A668B8"/>
    <w:rsid w:val="00A840A1"/>
    <w:rsid w:val="00A87046"/>
    <w:rsid w:val="00A92381"/>
    <w:rsid w:val="00AB2363"/>
    <w:rsid w:val="00AB25D1"/>
    <w:rsid w:val="00AC0AC0"/>
    <w:rsid w:val="00AD1A9B"/>
    <w:rsid w:val="00AD424E"/>
    <w:rsid w:val="00AE321D"/>
    <w:rsid w:val="00AE3601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B03F5"/>
    <w:rsid w:val="00BB3B7A"/>
    <w:rsid w:val="00BC2FEC"/>
    <w:rsid w:val="00BE0003"/>
    <w:rsid w:val="00BE1D12"/>
    <w:rsid w:val="00C25108"/>
    <w:rsid w:val="00C33C6F"/>
    <w:rsid w:val="00C5249B"/>
    <w:rsid w:val="00C54FCE"/>
    <w:rsid w:val="00C921CC"/>
    <w:rsid w:val="00C92357"/>
    <w:rsid w:val="00C96DB5"/>
    <w:rsid w:val="00C9730A"/>
    <w:rsid w:val="00CD2964"/>
    <w:rsid w:val="00CD7959"/>
    <w:rsid w:val="00CE3F45"/>
    <w:rsid w:val="00D13A0F"/>
    <w:rsid w:val="00D2397B"/>
    <w:rsid w:val="00D3574F"/>
    <w:rsid w:val="00D40DE6"/>
    <w:rsid w:val="00D51B0E"/>
    <w:rsid w:val="00D5575E"/>
    <w:rsid w:val="00D55EE0"/>
    <w:rsid w:val="00D67792"/>
    <w:rsid w:val="00D82614"/>
    <w:rsid w:val="00D85D7E"/>
    <w:rsid w:val="00D96E7C"/>
    <w:rsid w:val="00DA4AAB"/>
    <w:rsid w:val="00DB5969"/>
    <w:rsid w:val="00DC285C"/>
    <w:rsid w:val="00DE18E1"/>
    <w:rsid w:val="00DE5226"/>
    <w:rsid w:val="00DF0DD0"/>
    <w:rsid w:val="00DF1F3B"/>
    <w:rsid w:val="00E02DB9"/>
    <w:rsid w:val="00E106FC"/>
    <w:rsid w:val="00E17DE6"/>
    <w:rsid w:val="00E4481C"/>
    <w:rsid w:val="00E44974"/>
    <w:rsid w:val="00E560C7"/>
    <w:rsid w:val="00E64054"/>
    <w:rsid w:val="00E65454"/>
    <w:rsid w:val="00E94AA2"/>
    <w:rsid w:val="00EA7E31"/>
    <w:rsid w:val="00EB57A1"/>
    <w:rsid w:val="00ED6CBB"/>
    <w:rsid w:val="00ED6DE8"/>
    <w:rsid w:val="00EE2729"/>
    <w:rsid w:val="00EE5017"/>
    <w:rsid w:val="00F3603C"/>
    <w:rsid w:val="00F7347F"/>
    <w:rsid w:val="00F77385"/>
    <w:rsid w:val="00F969F4"/>
    <w:rsid w:val="00FA077A"/>
    <w:rsid w:val="00FA12F5"/>
    <w:rsid w:val="00FB2634"/>
    <w:rsid w:val="00FC235E"/>
    <w:rsid w:val="00FC5DEA"/>
    <w:rsid w:val="00FC71CF"/>
    <w:rsid w:val="00FD279E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B19B6FD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link w:val="ac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ижний колонтитул Знак"/>
    <w:basedOn w:val="a0"/>
    <w:link w:val="a7"/>
    <w:rsid w:val="001902E1"/>
  </w:style>
  <w:style w:type="paragraph" w:styleId="30">
    <w:name w:val="Body Text 3"/>
    <w:basedOn w:val="a"/>
    <w:link w:val="31"/>
    <w:uiPriority w:val="99"/>
    <w:unhideWhenUsed/>
    <w:rsid w:val="008262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rsid w:val="008262C4"/>
    <w:rPr>
      <w:sz w:val="16"/>
      <w:szCs w:val="16"/>
    </w:rPr>
  </w:style>
  <w:style w:type="paragraph" w:styleId="32">
    <w:name w:val="Body Text Indent 3"/>
    <w:basedOn w:val="a"/>
    <w:link w:val="33"/>
    <w:unhideWhenUsed/>
    <w:rsid w:val="008262C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262C4"/>
    <w:rPr>
      <w:sz w:val="16"/>
      <w:szCs w:val="16"/>
    </w:rPr>
  </w:style>
  <w:style w:type="paragraph" w:customStyle="1" w:styleId="justify2">
    <w:name w:val="justify2"/>
    <w:basedOn w:val="a"/>
    <w:rsid w:val="008262C4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8262C4"/>
  </w:style>
  <w:style w:type="paragraph" w:customStyle="1" w:styleId="ConsPlusNormal">
    <w:name w:val="ConsPlusNormal"/>
    <w:rsid w:val="00903C1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ConsPlusTitle">
    <w:name w:val="ConsPlusTitle"/>
    <w:uiPriority w:val="99"/>
    <w:rsid w:val="00903C13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24"/>
      <w:szCs w:val="24"/>
    </w:rPr>
  </w:style>
  <w:style w:type="paragraph" w:customStyle="1" w:styleId="21">
    <w:name w:val="Основной текст 21"/>
    <w:basedOn w:val="a"/>
    <w:rsid w:val="00D55EE0"/>
    <w:pPr>
      <w:suppressAutoHyphens/>
    </w:pPr>
    <w:rPr>
      <w:sz w:val="28"/>
      <w:lang w:eastAsia="ar-SA"/>
    </w:rPr>
  </w:style>
  <w:style w:type="paragraph" w:styleId="af">
    <w:name w:val="No Spacing"/>
    <w:uiPriority w:val="1"/>
    <w:qFormat/>
    <w:rsid w:val="004718DB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C54FCE"/>
    <w:pPr>
      <w:ind w:left="720"/>
      <w:contextualSpacing/>
    </w:pPr>
  </w:style>
  <w:style w:type="paragraph" w:styleId="20">
    <w:name w:val="Body Text 2"/>
    <w:basedOn w:val="a"/>
    <w:link w:val="22"/>
    <w:semiHidden/>
    <w:unhideWhenUsed/>
    <w:rsid w:val="0086700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semiHidden/>
    <w:rsid w:val="00867006"/>
  </w:style>
  <w:style w:type="character" w:customStyle="1" w:styleId="ac">
    <w:name w:val="Основной текст Знак"/>
    <w:basedOn w:val="a0"/>
    <w:link w:val="ab"/>
    <w:rsid w:val="0086700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23</TotalTime>
  <Pages>1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4413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Закирова Лейсан Багъдануровна</cp:lastModifiedBy>
  <cp:revision>7</cp:revision>
  <cp:lastPrinted>2014-09-23T12:54:00Z</cp:lastPrinted>
  <dcterms:created xsi:type="dcterms:W3CDTF">2025-07-09T13:13:00Z</dcterms:created>
  <dcterms:modified xsi:type="dcterms:W3CDTF">2025-07-22T07:18:00Z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