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418"/>
        <w:gridCol w:w="4252"/>
      </w:tblGrid>
      <w:tr w:rsidR="00952B88" w:rsidRPr="00ED6CBB" w14:paraId="061B942D" w14:textId="77777777" w:rsidTr="006D4755">
        <w:trPr>
          <w:cantSplit/>
          <w:trHeight w:val="1137"/>
        </w:trPr>
        <w:tc>
          <w:tcPr>
            <w:tcW w:w="4253" w:type="dxa"/>
            <w:vAlign w:val="center"/>
          </w:tcPr>
          <w:p w14:paraId="47508028" w14:textId="77777777" w:rsidR="00952B88" w:rsidRPr="00ED6CBB" w:rsidRDefault="00952B88" w:rsidP="006D4755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bookmarkStart w:id="0" w:name="_GoBack"/>
            <w:bookmarkEnd w:id="0"/>
            <w:r w:rsidRPr="00ED6CBB">
              <w:rPr>
                <w:sz w:val="28"/>
                <w:szCs w:val="28"/>
              </w:rPr>
              <w:t>МИНИСТЕРСТВО</w:t>
            </w:r>
          </w:p>
          <w:p w14:paraId="7651524C" w14:textId="77777777" w:rsidR="00952B88" w:rsidRPr="00ED6CBB" w:rsidRDefault="00952B88" w:rsidP="006D4755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ПРОМЫШЛЕННОСТИ И ТОРГОВЛИ</w:t>
            </w:r>
          </w:p>
          <w:p w14:paraId="28CF30A9" w14:textId="77777777" w:rsidR="00952B88" w:rsidRDefault="00952B88" w:rsidP="006D4755">
            <w:pPr>
              <w:spacing w:line="300" w:lineRule="exact"/>
              <w:contextualSpacing/>
              <w:jc w:val="center"/>
              <w:rPr>
                <w:rFonts w:ascii="Arial Tat" w:hAnsi="Arial Tat"/>
                <w:sz w:val="22"/>
              </w:rPr>
            </w:pPr>
            <w:r w:rsidRPr="00ED6CBB">
              <w:rPr>
                <w:sz w:val="28"/>
                <w:szCs w:val="28"/>
              </w:rPr>
              <w:t>РЕСПУБЛИКИ ТАТАРСТАН</w:t>
            </w:r>
          </w:p>
        </w:tc>
        <w:tc>
          <w:tcPr>
            <w:tcW w:w="1418" w:type="dxa"/>
            <w:vMerge w:val="restart"/>
          </w:tcPr>
          <w:p w14:paraId="2F8A9165" w14:textId="77777777" w:rsidR="00952B88" w:rsidRDefault="00934C5E" w:rsidP="006D4755">
            <w:pPr>
              <w:spacing w:line="300" w:lineRule="exact"/>
              <w:ind w:left="601" w:right="-108" w:hanging="601"/>
              <w:contextualSpacing/>
              <w:jc w:val="center"/>
              <w:rPr>
                <w:b/>
                <w:sz w:val="10"/>
              </w:rPr>
            </w:pPr>
            <w:r>
              <w:rPr>
                <w:b/>
                <w:noProof/>
                <w:sz w:val="10"/>
              </w:rPr>
              <w:object w:dxaOrig="1440" w:dyaOrig="1440" w14:anchorId="2904686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left:0;text-align:left;margin-left:.85pt;margin-top:-.55pt;width:57.85pt;height:57.85pt;z-index:251659264;mso-position-horizontal-relative:text;mso-position-vertical-relative:text">
                  <v:imagedata r:id="rId8" o:title=""/>
                </v:shape>
                <o:OLEObject Type="Embed" ProgID="MSPhotoEd.3" ShapeID="_x0000_s1028" DrawAspect="Content" ObjectID="_1821528848" r:id="rId9"/>
              </w:object>
            </w:r>
          </w:p>
          <w:p w14:paraId="71F8ACE6" w14:textId="77777777" w:rsidR="00952B88" w:rsidRDefault="00952B88" w:rsidP="006D4755">
            <w:pPr>
              <w:spacing w:line="300" w:lineRule="exact"/>
              <w:ind w:left="720" w:right="-108" w:hanging="720"/>
              <w:contextualSpacing/>
              <w:jc w:val="center"/>
              <w:rPr>
                <w:rFonts w:ascii="Arial" w:hAnsi="Arial"/>
                <w:b/>
                <w:sz w:val="28"/>
              </w:rPr>
            </w:pPr>
          </w:p>
        </w:tc>
        <w:tc>
          <w:tcPr>
            <w:tcW w:w="4252" w:type="dxa"/>
            <w:vAlign w:val="center"/>
          </w:tcPr>
          <w:p w14:paraId="6C0DF242" w14:textId="77777777" w:rsidR="00952B88" w:rsidRDefault="00952B88" w:rsidP="006D4755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ТАТАРСТАН</w:t>
            </w:r>
          </w:p>
          <w:p w14:paraId="6E13ADCF" w14:textId="77777777" w:rsidR="00952B88" w:rsidRDefault="00952B88" w:rsidP="006D4755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ED6CB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РЕСПУБЛИКАСЫ </w:t>
            </w:r>
          </w:p>
          <w:p w14:paraId="03FFC455" w14:textId="77777777" w:rsidR="00952B88" w:rsidRPr="00ED6CBB" w:rsidRDefault="00952B88" w:rsidP="006D4755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ED6CBB">
              <w:rPr>
                <w:sz w:val="28"/>
                <w:szCs w:val="28"/>
                <w:lang w:val="tt-RU"/>
              </w:rPr>
              <w:t>СӘНӘГАТ</w:t>
            </w:r>
            <w:r w:rsidRPr="00ED6CBB">
              <w:rPr>
                <w:sz w:val="28"/>
                <w:szCs w:val="28"/>
              </w:rPr>
              <w:t xml:space="preserve">Ь </w:t>
            </w:r>
            <w:r w:rsidRPr="00ED6CBB">
              <w:rPr>
                <w:sz w:val="28"/>
                <w:szCs w:val="28"/>
                <w:lang w:val="tt-RU"/>
              </w:rPr>
              <w:t>ҺӘ</w:t>
            </w:r>
            <w:r w:rsidRPr="00ED6CBB">
              <w:rPr>
                <w:sz w:val="28"/>
                <w:szCs w:val="28"/>
              </w:rPr>
              <w:t>М С</w:t>
            </w:r>
            <w:r w:rsidRPr="00ED6CBB">
              <w:rPr>
                <w:sz w:val="28"/>
                <w:szCs w:val="28"/>
                <w:lang w:val="tt-RU"/>
              </w:rPr>
              <w:t>Ә</w:t>
            </w:r>
            <w:r w:rsidRPr="00ED6CBB">
              <w:rPr>
                <w:sz w:val="28"/>
                <w:szCs w:val="28"/>
                <w:lang w:val="en-US"/>
              </w:rPr>
              <w:t>Y</w:t>
            </w:r>
            <w:r w:rsidRPr="00ED6CBB">
              <w:rPr>
                <w:sz w:val="28"/>
                <w:szCs w:val="28"/>
              </w:rPr>
              <w:t>Д</w:t>
            </w:r>
            <w:r w:rsidRPr="00ED6CBB">
              <w:rPr>
                <w:sz w:val="28"/>
                <w:szCs w:val="28"/>
                <w:lang w:val="tt-RU"/>
              </w:rPr>
              <w:t>Ә</w:t>
            </w:r>
            <w:r>
              <w:rPr>
                <w:sz w:val="28"/>
                <w:szCs w:val="28"/>
              </w:rPr>
              <w:t xml:space="preserve"> </w:t>
            </w:r>
            <w:r w:rsidRPr="00ED6CBB">
              <w:rPr>
                <w:sz w:val="28"/>
                <w:szCs w:val="28"/>
              </w:rPr>
              <w:t>МИНИСТРЛЫГЫ</w:t>
            </w:r>
          </w:p>
        </w:tc>
      </w:tr>
      <w:tr w:rsidR="00952B88" w:rsidRPr="007E55CE" w14:paraId="65334228" w14:textId="77777777" w:rsidTr="006D4755">
        <w:trPr>
          <w:cantSplit/>
          <w:trHeight w:val="90"/>
        </w:trPr>
        <w:tc>
          <w:tcPr>
            <w:tcW w:w="4253" w:type="dxa"/>
          </w:tcPr>
          <w:p w14:paraId="6B1024AA" w14:textId="77777777" w:rsidR="00952B88" w:rsidRPr="00C92357" w:rsidRDefault="00952B88" w:rsidP="006D4755">
            <w:pPr>
              <w:spacing w:line="300" w:lineRule="exact"/>
              <w:contextualSpacing/>
              <w:jc w:val="center"/>
            </w:pPr>
          </w:p>
        </w:tc>
        <w:tc>
          <w:tcPr>
            <w:tcW w:w="1418" w:type="dxa"/>
            <w:vMerge/>
          </w:tcPr>
          <w:p w14:paraId="655B6EF0" w14:textId="77777777" w:rsidR="00952B88" w:rsidRPr="006A7DAF" w:rsidRDefault="00952B88" w:rsidP="006D4755">
            <w:pPr>
              <w:spacing w:line="360" w:lineRule="auto"/>
              <w:contextualSpacing/>
              <w:rPr>
                <w:b/>
                <w:sz w:val="28"/>
                <w:lang w:val="de-DE"/>
              </w:rPr>
            </w:pPr>
          </w:p>
        </w:tc>
        <w:tc>
          <w:tcPr>
            <w:tcW w:w="4252" w:type="dxa"/>
          </w:tcPr>
          <w:p w14:paraId="7FBBDDA7" w14:textId="77777777" w:rsidR="00952B88" w:rsidRPr="002F5B25" w:rsidRDefault="00952B88" w:rsidP="006D4755">
            <w:pPr>
              <w:spacing w:line="300" w:lineRule="exact"/>
              <w:ind w:left="-108" w:hanging="1"/>
              <w:contextualSpacing/>
              <w:rPr>
                <w:lang w:val="tt-RU"/>
              </w:rPr>
            </w:pPr>
          </w:p>
        </w:tc>
      </w:tr>
    </w:tbl>
    <w:p w14:paraId="7A7DE759" w14:textId="77777777" w:rsidR="00952B88" w:rsidRDefault="00952B88" w:rsidP="00952B88">
      <w:pPr>
        <w:spacing w:line="360" w:lineRule="auto"/>
        <w:contextualSpacing/>
        <w:jc w:val="center"/>
        <w:rPr>
          <w:lang w:val="tt-RU"/>
        </w:rPr>
      </w:pPr>
    </w:p>
    <w:p w14:paraId="4B2133F9" w14:textId="77777777" w:rsidR="00952B88" w:rsidRPr="002E1216" w:rsidRDefault="00952B88" w:rsidP="00952B88">
      <w:pPr>
        <w:spacing w:line="480" w:lineRule="auto"/>
        <w:rPr>
          <w:sz w:val="18"/>
          <w:szCs w:val="18"/>
          <w:lang w:val="tt-RU"/>
        </w:rPr>
      </w:pPr>
      <w:r>
        <w:rPr>
          <w:rFonts w:ascii="Arial Tat" w:hAnsi="Arial Tat"/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2687A5" wp14:editId="462E9650">
                <wp:simplePos x="0" y="0"/>
                <wp:positionH relativeFrom="column">
                  <wp:posOffset>60960</wp:posOffset>
                </wp:positionH>
                <wp:positionV relativeFrom="paragraph">
                  <wp:posOffset>35560</wp:posOffset>
                </wp:positionV>
                <wp:extent cx="6029325" cy="0"/>
                <wp:effectExtent l="0" t="0" r="9525" b="19050"/>
                <wp:wrapNone/>
                <wp:docPr id="1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29325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38D8F99B" id="Line 1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8pt,2.8pt" to="479.5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CHyEgIAACo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" strokeweight="1.75pt"/>
            </w:pict>
          </mc:Fallback>
        </mc:AlternateConten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8"/>
        <w:gridCol w:w="1404"/>
        <w:gridCol w:w="4116"/>
      </w:tblGrid>
      <w:tr w:rsidR="00952B88" w14:paraId="2252A206" w14:textId="77777777" w:rsidTr="006D4755">
        <w:tc>
          <w:tcPr>
            <w:tcW w:w="4219" w:type="dxa"/>
          </w:tcPr>
          <w:p w14:paraId="53D3AE00" w14:textId="77777777" w:rsidR="00952B88" w:rsidRPr="00E4481C" w:rsidRDefault="00952B88" w:rsidP="006D4755">
            <w:pPr>
              <w:ind w:right="-1"/>
              <w:jc w:val="center"/>
              <w:rPr>
                <w:b/>
                <w:sz w:val="28"/>
                <w:lang w:val="tt-RU"/>
              </w:rPr>
            </w:pPr>
            <w:r w:rsidRPr="00E4481C">
              <w:rPr>
                <w:b/>
                <w:sz w:val="28"/>
                <w:lang w:val="tt-RU"/>
              </w:rPr>
              <w:t>ПРИКАЗ</w:t>
            </w:r>
          </w:p>
          <w:p w14:paraId="7AC707F8" w14:textId="77777777" w:rsidR="00952B88" w:rsidRDefault="00952B88" w:rsidP="006D4755">
            <w:pPr>
              <w:ind w:right="-1"/>
              <w:jc w:val="center"/>
              <w:rPr>
                <w:sz w:val="28"/>
                <w:lang w:val="tt-RU"/>
              </w:rPr>
            </w:pPr>
          </w:p>
          <w:p w14:paraId="4089AA5B" w14:textId="77777777" w:rsidR="00952B88" w:rsidRPr="00E93AA9" w:rsidRDefault="00952B88" w:rsidP="006D4755">
            <w:pPr>
              <w:ind w:right="-1"/>
              <w:jc w:val="center"/>
              <w:rPr>
                <w:sz w:val="28"/>
                <w:lang w:val="tt-RU"/>
              </w:rPr>
            </w:pPr>
            <w:r w:rsidRPr="00E93AA9">
              <w:rPr>
                <w:sz w:val="28"/>
                <w:lang w:val="tt-RU"/>
              </w:rPr>
              <w:t>_________</w:t>
            </w:r>
          </w:p>
        </w:tc>
        <w:tc>
          <w:tcPr>
            <w:tcW w:w="1418" w:type="dxa"/>
          </w:tcPr>
          <w:p w14:paraId="7C59493C" w14:textId="77777777" w:rsidR="00952B88" w:rsidRDefault="00952B88" w:rsidP="006D4755">
            <w:pPr>
              <w:spacing w:line="276" w:lineRule="auto"/>
              <w:ind w:right="-1"/>
              <w:rPr>
                <w:sz w:val="28"/>
                <w:lang w:val="tt-RU"/>
              </w:rPr>
            </w:pPr>
          </w:p>
          <w:p w14:paraId="085B7D62" w14:textId="77777777" w:rsidR="00952B88" w:rsidRDefault="00952B88" w:rsidP="006D4755">
            <w:pPr>
              <w:spacing w:line="276" w:lineRule="auto"/>
              <w:ind w:right="-1"/>
              <w:rPr>
                <w:sz w:val="28"/>
                <w:lang w:val="tt-RU"/>
              </w:rPr>
            </w:pPr>
          </w:p>
          <w:p w14:paraId="38E5D25F" w14:textId="77777777" w:rsidR="00952B88" w:rsidRDefault="00952B88" w:rsidP="006D4755">
            <w:pPr>
              <w:spacing w:line="276" w:lineRule="auto"/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>г. Казань</w:t>
            </w:r>
          </w:p>
        </w:tc>
        <w:tc>
          <w:tcPr>
            <w:tcW w:w="4217" w:type="dxa"/>
          </w:tcPr>
          <w:p w14:paraId="63C46212" w14:textId="77777777" w:rsidR="00952B88" w:rsidRPr="00E4481C" w:rsidRDefault="00952B88" w:rsidP="006D4755">
            <w:pPr>
              <w:ind w:right="-1"/>
              <w:jc w:val="center"/>
              <w:rPr>
                <w:b/>
                <w:sz w:val="28"/>
                <w:lang w:val="tt-RU"/>
              </w:rPr>
            </w:pPr>
            <w:r w:rsidRPr="00E4481C">
              <w:rPr>
                <w:b/>
                <w:sz w:val="28"/>
                <w:lang w:val="tt-RU"/>
              </w:rPr>
              <w:t>БОЕРЫК</w:t>
            </w:r>
          </w:p>
          <w:p w14:paraId="7FF34B64" w14:textId="77777777" w:rsidR="00952B88" w:rsidRDefault="00952B88" w:rsidP="006D4755">
            <w:pPr>
              <w:ind w:right="-1"/>
              <w:jc w:val="center"/>
              <w:rPr>
                <w:sz w:val="28"/>
                <w:lang w:val="tt-RU"/>
              </w:rPr>
            </w:pPr>
          </w:p>
          <w:p w14:paraId="33A02906" w14:textId="77777777" w:rsidR="00952B88" w:rsidRDefault="00952B88" w:rsidP="006D4755">
            <w:pPr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 xml:space="preserve">№ </w:t>
            </w:r>
            <w:r w:rsidRPr="00E93AA9">
              <w:rPr>
                <w:sz w:val="28"/>
                <w:lang w:val="tt-RU"/>
              </w:rPr>
              <w:t>_______</w:t>
            </w:r>
          </w:p>
        </w:tc>
      </w:tr>
    </w:tbl>
    <w:p w14:paraId="571E87A9" w14:textId="77777777" w:rsidR="00952B88" w:rsidRDefault="00952B88" w:rsidP="00952B88">
      <w:pPr>
        <w:spacing w:line="276" w:lineRule="auto"/>
        <w:ind w:right="-1"/>
        <w:jc w:val="both"/>
        <w:rPr>
          <w:sz w:val="28"/>
          <w:lang w:val="tt-RU"/>
        </w:rPr>
      </w:pPr>
    </w:p>
    <w:p w14:paraId="4947432C" w14:textId="77777777" w:rsidR="00952B88" w:rsidRDefault="00952B88" w:rsidP="00952B88">
      <w:pPr>
        <w:spacing w:line="276" w:lineRule="auto"/>
        <w:ind w:right="-1"/>
        <w:jc w:val="both"/>
        <w:rPr>
          <w:sz w:val="28"/>
          <w:lang w:val="tt-RU"/>
        </w:rPr>
      </w:pPr>
    </w:p>
    <w:tbl>
      <w:tblPr>
        <w:tblStyle w:val="ae"/>
        <w:tblW w:w="100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65"/>
      </w:tblGrid>
      <w:tr w:rsidR="003C71DA" w14:paraId="5F0565AC" w14:textId="77777777" w:rsidTr="006864F7">
        <w:trPr>
          <w:trHeight w:val="10206"/>
        </w:trPr>
        <w:tc>
          <w:tcPr>
            <w:tcW w:w="10065" w:type="dxa"/>
            <w:shd w:val="clear" w:color="auto" w:fill="auto"/>
          </w:tcPr>
          <w:tbl>
            <w:tblPr>
              <w:tblStyle w:val="ae"/>
              <w:tblW w:w="0" w:type="auto"/>
              <w:tblInd w:w="32" w:type="dxa"/>
              <w:tblLayout w:type="fixed"/>
              <w:tblLook w:val="04A0" w:firstRow="1" w:lastRow="0" w:firstColumn="1" w:lastColumn="0" w:noHBand="0" w:noVBand="1"/>
            </w:tblPr>
            <w:tblGrid>
              <w:gridCol w:w="5250"/>
            </w:tblGrid>
            <w:tr w:rsidR="009E1DF8" w:rsidRPr="002D0327" w14:paraId="78306404" w14:textId="77777777" w:rsidTr="00707DBF">
              <w:tc>
                <w:tcPr>
                  <w:tcW w:w="525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DE8D496" w14:textId="29568626" w:rsidR="009E1DF8" w:rsidRPr="00FD433F" w:rsidRDefault="009E1DF8" w:rsidP="002D0327">
                  <w:pPr>
                    <w:autoSpaceDE w:val="0"/>
                    <w:autoSpaceDN w:val="0"/>
                    <w:adjustRightInd w:val="0"/>
                    <w:spacing w:before="20"/>
                    <w:jc w:val="both"/>
                    <w:rPr>
                      <w:bCs/>
                      <w:sz w:val="28"/>
                      <w:szCs w:val="28"/>
                    </w:rPr>
                  </w:pPr>
                  <w:r w:rsidRPr="00FD433F">
                    <w:rPr>
                      <w:bCs/>
                      <w:sz w:val="28"/>
                      <w:szCs w:val="28"/>
                    </w:rPr>
                    <w:t xml:space="preserve">О </w:t>
                  </w:r>
                  <w:r w:rsidR="00707DBF">
                    <w:rPr>
                      <w:bCs/>
                      <w:sz w:val="28"/>
                      <w:szCs w:val="28"/>
                    </w:rPr>
                    <w:t xml:space="preserve">внесении изменений в </w:t>
                  </w:r>
                  <w:r w:rsidR="002D0327">
                    <w:rPr>
                      <w:bCs/>
                      <w:sz w:val="28"/>
                      <w:szCs w:val="28"/>
                    </w:rPr>
                    <w:t>Порядок</w:t>
                  </w:r>
                  <w:r w:rsidR="002D0327" w:rsidRPr="002D0327">
                    <w:rPr>
                      <w:bCs/>
                      <w:sz w:val="28"/>
                      <w:szCs w:val="28"/>
                    </w:rPr>
                    <w:t xml:space="preserve"> награждения ведомственными наградами Министерства промышленности и торговли Республики Татарстан</w:t>
                  </w:r>
                  <w:r w:rsidR="002D0327">
                    <w:rPr>
                      <w:bCs/>
                      <w:sz w:val="28"/>
                      <w:szCs w:val="28"/>
                    </w:rPr>
                    <w:t xml:space="preserve">, утвержденный </w:t>
                  </w:r>
                  <w:r w:rsidR="00DE680C">
                    <w:rPr>
                      <w:bCs/>
                      <w:sz w:val="28"/>
                      <w:szCs w:val="28"/>
                    </w:rPr>
                    <w:t>п</w:t>
                  </w:r>
                  <w:r w:rsidR="00707DBF">
                    <w:rPr>
                      <w:bCs/>
                      <w:sz w:val="28"/>
                      <w:szCs w:val="28"/>
                    </w:rPr>
                    <w:t>риказ</w:t>
                  </w:r>
                  <w:r w:rsidR="002D0327">
                    <w:rPr>
                      <w:bCs/>
                      <w:sz w:val="28"/>
                      <w:szCs w:val="28"/>
                    </w:rPr>
                    <w:t>ом</w:t>
                  </w:r>
                  <w:r w:rsidR="00707DBF" w:rsidRPr="00FD433F">
                    <w:rPr>
                      <w:bCs/>
                      <w:sz w:val="28"/>
                      <w:szCs w:val="28"/>
                    </w:rPr>
                    <w:t xml:space="preserve"> </w:t>
                  </w:r>
                  <w:r w:rsidR="00DE680C" w:rsidRPr="00DE680C">
                    <w:rPr>
                      <w:bCs/>
                      <w:sz w:val="28"/>
                      <w:szCs w:val="28"/>
                    </w:rPr>
                    <w:t xml:space="preserve">Министерства промышленности и торговли Республики Татарстан </w:t>
                  </w:r>
                  <w:r w:rsidR="00707DBF">
                    <w:rPr>
                      <w:bCs/>
                      <w:sz w:val="28"/>
                      <w:szCs w:val="28"/>
                    </w:rPr>
                    <w:t xml:space="preserve">от 29.01.2025 </w:t>
                  </w:r>
                  <w:r w:rsidR="00D373DA">
                    <w:rPr>
                      <w:bCs/>
                      <w:sz w:val="28"/>
                      <w:szCs w:val="28"/>
                    </w:rPr>
                    <w:t xml:space="preserve">№ 12-ОД </w:t>
                  </w:r>
                  <w:r w:rsidR="00707DBF">
                    <w:rPr>
                      <w:bCs/>
                      <w:sz w:val="28"/>
                      <w:szCs w:val="28"/>
                    </w:rPr>
                    <w:t xml:space="preserve">«О </w:t>
                  </w:r>
                  <w:r w:rsidRPr="00FD433F">
                    <w:rPr>
                      <w:bCs/>
                      <w:sz w:val="28"/>
                      <w:szCs w:val="28"/>
                    </w:rPr>
                    <w:t>в</w:t>
                  </w:r>
                  <w:r w:rsidR="00797D36" w:rsidRPr="00FD433F">
                    <w:rPr>
                      <w:bCs/>
                      <w:sz w:val="28"/>
                      <w:szCs w:val="28"/>
                    </w:rPr>
                    <w:t xml:space="preserve">едомственных </w:t>
                  </w:r>
                  <w:r w:rsidR="006D4755" w:rsidRPr="00FD433F">
                    <w:rPr>
                      <w:bCs/>
                      <w:sz w:val="28"/>
                      <w:szCs w:val="28"/>
                    </w:rPr>
                    <w:t>наградах</w:t>
                  </w:r>
                  <w:r w:rsidR="00797D36" w:rsidRPr="00FD433F">
                    <w:rPr>
                      <w:bCs/>
                      <w:sz w:val="28"/>
                      <w:szCs w:val="28"/>
                    </w:rPr>
                    <w:t xml:space="preserve"> М</w:t>
                  </w:r>
                  <w:r w:rsidRPr="00FD433F">
                    <w:rPr>
                      <w:bCs/>
                      <w:sz w:val="28"/>
                      <w:szCs w:val="28"/>
                    </w:rPr>
                    <w:t>инистерства промышленности и торговли Республики Татарстан</w:t>
                  </w:r>
                  <w:r w:rsidR="00707DBF">
                    <w:rPr>
                      <w:bCs/>
                      <w:sz w:val="28"/>
                      <w:szCs w:val="28"/>
                    </w:rPr>
                    <w:t>»</w:t>
                  </w:r>
                </w:p>
              </w:tc>
            </w:tr>
          </w:tbl>
          <w:p w14:paraId="7379F260" w14:textId="77777777" w:rsidR="00140C01" w:rsidRPr="00FD433F" w:rsidRDefault="00140C01" w:rsidP="00140C01">
            <w:pPr>
              <w:autoSpaceDE w:val="0"/>
              <w:autoSpaceDN w:val="0"/>
              <w:adjustRightInd w:val="0"/>
              <w:spacing w:before="20" w:line="325" w:lineRule="exact"/>
              <w:ind w:left="2110" w:right="2086"/>
              <w:jc w:val="center"/>
              <w:rPr>
                <w:b/>
                <w:bCs/>
                <w:sz w:val="28"/>
                <w:szCs w:val="28"/>
              </w:rPr>
            </w:pPr>
          </w:p>
          <w:p w14:paraId="28542FB5" w14:textId="5FA78DC5" w:rsidR="00707DBF" w:rsidRDefault="002D0327" w:rsidP="009E1DF8">
            <w:pPr>
              <w:ind w:firstLine="567"/>
              <w:jc w:val="both"/>
              <w:rPr>
                <w:sz w:val="28"/>
              </w:rPr>
            </w:pPr>
            <w:r>
              <w:rPr>
                <w:sz w:val="28"/>
              </w:rPr>
              <w:t xml:space="preserve">В соответствии с </w:t>
            </w:r>
            <w:r w:rsidR="00A01D92">
              <w:rPr>
                <w:sz w:val="28"/>
              </w:rPr>
              <w:t>п</w:t>
            </w:r>
            <w:r w:rsidR="00E9348F">
              <w:rPr>
                <w:sz w:val="28"/>
              </w:rPr>
              <w:t>остановлением</w:t>
            </w:r>
            <w:r w:rsidR="00707DBF">
              <w:rPr>
                <w:sz w:val="28"/>
              </w:rPr>
              <w:t xml:space="preserve"> Кабинета Министров Республики Татарстан от 13.08.2014 №587 «</w:t>
            </w:r>
            <w:r w:rsidR="00707DBF" w:rsidRPr="00707DBF">
              <w:rPr>
                <w:sz w:val="28"/>
              </w:rPr>
              <w:t>Об общих принципах планирования, организации и проведения мероприятий и приемов, в том числе посвященных юбилейным датам Республики Татарстан</w:t>
            </w:r>
            <w:r w:rsidR="00707DBF">
              <w:rPr>
                <w:sz w:val="28"/>
              </w:rPr>
              <w:t xml:space="preserve">» </w:t>
            </w:r>
          </w:p>
          <w:p w14:paraId="40B6FCB5" w14:textId="77777777" w:rsidR="00E9348F" w:rsidRDefault="00E9348F" w:rsidP="009E1DF8">
            <w:pPr>
              <w:ind w:firstLine="567"/>
              <w:jc w:val="both"/>
              <w:rPr>
                <w:sz w:val="28"/>
              </w:rPr>
            </w:pPr>
          </w:p>
          <w:p w14:paraId="4709904F" w14:textId="77777777" w:rsidR="00140C01" w:rsidRPr="00E9348F" w:rsidRDefault="00BB5161" w:rsidP="009E1DF8">
            <w:pPr>
              <w:ind w:firstLine="567"/>
              <w:jc w:val="both"/>
              <w:rPr>
                <w:sz w:val="28"/>
              </w:rPr>
            </w:pPr>
            <w:r w:rsidRPr="00E9348F">
              <w:rPr>
                <w:sz w:val="28"/>
              </w:rPr>
              <w:t>приказываю:</w:t>
            </w:r>
          </w:p>
          <w:p w14:paraId="54F1F765" w14:textId="77777777" w:rsidR="00405ACF" w:rsidRDefault="00405ACF" w:rsidP="009E1DF8">
            <w:pPr>
              <w:ind w:firstLine="567"/>
              <w:jc w:val="both"/>
              <w:rPr>
                <w:b/>
                <w:sz w:val="28"/>
              </w:rPr>
            </w:pPr>
          </w:p>
          <w:p w14:paraId="61ACCF95" w14:textId="2D4819FE" w:rsidR="002D0327" w:rsidRPr="002D0327" w:rsidRDefault="00405ACF" w:rsidP="002D0327">
            <w:pPr>
              <w:pStyle w:val="af"/>
              <w:numPr>
                <w:ilvl w:val="0"/>
                <w:numId w:val="26"/>
              </w:numPr>
              <w:ind w:left="0" w:firstLine="604"/>
              <w:jc w:val="both"/>
              <w:rPr>
                <w:sz w:val="28"/>
                <w:szCs w:val="28"/>
              </w:rPr>
            </w:pPr>
            <w:r w:rsidRPr="003241C3">
              <w:rPr>
                <w:sz w:val="28"/>
              </w:rPr>
              <w:t xml:space="preserve">Внести в </w:t>
            </w:r>
            <w:r w:rsidR="002D0327" w:rsidRPr="002D0327">
              <w:rPr>
                <w:bCs/>
                <w:sz w:val="28"/>
              </w:rPr>
              <w:t xml:space="preserve">Порядок награждения ведомственными наградами Министерства промышленности и торговли Республики Татарстан, утвержденный </w:t>
            </w:r>
            <w:r w:rsidR="00A01D92">
              <w:rPr>
                <w:bCs/>
                <w:sz w:val="28"/>
              </w:rPr>
              <w:t>п</w:t>
            </w:r>
            <w:r w:rsidR="002D0327" w:rsidRPr="002D0327">
              <w:rPr>
                <w:bCs/>
                <w:sz w:val="28"/>
              </w:rPr>
              <w:t>риказом</w:t>
            </w:r>
            <w:r w:rsidR="00A01D92">
              <w:rPr>
                <w:bCs/>
                <w:sz w:val="28"/>
              </w:rPr>
              <w:t xml:space="preserve"> </w:t>
            </w:r>
            <w:r w:rsidR="00A01D92" w:rsidRPr="00A01D92">
              <w:rPr>
                <w:bCs/>
                <w:sz w:val="28"/>
              </w:rPr>
              <w:t xml:space="preserve">Министерства промышленности и торговли Республики Татарстан </w:t>
            </w:r>
            <w:r w:rsidR="002D0327" w:rsidRPr="002D0327">
              <w:rPr>
                <w:bCs/>
                <w:sz w:val="28"/>
              </w:rPr>
              <w:t>от 29.01.2025 № 12-ОД «О ведомственных наградах Министерства промышленности и торговли Республики Татарстан»</w:t>
            </w:r>
            <w:r w:rsidR="002D0327">
              <w:rPr>
                <w:bCs/>
                <w:sz w:val="28"/>
              </w:rPr>
              <w:t xml:space="preserve"> (с изменениями, внесенными </w:t>
            </w:r>
            <w:r w:rsidR="00A01D92">
              <w:rPr>
                <w:bCs/>
                <w:sz w:val="28"/>
              </w:rPr>
              <w:t>п</w:t>
            </w:r>
            <w:r w:rsidR="002D0327">
              <w:rPr>
                <w:bCs/>
                <w:sz w:val="28"/>
              </w:rPr>
              <w:t>риказом №85-ОД от 21.05.2025) следующие изменения:</w:t>
            </w:r>
          </w:p>
          <w:p w14:paraId="3DA46491" w14:textId="77777777" w:rsidR="000A66C8" w:rsidRDefault="002D0327" w:rsidP="002D03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</w:rPr>
              <w:t xml:space="preserve">        </w:t>
            </w:r>
            <w:r w:rsidR="000A66C8">
              <w:rPr>
                <w:sz w:val="28"/>
                <w:szCs w:val="28"/>
              </w:rPr>
              <w:t>абзац четвертый изложить в новой редакции:</w:t>
            </w:r>
            <w:r w:rsidR="00DF2A52">
              <w:rPr>
                <w:sz w:val="28"/>
                <w:szCs w:val="28"/>
              </w:rPr>
              <w:t xml:space="preserve"> </w:t>
            </w:r>
          </w:p>
          <w:p w14:paraId="00B92C7F" w14:textId="4FB950E9" w:rsidR="002607A0" w:rsidRDefault="000A66C8" w:rsidP="002D03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</w:t>
            </w:r>
            <w:r w:rsidR="00DF2A52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 xml:space="preserve">- </w:t>
            </w:r>
            <w:r w:rsidR="00DF2A52" w:rsidRPr="00DF2A52">
              <w:rPr>
                <w:sz w:val="28"/>
                <w:szCs w:val="28"/>
              </w:rPr>
              <w:t xml:space="preserve">при праздновании </w:t>
            </w:r>
            <w:r w:rsidR="002607A0" w:rsidRPr="002607A0">
              <w:rPr>
                <w:sz w:val="28"/>
                <w:szCs w:val="28"/>
              </w:rPr>
              <w:t>50-летия и далее через 25 лет со дня основания (начала работы)</w:t>
            </w:r>
            <w:r w:rsidR="002607A0">
              <w:rPr>
                <w:sz w:val="28"/>
                <w:szCs w:val="28"/>
              </w:rPr>
              <w:t xml:space="preserve"> организаций и предприятий </w:t>
            </w:r>
            <w:r w:rsidR="002607A0" w:rsidRPr="002607A0">
              <w:rPr>
                <w:sz w:val="28"/>
                <w:szCs w:val="28"/>
              </w:rPr>
              <w:t>при наличии выдающихся достижений или важного значения их деятельности для Республики Татарстан</w:t>
            </w:r>
            <w:r w:rsidR="002607A0">
              <w:rPr>
                <w:sz w:val="28"/>
                <w:szCs w:val="28"/>
              </w:rPr>
              <w:t>.</w:t>
            </w:r>
            <w:r w:rsidR="002607A0" w:rsidRPr="0050685A">
              <w:rPr>
                <w:sz w:val="28"/>
                <w:szCs w:val="28"/>
              </w:rPr>
              <w:t xml:space="preserve"> В отдельных случаях при наличии особо выдающихся достижений или событий важного</w:t>
            </w:r>
            <w:r w:rsidR="002607A0">
              <w:rPr>
                <w:sz w:val="28"/>
                <w:szCs w:val="28"/>
              </w:rPr>
              <w:t xml:space="preserve"> значения в истории Р</w:t>
            </w:r>
            <w:r w:rsidR="002607A0" w:rsidRPr="0050685A">
              <w:rPr>
                <w:sz w:val="28"/>
                <w:szCs w:val="28"/>
              </w:rPr>
              <w:t xml:space="preserve">еспублики </w:t>
            </w:r>
            <w:r w:rsidR="002607A0">
              <w:rPr>
                <w:sz w:val="28"/>
                <w:szCs w:val="28"/>
              </w:rPr>
              <w:t xml:space="preserve">Татарстан </w:t>
            </w:r>
            <w:r w:rsidR="002607A0" w:rsidRPr="0050685A">
              <w:rPr>
                <w:sz w:val="28"/>
                <w:szCs w:val="28"/>
              </w:rPr>
              <w:t xml:space="preserve">по согласованию с </w:t>
            </w:r>
            <w:r w:rsidR="002607A0">
              <w:rPr>
                <w:sz w:val="28"/>
                <w:szCs w:val="28"/>
              </w:rPr>
              <w:t>Министерством</w:t>
            </w:r>
            <w:r w:rsidR="002607A0" w:rsidRPr="0050685A">
              <w:rPr>
                <w:sz w:val="28"/>
                <w:szCs w:val="28"/>
              </w:rPr>
              <w:t xml:space="preserve"> </w:t>
            </w:r>
            <w:r w:rsidR="00DE680C">
              <w:rPr>
                <w:sz w:val="28"/>
                <w:szCs w:val="28"/>
              </w:rPr>
              <w:t xml:space="preserve">при праздновании юбилейных дат </w:t>
            </w:r>
            <w:r w:rsidR="002607A0" w:rsidRPr="0050685A">
              <w:rPr>
                <w:sz w:val="28"/>
                <w:szCs w:val="28"/>
              </w:rPr>
              <w:t>каждые по</w:t>
            </w:r>
            <w:r w:rsidR="002607A0">
              <w:rPr>
                <w:sz w:val="28"/>
                <w:szCs w:val="28"/>
              </w:rPr>
              <w:t>следующие 10 лет после 50-летия;»;</w:t>
            </w:r>
          </w:p>
          <w:p w14:paraId="75B7A257" w14:textId="77777777" w:rsidR="000A66C8" w:rsidRDefault="000A66C8" w:rsidP="00405ACF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абзац пятый изложить в новой редакции:</w:t>
            </w:r>
          </w:p>
          <w:p w14:paraId="20DBEA2E" w14:textId="38A8EFC1" w:rsidR="0050685A" w:rsidRDefault="0050685A" w:rsidP="00405ACF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«</w:t>
            </w:r>
            <w:r w:rsidR="000A66C8">
              <w:rPr>
                <w:sz w:val="28"/>
                <w:szCs w:val="28"/>
              </w:rPr>
              <w:t xml:space="preserve">- </w:t>
            </w:r>
            <w:r w:rsidRPr="0050685A">
              <w:rPr>
                <w:sz w:val="28"/>
                <w:szCs w:val="28"/>
              </w:rPr>
              <w:t>при юбилейной дате со дня рождения работник</w:t>
            </w:r>
            <w:r w:rsidR="00DE680C">
              <w:rPr>
                <w:sz w:val="28"/>
                <w:szCs w:val="28"/>
              </w:rPr>
              <w:t>а</w:t>
            </w:r>
            <w:r w:rsidRPr="0050685A">
              <w:rPr>
                <w:sz w:val="28"/>
                <w:szCs w:val="28"/>
              </w:rPr>
              <w:t xml:space="preserve"> в дни 50-летия и последующих десятилетий, 75-летия со дня их рождения (для женщин </w:t>
            </w:r>
            <w:r>
              <w:rPr>
                <w:sz w:val="28"/>
                <w:szCs w:val="28"/>
              </w:rPr>
              <w:t>–</w:t>
            </w:r>
            <w:r w:rsidRPr="0050685A">
              <w:rPr>
                <w:sz w:val="28"/>
                <w:szCs w:val="28"/>
              </w:rPr>
              <w:t xml:space="preserve"> также в день 55-летия)</w:t>
            </w:r>
            <w:r w:rsidR="000A66C8">
              <w:rPr>
                <w:sz w:val="28"/>
                <w:szCs w:val="28"/>
              </w:rPr>
              <w:t>;».</w:t>
            </w:r>
          </w:p>
          <w:p w14:paraId="2FB3A2E1" w14:textId="77777777" w:rsidR="003241C3" w:rsidRPr="003241C3" w:rsidRDefault="003241C3" w:rsidP="003241C3">
            <w:pPr>
              <w:pStyle w:val="af"/>
              <w:numPr>
                <w:ilvl w:val="0"/>
                <w:numId w:val="26"/>
              </w:numPr>
              <w:ind w:left="0" w:firstLine="604"/>
              <w:jc w:val="both"/>
              <w:rPr>
                <w:sz w:val="28"/>
                <w:szCs w:val="28"/>
              </w:rPr>
            </w:pPr>
            <w:r w:rsidRPr="003241C3">
              <w:rPr>
                <w:sz w:val="28"/>
                <w:szCs w:val="28"/>
              </w:rPr>
              <w:t>Юридическому отделу обеспечить направление настоящего приказа на государственную регистрацию в Министерст</w:t>
            </w:r>
            <w:r w:rsidR="000A66C8">
              <w:rPr>
                <w:sz w:val="28"/>
                <w:szCs w:val="28"/>
              </w:rPr>
              <w:t>во юстиции Республики Татарстан.</w:t>
            </w:r>
          </w:p>
          <w:p w14:paraId="197C661C" w14:textId="77777777" w:rsidR="003241C3" w:rsidRPr="003241C3" w:rsidRDefault="003241C3" w:rsidP="003241C3">
            <w:pPr>
              <w:pStyle w:val="af"/>
              <w:numPr>
                <w:ilvl w:val="0"/>
                <w:numId w:val="26"/>
              </w:numPr>
              <w:ind w:left="0" w:firstLine="604"/>
              <w:jc w:val="both"/>
              <w:rPr>
                <w:sz w:val="28"/>
                <w:szCs w:val="28"/>
              </w:rPr>
            </w:pPr>
            <w:r w:rsidRPr="003241C3">
              <w:rPr>
                <w:sz w:val="28"/>
                <w:szCs w:val="28"/>
              </w:rPr>
              <w:t>Контроль за исполнением настоящего приказа возложить на первого заместителя министра промышленности и торговли Республики Татарстан Р.М. Карпова.</w:t>
            </w:r>
          </w:p>
          <w:p w14:paraId="546607E1" w14:textId="77777777" w:rsidR="00BB5161" w:rsidRPr="003241C3" w:rsidRDefault="00BB5161" w:rsidP="009E1DF8">
            <w:pPr>
              <w:ind w:firstLine="567"/>
              <w:jc w:val="both"/>
              <w:rPr>
                <w:sz w:val="28"/>
                <w:szCs w:val="28"/>
              </w:rPr>
            </w:pPr>
          </w:p>
          <w:p w14:paraId="6949160E" w14:textId="77777777" w:rsidR="00140C01" w:rsidRPr="003241C3" w:rsidRDefault="00140C01" w:rsidP="009E1DF8">
            <w:pPr>
              <w:autoSpaceDE w:val="0"/>
              <w:autoSpaceDN w:val="0"/>
              <w:adjustRightInd w:val="0"/>
              <w:ind w:firstLine="588"/>
              <w:jc w:val="both"/>
              <w:rPr>
                <w:sz w:val="28"/>
                <w:szCs w:val="28"/>
              </w:rPr>
            </w:pPr>
          </w:p>
          <w:tbl>
            <w:tblPr>
              <w:tblStyle w:val="1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230"/>
              <w:gridCol w:w="2410"/>
            </w:tblGrid>
            <w:tr w:rsidR="00140C01" w:rsidRPr="00FD433F" w14:paraId="08704D30" w14:textId="77777777" w:rsidTr="00140C01">
              <w:tc>
                <w:tcPr>
                  <w:tcW w:w="7230" w:type="dxa"/>
                </w:tcPr>
                <w:p w14:paraId="33E016B1" w14:textId="77777777" w:rsidR="00140C01" w:rsidRPr="00FD433F" w:rsidRDefault="00140C01" w:rsidP="009E1DF8">
                  <w:pPr>
                    <w:ind w:firstLine="567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43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Заместитель Премьер-министра</w:t>
                  </w:r>
                </w:p>
                <w:p w14:paraId="36D34497" w14:textId="77777777" w:rsidR="00140C01" w:rsidRPr="00FD433F" w:rsidRDefault="00140C01" w:rsidP="009E1DF8">
                  <w:pPr>
                    <w:ind w:firstLine="567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43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Республики Татарстан – </w:t>
                  </w:r>
                </w:p>
                <w:p w14:paraId="61FB28D9" w14:textId="77777777" w:rsidR="00140C01" w:rsidRPr="00FD433F" w:rsidRDefault="00140C01" w:rsidP="009E1DF8">
                  <w:pPr>
                    <w:ind w:firstLine="567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43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министр</w:t>
                  </w:r>
                </w:p>
              </w:tc>
              <w:tc>
                <w:tcPr>
                  <w:tcW w:w="2410" w:type="dxa"/>
                </w:tcPr>
                <w:p w14:paraId="7B5AFE6C" w14:textId="77777777" w:rsidR="00140C01" w:rsidRPr="00FD433F" w:rsidRDefault="00140C01" w:rsidP="009E1DF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14:paraId="6CDF5D28" w14:textId="77777777" w:rsidR="00140C01" w:rsidRPr="00FD433F" w:rsidRDefault="00140C01" w:rsidP="009E1DF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14:paraId="5005C556" w14:textId="77777777" w:rsidR="00140C01" w:rsidRPr="00FD433F" w:rsidRDefault="00140C01" w:rsidP="009E1DF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43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О.В.</w:t>
                  </w:r>
                  <w:r w:rsidR="002B4C16" w:rsidRPr="00FD43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FD43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Коробченко</w:t>
                  </w:r>
                </w:p>
              </w:tc>
            </w:tr>
          </w:tbl>
          <w:p w14:paraId="574DCEDA" w14:textId="77777777" w:rsidR="003C71DA" w:rsidRPr="00FD433F" w:rsidRDefault="003C71DA" w:rsidP="00D221AB">
            <w:pPr>
              <w:rPr>
                <w:sz w:val="6"/>
                <w:szCs w:val="6"/>
                <w:lang w:val="tt-RU"/>
              </w:rPr>
            </w:pPr>
          </w:p>
        </w:tc>
      </w:tr>
    </w:tbl>
    <w:p w14:paraId="6D1A6793" w14:textId="77777777" w:rsidR="003F1362" w:rsidRDefault="003F1362" w:rsidP="004E4EC3">
      <w:pPr>
        <w:ind w:right="-1"/>
        <w:rPr>
          <w:sz w:val="28"/>
          <w:lang w:val="tt-RU"/>
        </w:rPr>
      </w:pPr>
    </w:p>
    <w:sectPr w:rsidR="003F1362" w:rsidSect="00DE2CBA">
      <w:headerReference w:type="default" r:id="rId10"/>
      <w:pgSz w:w="11906" w:h="16838"/>
      <w:pgMar w:top="1134" w:right="1134" w:bottom="1135" w:left="1134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E8826A" w14:textId="77777777" w:rsidR="00934C5E" w:rsidRDefault="00934C5E">
      <w:r>
        <w:separator/>
      </w:r>
    </w:p>
  </w:endnote>
  <w:endnote w:type="continuationSeparator" w:id="0">
    <w:p w14:paraId="5665383D" w14:textId="77777777" w:rsidR="00934C5E" w:rsidRDefault="00934C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006BB791-7BE0-4D8F-82F3-56AAC8EE7ABF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2" w:fontKey="{D59FF454-30CE-4148-9380-B4C2B2E268EF}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Bold r:id="rId3" w:fontKey="{B2339809-76F0-4216-9AF4-4966B6F7E59E}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  <w:embedBold r:id="rId4" w:fontKey="{3D30557C-BD1C-455E-BAEB-5185E2CC2350}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Tat">
    <w:altName w:val="Arial"/>
    <w:panose1 w:val="020B0604020202020204"/>
    <w:charset w:val="CC"/>
    <w:family w:val="swiss"/>
    <w:pitch w:val="variable"/>
    <w:sig w:usb0="00000201" w:usb1="00000000" w:usb2="00000000" w:usb3="00000000" w:csb0="00000004" w:csb1="00000000"/>
    <w:embedRegular r:id="rId5" w:fontKey="{341159BB-4AAC-4A68-B5C1-CACFDBD5ECAE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6" w:fontKey="{22CCD337-C6A9-4A33-91DA-B2862D4A6680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CC2511" w14:textId="77777777" w:rsidR="00934C5E" w:rsidRDefault="00934C5E">
      <w:r>
        <w:separator/>
      </w:r>
    </w:p>
  </w:footnote>
  <w:footnote w:type="continuationSeparator" w:id="0">
    <w:p w14:paraId="214002B2" w14:textId="77777777" w:rsidR="00934C5E" w:rsidRDefault="00934C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15500646"/>
      <w:docPartObj>
        <w:docPartGallery w:val="Page Numbers (Top of Page)"/>
        <w:docPartUnique/>
      </w:docPartObj>
    </w:sdtPr>
    <w:sdtEndPr/>
    <w:sdtContent>
      <w:p w14:paraId="4AFFE938" w14:textId="77777777" w:rsidR="00707DBF" w:rsidRDefault="00934C5E" w:rsidP="005C19AF">
        <w:pPr>
          <w:pStyle w:val="a6"/>
        </w:pPr>
      </w:p>
    </w:sdtContent>
  </w:sdt>
  <w:p w14:paraId="56A2E8E0" w14:textId="77777777" w:rsidR="00707DBF" w:rsidRDefault="00707DBF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3B7558"/>
    <w:multiLevelType w:val="hybridMultilevel"/>
    <w:tmpl w:val="710E91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E911296"/>
    <w:multiLevelType w:val="hybridMultilevel"/>
    <w:tmpl w:val="51BAD622"/>
    <w:lvl w:ilvl="0" w:tplc="E3ACFB74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CD8CF716">
      <w:start w:val="1"/>
      <w:numFmt w:val="decimal"/>
      <w:lvlText w:val="%2."/>
      <w:lvlJc w:val="left"/>
      <w:pPr>
        <w:ind w:left="1920" w:hanging="84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D836E7"/>
    <w:multiLevelType w:val="hybridMultilevel"/>
    <w:tmpl w:val="422626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D152F3"/>
    <w:multiLevelType w:val="hybridMultilevel"/>
    <w:tmpl w:val="08702AA6"/>
    <w:lvl w:ilvl="0" w:tplc="B60EAD94">
      <w:start w:val="1"/>
      <w:numFmt w:val="decimal"/>
      <w:lvlText w:val="%1."/>
      <w:lvlJc w:val="left"/>
      <w:pPr>
        <w:ind w:left="2048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44" w:hanging="360"/>
      </w:pPr>
    </w:lvl>
    <w:lvl w:ilvl="2" w:tplc="0419001B" w:tentative="1">
      <w:start w:val="1"/>
      <w:numFmt w:val="lowerRoman"/>
      <w:lvlText w:val="%3."/>
      <w:lvlJc w:val="right"/>
      <w:pPr>
        <w:ind w:left="2764" w:hanging="180"/>
      </w:pPr>
    </w:lvl>
    <w:lvl w:ilvl="3" w:tplc="0419000F" w:tentative="1">
      <w:start w:val="1"/>
      <w:numFmt w:val="decimal"/>
      <w:lvlText w:val="%4."/>
      <w:lvlJc w:val="left"/>
      <w:pPr>
        <w:ind w:left="3484" w:hanging="360"/>
      </w:pPr>
    </w:lvl>
    <w:lvl w:ilvl="4" w:tplc="04190019" w:tentative="1">
      <w:start w:val="1"/>
      <w:numFmt w:val="lowerLetter"/>
      <w:lvlText w:val="%5."/>
      <w:lvlJc w:val="left"/>
      <w:pPr>
        <w:ind w:left="4204" w:hanging="360"/>
      </w:pPr>
    </w:lvl>
    <w:lvl w:ilvl="5" w:tplc="0419001B" w:tentative="1">
      <w:start w:val="1"/>
      <w:numFmt w:val="lowerRoman"/>
      <w:lvlText w:val="%6."/>
      <w:lvlJc w:val="right"/>
      <w:pPr>
        <w:ind w:left="4924" w:hanging="180"/>
      </w:pPr>
    </w:lvl>
    <w:lvl w:ilvl="6" w:tplc="0419000F" w:tentative="1">
      <w:start w:val="1"/>
      <w:numFmt w:val="decimal"/>
      <w:lvlText w:val="%7."/>
      <w:lvlJc w:val="left"/>
      <w:pPr>
        <w:ind w:left="5644" w:hanging="360"/>
      </w:pPr>
    </w:lvl>
    <w:lvl w:ilvl="7" w:tplc="04190019" w:tentative="1">
      <w:start w:val="1"/>
      <w:numFmt w:val="lowerLetter"/>
      <w:lvlText w:val="%8."/>
      <w:lvlJc w:val="left"/>
      <w:pPr>
        <w:ind w:left="6364" w:hanging="360"/>
      </w:pPr>
    </w:lvl>
    <w:lvl w:ilvl="8" w:tplc="0419001B" w:tentative="1">
      <w:start w:val="1"/>
      <w:numFmt w:val="lowerRoman"/>
      <w:lvlText w:val="%9."/>
      <w:lvlJc w:val="right"/>
      <w:pPr>
        <w:ind w:left="7084" w:hanging="180"/>
      </w:pPr>
    </w:lvl>
  </w:abstractNum>
  <w:abstractNum w:abstractNumId="4" w15:restartNumberingAfterBreak="0">
    <w:nsid w:val="12CA08F1"/>
    <w:multiLevelType w:val="hybridMultilevel"/>
    <w:tmpl w:val="51861970"/>
    <w:lvl w:ilvl="0" w:tplc="B414190E">
      <w:start w:val="1"/>
      <w:numFmt w:val="bullet"/>
      <w:lvlText w:val=""/>
      <w:lvlJc w:val="left"/>
      <w:pPr>
        <w:ind w:left="14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1" w:hanging="360"/>
      </w:pPr>
      <w:rPr>
        <w:rFonts w:ascii="Wingdings" w:hAnsi="Wingdings" w:hint="default"/>
      </w:rPr>
    </w:lvl>
  </w:abstractNum>
  <w:abstractNum w:abstractNumId="5" w15:restartNumberingAfterBreak="0">
    <w:nsid w:val="1C4C580A"/>
    <w:multiLevelType w:val="hybridMultilevel"/>
    <w:tmpl w:val="947CED2A"/>
    <w:lvl w:ilvl="0" w:tplc="12A810CA">
      <w:start w:val="1"/>
      <w:numFmt w:val="decimal"/>
      <w:lvlText w:val="%1."/>
      <w:lvlJc w:val="left"/>
      <w:pPr>
        <w:ind w:left="2048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44" w:hanging="360"/>
      </w:pPr>
    </w:lvl>
    <w:lvl w:ilvl="2" w:tplc="0419001B" w:tentative="1">
      <w:start w:val="1"/>
      <w:numFmt w:val="lowerRoman"/>
      <w:lvlText w:val="%3."/>
      <w:lvlJc w:val="right"/>
      <w:pPr>
        <w:ind w:left="2764" w:hanging="180"/>
      </w:pPr>
    </w:lvl>
    <w:lvl w:ilvl="3" w:tplc="0419000F" w:tentative="1">
      <w:start w:val="1"/>
      <w:numFmt w:val="decimal"/>
      <w:lvlText w:val="%4."/>
      <w:lvlJc w:val="left"/>
      <w:pPr>
        <w:ind w:left="3484" w:hanging="360"/>
      </w:pPr>
    </w:lvl>
    <w:lvl w:ilvl="4" w:tplc="04190019" w:tentative="1">
      <w:start w:val="1"/>
      <w:numFmt w:val="lowerLetter"/>
      <w:lvlText w:val="%5."/>
      <w:lvlJc w:val="left"/>
      <w:pPr>
        <w:ind w:left="4204" w:hanging="360"/>
      </w:pPr>
    </w:lvl>
    <w:lvl w:ilvl="5" w:tplc="0419001B" w:tentative="1">
      <w:start w:val="1"/>
      <w:numFmt w:val="lowerRoman"/>
      <w:lvlText w:val="%6."/>
      <w:lvlJc w:val="right"/>
      <w:pPr>
        <w:ind w:left="4924" w:hanging="180"/>
      </w:pPr>
    </w:lvl>
    <w:lvl w:ilvl="6" w:tplc="0419000F" w:tentative="1">
      <w:start w:val="1"/>
      <w:numFmt w:val="decimal"/>
      <w:lvlText w:val="%7."/>
      <w:lvlJc w:val="left"/>
      <w:pPr>
        <w:ind w:left="5644" w:hanging="360"/>
      </w:pPr>
    </w:lvl>
    <w:lvl w:ilvl="7" w:tplc="04190019" w:tentative="1">
      <w:start w:val="1"/>
      <w:numFmt w:val="lowerLetter"/>
      <w:lvlText w:val="%8."/>
      <w:lvlJc w:val="left"/>
      <w:pPr>
        <w:ind w:left="6364" w:hanging="360"/>
      </w:pPr>
    </w:lvl>
    <w:lvl w:ilvl="8" w:tplc="0419001B" w:tentative="1">
      <w:start w:val="1"/>
      <w:numFmt w:val="lowerRoman"/>
      <w:lvlText w:val="%9."/>
      <w:lvlJc w:val="right"/>
      <w:pPr>
        <w:ind w:left="7084" w:hanging="180"/>
      </w:pPr>
    </w:lvl>
  </w:abstractNum>
  <w:abstractNum w:abstractNumId="6" w15:restartNumberingAfterBreak="0">
    <w:nsid w:val="1E096B68"/>
    <w:multiLevelType w:val="hybridMultilevel"/>
    <w:tmpl w:val="94004638"/>
    <w:lvl w:ilvl="0" w:tplc="B414190E">
      <w:start w:val="1"/>
      <w:numFmt w:val="bullet"/>
      <w:lvlText w:val=""/>
      <w:lvlJc w:val="left"/>
      <w:pPr>
        <w:ind w:left="13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4" w:hanging="360"/>
      </w:pPr>
      <w:rPr>
        <w:rFonts w:ascii="Wingdings" w:hAnsi="Wingdings" w:hint="default"/>
      </w:rPr>
    </w:lvl>
  </w:abstractNum>
  <w:abstractNum w:abstractNumId="7" w15:restartNumberingAfterBreak="0">
    <w:nsid w:val="261E1512"/>
    <w:multiLevelType w:val="hybridMultilevel"/>
    <w:tmpl w:val="34B0CA62"/>
    <w:lvl w:ilvl="0" w:tplc="B414190E">
      <w:start w:val="1"/>
      <w:numFmt w:val="bullet"/>
      <w:lvlText w:val=""/>
      <w:lvlJc w:val="left"/>
      <w:pPr>
        <w:ind w:left="14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1" w:hanging="360"/>
      </w:pPr>
      <w:rPr>
        <w:rFonts w:ascii="Wingdings" w:hAnsi="Wingdings" w:hint="default"/>
      </w:rPr>
    </w:lvl>
  </w:abstractNum>
  <w:abstractNum w:abstractNumId="8" w15:restartNumberingAfterBreak="0">
    <w:nsid w:val="364C30FA"/>
    <w:multiLevelType w:val="hybridMultilevel"/>
    <w:tmpl w:val="C20AAECE"/>
    <w:lvl w:ilvl="0" w:tplc="B414190E">
      <w:start w:val="1"/>
      <w:numFmt w:val="bullet"/>
      <w:lvlText w:val=""/>
      <w:lvlJc w:val="left"/>
      <w:pPr>
        <w:ind w:left="14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1" w:hanging="360"/>
      </w:pPr>
      <w:rPr>
        <w:rFonts w:ascii="Wingdings" w:hAnsi="Wingdings" w:hint="default"/>
      </w:rPr>
    </w:lvl>
  </w:abstractNum>
  <w:abstractNum w:abstractNumId="9" w15:restartNumberingAfterBreak="0">
    <w:nsid w:val="39070FA6"/>
    <w:multiLevelType w:val="hybridMultilevel"/>
    <w:tmpl w:val="748474E4"/>
    <w:lvl w:ilvl="0" w:tplc="0419000F">
      <w:start w:val="1"/>
      <w:numFmt w:val="decimal"/>
      <w:lvlText w:val="%1."/>
      <w:lvlJc w:val="left"/>
      <w:pPr>
        <w:ind w:left="1324" w:hanging="360"/>
      </w:pPr>
    </w:lvl>
    <w:lvl w:ilvl="1" w:tplc="04190019" w:tentative="1">
      <w:start w:val="1"/>
      <w:numFmt w:val="lowerLetter"/>
      <w:lvlText w:val="%2."/>
      <w:lvlJc w:val="left"/>
      <w:pPr>
        <w:ind w:left="2044" w:hanging="360"/>
      </w:pPr>
    </w:lvl>
    <w:lvl w:ilvl="2" w:tplc="0419001B" w:tentative="1">
      <w:start w:val="1"/>
      <w:numFmt w:val="lowerRoman"/>
      <w:lvlText w:val="%3."/>
      <w:lvlJc w:val="right"/>
      <w:pPr>
        <w:ind w:left="2764" w:hanging="180"/>
      </w:pPr>
    </w:lvl>
    <w:lvl w:ilvl="3" w:tplc="0419000F" w:tentative="1">
      <w:start w:val="1"/>
      <w:numFmt w:val="decimal"/>
      <w:lvlText w:val="%4."/>
      <w:lvlJc w:val="left"/>
      <w:pPr>
        <w:ind w:left="3484" w:hanging="360"/>
      </w:pPr>
    </w:lvl>
    <w:lvl w:ilvl="4" w:tplc="04190019" w:tentative="1">
      <w:start w:val="1"/>
      <w:numFmt w:val="lowerLetter"/>
      <w:lvlText w:val="%5."/>
      <w:lvlJc w:val="left"/>
      <w:pPr>
        <w:ind w:left="4204" w:hanging="360"/>
      </w:pPr>
    </w:lvl>
    <w:lvl w:ilvl="5" w:tplc="0419001B" w:tentative="1">
      <w:start w:val="1"/>
      <w:numFmt w:val="lowerRoman"/>
      <w:lvlText w:val="%6."/>
      <w:lvlJc w:val="right"/>
      <w:pPr>
        <w:ind w:left="4924" w:hanging="180"/>
      </w:pPr>
    </w:lvl>
    <w:lvl w:ilvl="6" w:tplc="0419000F" w:tentative="1">
      <w:start w:val="1"/>
      <w:numFmt w:val="decimal"/>
      <w:lvlText w:val="%7."/>
      <w:lvlJc w:val="left"/>
      <w:pPr>
        <w:ind w:left="5644" w:hanging="360"/>
      </w:pPr>
    </w:lvl>
    <w:lvl w:ilvl="7" w:tplc="04190019" w:tentative="1">
      <w:start w:val="1"/>
      <w:numFmt w:val="lowerLetter"/>
      <w:lvlText w:val="%8."/>
      <w:lvlJc w:val="left"/>
      <w:pPr>
        <w:ind w:left="6364" w:hanging="360"/>
      </w:pPr>
    </w:lvl>
    <w:lvl w:ilvl="8" w:tplc="0419001B" w:tentative="1">
      <w:start w:val="1"/>
      <w:numFmt w:val="lowerRoman"/>
      <w:lvlText w:val="%9."/>
      <w:lvlJc w:val="right"/>
      <w:pPr>
        <w:ind w:left="7084" w:hanging="180"/>
      </w:pPr>
    </w:lvl>
  </w:abstractNum>
  <w:abstractNum w:abstractNumId="10" w15:restartNumberingAfterBreak="0">
    <w:nsid w:val="3AED4D7F"/>
    <w:multiLevelType w:val="hybridMultilevel"/>
    <w:tmpl w:val="8D7EB25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3CDE436B"/>
    <w:multiLevelType w:val="hybridMultilevel"/>
    <w:tmpl w:val="C8C244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F47D54"/>
    <w:multiLevelType w:val="hybridMultilevel"/>
    <w:tmpl w:val="80D4C34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40112085"/>
    <w:multiLevelType w:val="hybridMultilevel"/>
    <w:tmpl w:val="832CCCA2"/>
    <w:lvl w:ilvl="0" w:tplc="697AD5E2">
      <w:start w:val="1"/>
      <w:numFmt w:val="decimal"/>
      <w:lvlText w:val="%1."/>
      <w:lvlJc w:val="left"/>
      <w:pPr>
        <w:ind w:left="2048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44" w:hanging="360"/>
      </w:pPr>
    </w:lvl>
    <w:lvl w:ilvl="2" w:tplc="0419001B" w:tentative="1">
      <w:start w:val="1"/>
      <w:numFmt w:val="lowerRoman"/>
      <w:lvlText w:val="%3."/>
      <w:lvlJc w:val="right"/>
      <w:pPr>
        <w:ind w:left="2764" w:hanging="180"/>
      </w:pPr>
    </w:lvl>
    <w:lvl w:ilvl="3" w:tplc="0419000F" w:tentative="1">
      <w:start w:val="1"/>
      <w:numFmt w:val="decimal"/>
      <w:lvlText w:val="%4."/>
      <w:lvlJc w:val="left"/>
      <w:pPr>
        <w:ind w:left="3484" w:hanging="360"/>
      </w:pPr>
    </w:lvl>
    <w:lvl w:ilvl="4" w:tplc="04190019" w:tentative="1">
      <w:start w:val="1"/>
      <w:numFmt w:val="lowerLetter"/>
      <w:lvlText w:val="%5."/>
      <w:lvlJc w:val="left"/>
      <w:pPr>
        <w:ind w:left="4204" w:hanging="360"/>
      </w:pPr>
    </w:lvl>
    <w:lvl w:ilvl="5" w:tplc="0419001B" w:tentative="1">
      <w:start w:val="1"/>
      <w:numFmt w:val="lowerRoman"/>
      <w:lvlText w:val="%6."/>
      <w:lvlJc w:val="right"/>
      <w:pPr>
        <w:ind w:left="4924" w:hanging="180"/>
      </w:pPr>
    </w:lvl>
    <w:lvl w:ilvl="6" w:tplc="0419000F" w:tentative="1">
      <w:start w:val="1"/>
      <w:numFmt w:val="decimal"/>
      <w:lvlText w:val="%7."/>
      <w:lvlJc w:val="left"/>
      <w:pPr>
        <w:ind w:left="5644" w:hanging="360"/>
      </w:pPr>
    </w:lvl>
    <w:lvl w:ilvl="7" w:tplc="04190019" w:tentative="1">
      <w:start w:val="1"/>
      <w:numFmt w:val="lowerLetter"/>
      <w:lvlText w:val="%8."/>
      <w:lvlJc w:val="left"/>
      <w:pPr>
        <w:ind w:left="6364" w:hanging="360"/>
      </w:pPr>
    </w:lvl>
    <w:lvl w:ilvl="8" w:tplc="0419001B" w:tentative="1">
      <w:start w:val="1"/>
      <w:numFmt w:val="lowerRoman"/>
      <w:lvlText w:val="%9."/>
      <w:lvlJc w:val="right"/>
      <w:pPr>
        <w:ind w:left="7084" w:hanging="180"/>
      </w:pPr>
    </w:lvl>
  </w:abstractNum>
  <w:abstractNum w:abstractNumId="14" w15:restartNumberingAfterBreak="0">
    <w:nsid w:val="41FF25E7"/>
    <w:multiLevelType w:val="hybridMultilevel"/>
    <w:tmpl w:val="B2446120"/>
    <w:lvl w:ilvl="0" w:tplc="12A810CA">
      <w:start w:val="1"/>
      <w:numFmt w:val="decimal"/>
      <w:lvlText w:val="%1."/>
      <w:lvlJc w:val="left"/>
      <w:pPr>
        <w:ind w:left="1444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960A02"/>
    <w:multiLevelType w:val="hybridMultilevel"/>
    <w:tmpl w:val="484C16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8E30EC"/>
    <w:multiLevelType w:val="hybridMultilevel"/>
    <w:tmpl w:val="2B2ED5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2179BC"/>
    <w:multiLevelType w:val="hybridMultilevel"/>
    <w:tmpl w:val="F4587D8E"/>
    <w:lvl w:ilvl="0" w:tplc="0419000F">
      <w:start w:val="1"/>
      <w:numFmt w:val="decimal"/>
      <w:lvlText w:val="%1."/>
      <w:lvlJc w:val="left"/>
      <w:pPr>
        <w:ind w:left="1466" w:hanging="360"/>
      </w:pPr>
    </w:lvl>
    <w:lvl w:ilvl="1" w:tplc="04190019" w:tentative="1">
      <w:start w:val="1"/>
      <w:numFmt w:val="lowerLetter"/>
      <w:lvlText w:val="%2."/>
      <w:lvlJc w:val="left"/>
      <w:pPr>
        <w:ind w:left="2186" w:hanging="360"/>
      </w:pPr>
    </w:lvl>
    <w:lvl w:ilvl="2" w:tplc="0419001B" w:tentative="1">
      <w:start w:val="1"/>
      <w:numFmt w:val="lowerRoman"/>
      <w:lvlText w:val="%3."/>
      <w:lvlJc w:val="right"/>
      <w:pPr>
        <w:ind w:left="2906" w:hanging="180"/>
      </w:pPr>
    </w:lvl>
    <w:lvl w:ilvl="3" w:tplc="0419000F" w:tentative="1">
      <w:start w:val="1"/>
      <w:numFmt w:val="decimal"/>
      <w:lvlText w:val="%4."/>
      <w:lvlJc w:val="left"/>
      <w:pPr>
        <w:ind w:left="3626" w:hanging="360"/>
      </w:pPr>
    </w:lvl>
    <w:lvl w:ilvl="4" w:tplc="04190019" w:tentative="1">
      <w:start w:val="1"/>
      <w:numFmt w:val="lowerLetter"/>
      <w:lvlText w:val="%5."/>
      <w:lvlJc w:val="left"/>
      <w:pPr>
        <w:ind w:left="4346" w:hanging="360"/>
      </w:pPr>
    </w:lvl>
    <w:lvl w:ilvl="5" w:tplc="0419001B" w:tentative="1">
      <w:start w:val="1"/>
      <w:numFmt w:val="lowerRoman"/>
      <w:lvlText w:val="%6."/>
      <w:lvlJc w:val="right"/>
      <w:pPr>
        <w:ind w:left="5066" w:hanging="180"/>
      </w:pPr>
    </w:lvl>
    <w:lvl w:ilvl="6" w:tplc="0419000F" w:tentative="1">
      <w:start w:val="1"/>
      <w:numFmt w:val="decimal"/>
      <w:lvlText w:val="%7."/>
      <w:lvlJc w:val="left"/>
      <w:pPr>
        <w:ind w:left="5786" w:hanging="360"/>
      </w:pPr>
    </w:lvl>
    <w:lvl w:ilvl="7" w:tplc="04190019" w:tentative="1">
      <w:start w:val="1"/>
      <w:numFmt w:val="lowerLetter"/>
      <w:lvlText w:val="%8."/>
      <w:lvlJc w:val="left"/>
      <w:pPr>
        <w:ind w:left="6506" w:hanging="360"/>
      </w:pPr>
    </w:lvl>
    <w:lvl w:ilvl="8" w:tplc="0419001B" w:tentative="1">
      <w:start w:val="1"/>
      <w:numFmt w:val="lowerRoman"/>
      <w:lvlText w:val="%9."/>
      <w:lvlJc w:val="right"/>
      <w:pPr>
        <w:ind w:left="7226" w:hanging="180"/>
      </w:pPr>
    </w:lvl>
  </w:abstractNum>
  <w:abstractNum w:abstractNumId="18" w15:restartNumberingAfterBreak="0">
    <w:nsid w:val="52FB3947"/>
    <w:multiLevelType w:val="hybridMultilevel"/>
    <w:tmpl w:val="341C6A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025AB3"/>
    <w:multiLevelType w:val="hybridMultilevel"/>
    <w:tmpl w:val="8C146550"/>
    <w:lvl w:ilvl="0" w:tplc="B414190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5D8908E6"/>
    <w:multiLevelType w:val="hybridMultilevel"/>
    <w:tmpl w:val="1300441E"/>
    <w:lvl w:ilvl="0" w:tplc="B414190E">
      <w:start w:val="1"/>
      <w:numFmt w:val="bullet"/>
      <w:lvlText w:val=""/>
      <w:lvlJc w:val="left"/>
      <w:pPr>
        <w:ind w:left="14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1" w:hanging="360"/>
      </w:pPr>
      <w:rPr>
        <w:rFonts w:ascii="Wingdings" w:hAnsi="Wingdings" w:hint="default"/>
      </w:rPr>
    </w:lvl>
  </w:abstractNum>
  <w:abstractNum w:abstractNumId="21" w15:restartNumberingAfterBreak="0">
    <w:nsid w:val="60155DB5"/>
    <w:multiLevelType w:val="hybridMultilevel"/>
    <w:tmpl w:val="47307C02"/>
    <w:lvl w:ilvl="0" w:tplc="0419000F">
      <w:start w:val="1"/>
      <w:numFmt w:val="decimal"/>
      <w:lvlText w:val="%1."/>
      <w:lvlJc w:val="left"/>
      <w:pPr>
        <w:ind w:left="1324" w:hanging="360"/>
      </w:pPr>
    </w:lvl>
    <w:lvl w:ilvl="1" w:tplc="04190019" w:tentative="1">
      <w:start w:val="1"/>
      <w:numFmt w:val="lowerLetter"/>
      <w:lvlText w:val="%2."/>
      <w:lvlJc w:val="left"/>
      <w:pPr>
        <w:ind w:left="2044" w:hanging="360"/>
      </w:pPr>
    </w:lvl>
    <w:lvl w:ilvl="2" w:tplc="0419001B" w:tentative="1">
      <w:start w:val="1"/>
      <w:numFmt w:val="lowerRoman"/>
      <w:lvlText w:val="%3."/>
      <w:lvlJc w:val="right"/>
      <w:pPr>
        <w:ind w:left="2764" w:hanging="180"/>
      </w:pPr>
    </w:lvl>
    <w:lvl w:ilvl="3" w:tplc="0419000F" w:tentative="1">
      <w:start w:val="1"/>
      <w:numFmt w:val="decimal"/>
      <w:lvlText w:val="%4."/>
      <w:lvlJc w:val="left"/>
      <w:pPr>
        <w:ind w:left="3484" w:hanging="360"/>
      </w:pPr>
    </w:lvl>
    <w:lvl w:ilvl="4" w:tplc="04190019" w:tentative="1">
      <w:start w:val="1"/>
      <w:numFmt w:val="lowerLetter"/>
      <w:lvlText w:val="%5."/>
      <w:lvlJc w:val="left"/>
      <w:pPr>
        <w:ind w:left="4204" w:hanging="360"/>
      </w:pPr>
    </w:lvl>
    <w:lvl w:ilvl="5" w:tplc="0419001B" w:tentative="1">
      <w:start w:val="1"/>
      <w:numFmt w:val="lowerRoman"/>
      <w:lvlText w:val="%6."/>
      <w:lvlJc w:val="right"/>
      <w:pPr>
        <w:ind w:left="4924" w:hanging="180"/>
      </w:pPr>
    </w:lvl>
    <w:lvl w:ilvl="6" w:tplc="0419000F" w:tentative="1">
      <w:start w:val="1"/>
      <w:numFmt w:val="decimal"/>
      <w:lvlText w:val="%7."/>
      <w:lvlJc w:val="left"/>
      <w:pPr>
        <w:ind w:left="5644" w:hanging="360"/>
      </w:pPr>
    </w:lvl>
    <w:lvl w:ilvl="7" w:tplc="04190019" w:tentative="1">
      <w:start w:val="1"/>
      <w:numFmt w:val="lowerLetter"/>
      <w:lvlText w:val="%8."/>
      <w:lvlJc w:val="left"/>
      <w:pPr>
        <w:ind w:left="6364" w:hanging="360"/>
      </w:pPr>
    </w:lvl>
    <w:lvl w:ilvl="8" w:tplc="0419001B" w:tentative="1">
      <w:start w:val="1"/>
      <w:numFmt w:val="lowerRoman"/>
      <w:lvlText w:val="%9."/>
      <w:lvlJc w:val="right"/>
      <w:pPr>
        <w:ind w:left="7084" w:hanging="180"/>
      </w:pPr>
    </w:lvl>
  </w:abstractNum>
  <w:abstractNum w:abstractNumId="22" w15:restartNumberingAfterBreak="0">
    <w:nsid w:val="63AA2AB2"/>
    <w:multiLevelType w:val="hybridMultilevel"/>
    <w:tmpl w:val="9AAC51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40C7136"/>
    <w:multiLevelType w:val="hybridMultilevel"/>
    <w:tmpl w:val="05E68E2C"/>
    <w:lvl w:ilvl="0" w:tplc="B60EAD94">
      <w:start w:val="1"/>
      <w:numFmt w:val="decimal"/>
      <w:lvlText w:val="%1."/>
      <w:lvlJc w:val="left"/>
      <w:pPr>
        <w:ind w:left="2048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44" w:hanging="360"/>
      </w:pPr>
    </w:lvl>
    <w:lvl w:ilvl="2" w:tplc="0419001B" w:tentative="1">
      <w:start w:val="1"/>
      <w:numFmt w:val="lowerRoman"/>
      <w:lvlText w:val="%3."/>
      <w:lvlJc w:val="right"/>
      <w:pPr>
        <w:ind w:left="2764" w:hanging="180"/>
      </w:pPr>
    </w:lvl>
    <w:lvl w:ilvl="3" w:tplc="0419000F" w:tentative="1">
      <w:start w:val="1"/>
      <w:numFmt w:val="decimal"/>
      <w:lvlText w:val="%4."/>
      <w:lvlJc w:val="left"/>
      <w:pPr>
        <w:ind w:left="3484" w:hanging="360"/>
      </w:pPr>
    </w:lvl>
    <w:lvl w:ilvl="4" w:tplc="04190019" w:tentative="1">
      <w:start w:val="1"/>
      <w:numFmt w:val="lowerLetter"/>
      <w:lvlText w:val="%5."/>
      <w:lvlJc w:val="left"/>
      <w:pPr>
        <w:ind w:left="4204" w:hanging="360"/>
      </w:pPr>
    </w:lvl>
    <w:lvl w:ilvl="5" w:tplc="0419001B" w:tentative="1">
      <w:start w:val="1"/>
      <w:numFmt w:val="lowerRoman"/>
      <w:lvlText w:val="%6."/>
      <w:lvlJc w:val="right"/>
      <w:pPr>
        <w:ind w:left="4924" w:hanging="180"/>
      </w:pPr>
    </w:lvl>
    <w:lvl w:ilvl="6" w:tplc="0419000F" w:tentative="1">
      <w:start w:val="1"/>
      <w:numFmt w:val="decimal"/>
      <w:lvlText w:val="%7."/>
      <w:lvlJc w:val="left"/>
      <w:pPr>
        <w:ind w:left="5644" w:hanging="360"/>
      </w:pPr>
    </w:lvl>
    <w:lvl w:ilvl="7" w:tplc="04190019" w:tentative="1">
      <w:start w:val="1"/>
      <w:numFmt w:val="lowerLetter"/>
      <w:lvlText w:val="%8."/>
      <w:lvlJc w:val="left"/>
      <w:pPr>
        <w:ind w:left="6364" w:hanging="360"/>
      </w:pPr>
    </w:lvl>
    <w:lvl w:ilvl="8" w:tplc="0419001B" w:tentative="1">
      <w:start w:val="1"/>
      <w:numFmt w:val="lowerRoman"/>
      <w:lvlText w:val="%9."/>
      <w:lvlJc w:val="right"/>
      <w:pPr>
        <w:ind w:left="7084" w:hanging="180"/>
      </w:pPr>
    </w:lvl>
  </w:abstractNum>
  <w:abstractNum w:abstractNumId="24" w15:restartNumberingAfterBreak="0">
    <w:nsid w:val="65827EBF"/>
    <w:multiLevelType w:val="hybridMultilevel"/>
    <w:tmpl w:val="6EE603E2"/>
    <w:lvl w:ilvl="0" w:tplc="B414190E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5" w15:restartNumberingAfterBreak="0">
    <w:nsid w:val="66D96F7B"/>
    <w:multiLevelType w:val="hybridMultilevel"/>
    <w:tmpl w:val="422626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DA10AA8"/>
    <w:multiLevelType w:val="hybridMultilevel"/>
    <w:tmpl w:val="B9487BD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0"/>
  </w:num>
  <w:num w:numId="2">
    <w:abstractNumId w:val="16"/>
  </w:num>
  <w:num w:numId="3">
    <w:abstractNumId w:val="2"/>
  </w:num>
  <w:num w:numId="4">
    <w:abstractNumId w:val="22"/>
  </w:num>
  <w:num w:numId="5">
    <w:abstractNumId w:val="0"/>
  </w:num>
  <w:num w:numId="6">
    <w:abstractNumId w:val="24"/>
  </w:num>
  <w:num w:numId="7">
    <w:abstractNumId w:val="11"/>
  </w:num>
  <w:num w:numId="8">
    <w:abstractNumId w:val="19"/>
  </w:num>
  <w:num w:numId="9">
    <w:abstractNumId w:val="1"/>
  </w:num>
  <w:num w:numId="10">
    <w:abstractNumId w:val="20"/>
  </w:num>
  <w:num w:numId="11">
    <w:abstractNumId w:val="7"/>
  </w:num>
  <w:num w:numId="12">
    <w:abstractNumId w:val="4"/>
  </w:num>
  <w:num w:numId="13">
    <w:abstractNumId w:val="8"/>
  </w:num>
  <w:num w:numId="14">
    <w:abstractNumId w:val="25"/>
  </w:num>
  <w:num w:numId="15">
    <w:abstractNumId w:val="9"/>
  </w:num>
  <w:num w:numId="16">
    <w:abstractNumId w:val="6"/>
  </w:num>
  <w:num w:numId="17">
    <w:abstractNumId w:val="15"/>
  </w:num>
  <w:num w:numId="18">
    <w:abstractNumId w:val="18"/>
  </w:num>
  <w:num w:numId="19">
    <w:abstractNumId w:val="21"/>
  </w:num>
  <w:num w:numId="20">
    <w:abstractNumId w:val="13"/>
  </w:num>
  <w:num w:numId="21">
    <w:abstractNumId w:val="3"/>
  </w:num>
  <w:num w:numId="22">
    <w:abstractNumId w:val="23"/>
  </w:num>
  <w:num w:numId="23">
    <w:abstractNumId w:val="14"/>
  </w:num>
  <w:num w:numId="24">
    <w:abstractNumId w:val="5"/>
  </w:num>
  <w:num w:numId="25">
    <w:abstractNumId w:val="17"/>
  </w:num>
  <w:num w:numId="26">
    <w:abstractNumId w:val="12"/>
  </w:num>
  <w:num w:numId="27">
    <w:abstractNumId w:val="26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ru-RU" w:vendorID="1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9EC"/>
    <w:rsid w:val="00001150"/>
    <w:rsid w:val="0000154E"/>
    <w:rsid w:val="00003CA5"/>
    <w:rsid w:val="00004286"/>
    <w:rsid w:val="000138EA"/>
    <w:rsid w:val="000148DA"/>
    <w:rsid w:val="00016D2F"/>
    <w:rsid w:val="000250DD"/>
    <w:rsid w:val="00027170"/>
    <w:rsid w:val="00033DE5"/>
    <w:rsid w:val="000415C8"/>
    <w:rsid w:val="0004219C"/>
    <w:rsid w:val="00047124"/>
    <w:rsid w:val="00055FDC"/>
    <w:rsid w:val="000572EE"/>
    <w:rsid w:val="00060FA4"/>
    <w:rsid w:val="00063B95"/>
    <w:rsid w:val="00066936"/>
    <w:rsid w:val="000700FC"/>
    <w:rsid w:val="000708CE"/>
    <w:rsid w:val="000820B6"/>
    <w:rsid w:val="0008333B"/>
    <w:rsid w:val="000837C2"/>
    <w:rsid w:val="00085C6A"/>
    <w:rsid w:val="00086BBD"/>
    <w:rsid w:val="00097741"/>
    <w:rsid w:val="000977F2"/>
    <w:rsid w:val="000A086D"/>
    <w:rsid w:val="000A66C8"/>
    <w:rsid w:val="000A7B69"/>
    <w:rsid w:val="000B57CC"/>
    <w:rsid w:val="000C7119"/>
    <w:rsid w:val="000D05AA"/>
    <w:rsid w:val="000D16BB"/>
    <w:rsid w:val="000D3D3A"/>
    <w:rsid w:val="000D3FB1"/>
    <w:rsid w:val="000D51FC"/>
    <w:rsid w:val="000E21D5"/>
    <w:rsid w:val="000F2BB0"/>
    <w:rsid w:val="000F3886"/>
    <w:rsid w:val="000F3C87"/>
    <w:rsid w:val="000F43B0"/>
    <w:rsid w:val="000F54FE"/>
    <w:rsid w:val="000F74B5"/>
    <w:rsid w:val="00103CC2"/>
    <w:rsid w:val="0011032F"/>
    <w:rsid w:val="00117622"/>
    <w:rsid w:val="00126436"/>
    <w:rsid w:val="00126D32"/>
    <w:rsid w:val="0012758D"/>
    <w:rsid w:val="00131A77"/>
    <w:rsid w:val="00136F71"/>
    <w:rsid w:val="00140C01"/>
    <w:rsid w:val="0014373E"/>
    <w:rsid w:val="001465AB"/>
    <w:rsid w:val="001467AA"/>
    <w:rsid w:val="001468B0"/>
    <w:rsid w:val="00147D87"/>
    <w:rsid w:val="001506A4"/>
    <w:rsid w:val="00153B29"/>
    <w:rsid w:val="00156274"/>
    <w:rsid w:val="001610CB"/>
    <w:rsid w:val="0016414F"/>
    <w:rsid w:val="0017284F"/>
    <w:rsid w:val="00176614"/>
    <w:rsid w:val="001778B3"/>
    <w:rsid w:val="00183EB9"/>
    <w:rsid w:val="001913E7"/>
    <w:rsid w:val="001958C7"/>
    <w:rsid w:val="001A4CD5"/>
    <w:rsid w:val="001A737D"/>
    <w:rsid w:val="001B1D52"/>
    <w:rsid w:val="001B763E"/>
    <w:rsid w:val="001B7BB8"/>
    <w:rsid w:val="001D2B33"/>
    <w:rsid w:val="001D5F81"/>
    <w:rsid w:val="001E116E"/>
    <w:rsid w:val="001E5B9A"/>
    <w:rsid w:val="001E73C0"/>
    <w:rsid w:val="001F2EE2"/>
    <w:rsid w:val="001F302A"/>
    <w:rsid w:val="001F6737"/>
    <w:rsid w:val="00200395"/>
    <w:rsid w:val="00201240"/>
    <w:rsid w:val="00201B0D"/>
    <w:rsid w:val="00203E94"/>
    <w:rsid w:val="00205321"/>
    <w:rsid w:val="00205BB2"/>
    <w:rsid w:val="0020736D"/>
    <w:rsid w:val="00207D39"/>
    <w:rsid w:val="00215022"/>
    <w:rsid w:val="00230028"/>
    <w:rsid w:val="00233AB9"/>
    <w:rsid w:val="00234A1F"/>
    <w:rsid w:val="002411A4"/>
    <w:rsid w:val="0024237A"/>
    <w:rsid w:val="002428FF"/>
    <w:rsid w:val="00243D6E"/>
    <w:rsid w:val="0024505E"/>
    <w:rsid w:val="00246FED"/>
    <w:rsid w:val="002607A0"/>
    <w:rsid w:val="002671BD"/>
    <w:rsid w:val="00274C32"/>
    <w:rsid w:val="002753B6"/>
    <w:rsid w:val="0028264C"/>
    <w:rsid w:val="002845DF"/>
    <w:rsid w:val="00294C97"/>
    <w:rsid w:val="0029551B"/>
    <w:rsid w:val="00295CD8"/>
    <w:rsid w:val="00296CB5"/>
    <w:rsid w:val="002A11BC"/>
    <w:rsid w:val="002A22D2"/>
    <w:rsid w:val="002A7122"/>
    <w:rsid w:val="002B2E7C"/>
    <w:rsid w:val="002B4C16"/>
    <w:rsid w:val="002C3AC1"/>
    <w:rsid w:val="002C3AEF"/>
    <w:rsid w:val="002C44D7"/>
    <w:rsid w:val="002D0327"/>
    <w:rsid w:val="002D4571"/>
    <w:rsid w:val="002E1216"/>
    <w:rsid w:val="002E2342"/>
    <w:rsid w:val="002E3F90"/>
    <w:rsid w:val="002F36D7"/>
    <w:rsid w:val="002F5B25"/>
    <w:rsid w:val="002F6A08"/>
    <w:rsid w:val="003029BD"/>
    <w:rsid w:val="003047C2"/>
    <w:rsid w:val="00304923"/>
    <w:rsid w:val="00305155"/>
    <w:rsid w:val="00310901"/>
    <w:rsid w:val="00310DF4"/>
    <w:rsid w:val="003127B4"/>
    <w:rsid w:val="00320834"/>
    <w:rsid w:val="003241C3"/>
    <w:rsid w:val="00325366"/>
    <w:rsid w:val="00325F6F"/>
    <w:rsid w:val="00340E85"/>
    <w:rsid w:val="00343BA6"/>
    <w:rsid w:val="00344C82"/>
    <w:rsid w:val="003452D6"/>
    <w:rsid w:val="0035130B"/>
    <w:rsid w:val="003545BB"/>
    <w:rsid w:val="0035606F"/>
    <w:rsid w:val="0036240D"/>
    <w:rsid w:val="00364C4F"/>
    <w:rsid w:val="00373123"/>
    <w:rsid w:val="0037333A"/>
    <w:rsid w:val="00374BD8"/>
    <w:rsid w:val="0037535F"/>
    <w:rsid w:val="003755A4"/>
    <w:rsid w:val="0038640D"/>
    <w:rsid w:val="0038766E"/>
    <w:rsid w:val="00392971"/>
    <w:rsid w:val="00393025"/>
    <w:rsid w:val="00394D95"/>
    <w:rsid w:val="003A0624"/>
    <w:rsid w:val="003A2601"/>
    <w:rsid w:val="003A458D"/>
    <w:rsid w:val="003B0E61"/>
    <w:rsid w:val="003B6DA3"/>
    <w:rsid w:val="003C313B"/>
    <w:rsid w:val="003C47EF"/>
    <w:rsid w:val="003C71DA"/>
    <w:rsid w:val="003D4163"/>
    <w:rsid w:val="003D549D"/>
    <w:rsid w:val="003D5B05"/>
    <w:rsid w:val="003D7A06"/>
    <w:rsid w:val="003F062E"/>
    <w:rsid w:val="003F1362"/>
    <w:rsid w:val="003F2A61"/>
    <w:rsid w:val="00401CAB"/>
    <w:rsid w:val="00404134"/>
    <w:rsid w:val="00405ACF"/>
    <w:rsid w:val="00405D17"/>
    <w:rsid w:val="00411385"/>
    <w:rsid w:val="00414AAE"/>
    <w:rsid w:val="00415191"/>
    <w:rsid w:val="00415C31"/>
    <w:rsid w:val="00421534"/>
    <w:rsid w:val="0043136B"/>
    <w:rsid w:val="00432D27"/>
    <w:rsid w:val="0043775F"/>
    <w:rsid w:val="00437C1E"/>
    <w:rsid w:val="00440B7F"/>
    <w:rsid w:val="004422D2"/>
    <w:rsid w:val="00453D8F"/>
    <w:rsid w:val="00464A40"/>
    <w:rsid w:val="0046565F"/>
    <w:rsid w:val="00465F30"/>
    <w:rsid w:val="004715D5"/>
    <w:rsid w:val="0047462F"/>
    <w:rsid w:val="004813D9"/>
    <w:rsid w:val="00481762"/>
    <w:rsid w:val="00491343"/>
    <w:rsid w:val="00496F28"/>
    <w:rsid w:val="004A55F1"/>
    <w:rsid w:val="004A6460"/>
    <w:rsid w:val="004B22B6"/>
    <w:rsid w:val="004D24AA"/>
    <w:rsid w:val="004E4EC3"/>
    <w:rsid w:val="004E58D2"/>
    <w:rsid w:val="004E5F88"/>
    <w:rsid w:val="004E7A9D"/>
    <w:rsid w:val="004F7FDA"/>
    <w:rsid w:val="005029BC"/>
    <w:rsid w:val="0050685A"/>
    <w:rsid w:val="005100C1"/>
    <w:rsid w:val="005120C2"/>
    <w:rsid w:val="00514038"/>
    <w:rsid w:val="005142F4"/>
    <w:rsid w:val="00514DC4"/>
    <w:rsid w:val="0052065C"/>
    <w:rsid w:val="00521503"/>
    <w:rsid w:val="00522D3D"/>
    <w:rsid w:val="00531F1D"/>
    <w:rsid w:val="005327F3"/>
    <w:rsid w:val="00535F94"/>
    <w:rsid w:val="00536EEB"/>
    <w:rsid w:val="00541AF5"/>
    <w:rsid w:val="00541DE1"/>
    <w:rsid w:val="005507DA"/>
    <w:rsid w:val="00554BA7"/>
    <w:rsid w:val="00554E18"/>
    <w:rsid w:val="005552F0"/>
    <w:rsid w:val="0056154F"/>
    <w:rsid w:val="005620A7"/>
    <w:rsid w:val="005625EE"/>
    <w:rsid w:val="00566C03"/>
    <w:rsid w:val="005846D3"/>
    <w:rsid w:val="00585718"/>
    <w:rsid w:val="00590DE9"/>
    <w:rsid w:val="005A13A0"/>
    <w:rsid w:val="005A166C"/>
    <w:rsid w:val="005A1700"/>
    <w:rsid w:val="005A79AA"/>
    <w:rsid w:val="005B12C4"/>
    <w:rsid w:val="005B48E4"/>
    <w:rsid w:val="005C19AF"/>
    <w:rsid w:val="005C1B42"/>
    <w:rsid w:val="005C2B5A"/>
    <w:rsid w:val="005C5858"/>
    <w:rsid w:val="005D1680"/>
    <w:rsid w:val="005D221B"/>
    <w:rsid w:val="005E3E68"/>
    <w:rsid w:val="005E54D8"/>
    <w:rsid w:val="005E767A"/>
    <w:rsid w:val="005F1748"/>
    <w:rsid w:val="005F302E"/>
    <w:rsid w:val="005F7E04"/>
    <w:rsid w:val="0060340E"/>
    <w:rsid w:val="006179A9"/>
    <w:rsid w:val="0062010E"/>
    <w:rsid w:val="00624E3C"/>
    <w:rsid w:val="00626635"/>
    <w:rsid w:val="00634A0D"/>
    <w:rsid w:val="0063720C"/>
    <w:rsid w:val="00641542"/>
    <w:rsid w:val="00641747"/>
    <w:rsid w:val="00651A80"/>
    <w:rsid w:val="00651D91"/>
    <w:rsid w:val="006532A0"/>
    <w:rsid w:val="00660B34"/>
    <w:rsid w:val="00665BF7"/>
    <w:rsid w:val="0066747B"/>
    <w:rsid w:val="00671B0C"/>
    <w:rsid w:val="0067614A"/>
    <w:rsid w:val="00677C34"/>
    <w:rsid w:val="00681C14"/>
    <w:rsid w:val="00682317"/>
    <w:rsid w:val="006864F7"/>
    <w:rsid w:val="006A7DAF"/>
    <w:rsid w:val="006B1B36"/>
    <w:rsid w:val="006B3FA3"/>
    <w:rsid w:val="006C07EC"/>
    <w:rsid w:val="006C1DAF"/>
    <w:rsid w:val="006C4357"/>
    <w:rsid w:val="006C6D9A"/>
    <w:rsid w:val="006C7B2A"/>
    <w:rsid w:val="006D3F4B"/>
    <w:rsid w:val="006D4755"/>
    <w:rsid w:val="006D6615"/>
    <w:rsid w:val="006E12A4"/>
    <w:rsid w:val="006E4492"/>
    <w:rsid w:val="006F2F1D"/>
    <w:rsid w:val="006F32CA"/>
    <w:rsid w:val="006F3845"/>
    <w:rsid w:val="006F54C8"/>
    <w:rsid w:val="007037D3"/>
    <w:rsid w:val="00707DBF"/>
    <w:rsid w:val="0071396E"/>
    <w:rsid w:val="00715AC1"/>
    <w:rsid w:val="00721932"/>
    <w:rsid w:val="007222B0"/>
    <w:rsid w:val="00725521"/>
    <w:rsid w:val="00727F9F"/>
    <w:rsid w:val="00731A56"/>
    <w:rsid w:val="00734C73"/>
    <w:rsid w:val="007411E9"/>
    <w:rsid w:val="007418F5"/>
    <w:rsid w:val="00744C98"/>
    <w:rsid w:val="0074661B"/>
    <w:rsid w:val="0074691F"/>
    <w:rsid w:val="00753968"/>
    <w:rsid w:val="0076437F"/>
    <w:rsid w:val="0076619B"/>
    <w:rsid w:val="00766F33"/>
    <w:rsid w:val="00775D24"/>
    <w:rsid w:val="00784EC4"/>
    <w:rsid w:val="00785AE0"/>
    <w:rsid w:val="00793FF1"/>
    <w:rsid w:val="00794C5A"/>
    <w:rsid w:val="0079503A"/>
    <w:rsid w:val="00797D36"/>
    <w:rsid w:val="007A4FC4"/>
    <w:rsid w:val="007B00BD"/>
    <w:rsid w:val="007B1F84"/>
    <w:rsid w:val="007B57C7"/>
    <w:rsid w:val="007B761E"/>
    <w:rsid w:val="007C1486"/>
    <w:rsid w:val="007C2046"/>
    <w:rsid w:val="007C221B"/>
    <w:rsid w:val="007C5289"/>
    <w:rsid w:val="007C7048"/>
    <w:rsid w:val="007D1CB4"/>
    <w:rsid w:val="007D7C4A"/>
    <w:rsid w:val="007E3B31"/>
    <w:rsid w:val="007E55CE"/>
    <w:rsid w:val="007F2399"/>
    <w:rsid w:val="007F29EC"/>
    <w:rsid w:val="007F5F20"/>
    <w:rsid w:val="00800F16"/>
    <w:rsid w:val="00803508"/>
    <w:rsid w:val="0080367C"/>
    <w:rsid w:val="00817574"/>
    <w:rsid w:val="008206AF"/>
    <w:rsid w:val="00823D75"/>
    <w:rsid w:val="008244C4"/>
    <w:rsid w:val="00824BA3"/>
    <w:rsid w:val="00825A27"/>
    <w:rsid w:val="00826023"/>
    <w:rsid w:val="008271D2"/>
    <w:rsid w:val="008316E8"/>
    <w:rsid w:val="0083244F"/>
    <w:rsid w:val="00834F8B"/>
    <w:rsid w:val="0084201C"/>
    <w:rsid w:val="008457B1"/>
    <w:rsid w:val="0085107E"/>
    <w:rsid w:val="00851F77"/>
    <w:rsid w:val="00866771"/>
    <w:rsid w:val="00874C89"/>
    <w:rsid w:val="0088067A"/>
    <w:rsid w:val="00883A14"/>
    <w:rsid w:val="00885490"/>
    <w:rsid w:val="008861F7"/>
    <w:rsid w:val="00886438"/>
    <w:rsid w:val="00891AF9"/>
    <w:rsid w:val="00894C25"/>
    <w:rsid w:val="008A02D7"/>
    <w:rsid w:val="008A0CE3"/>
    <w:rsid w:val="008B3591"/>
    <w:rsid w:val="008B409A"/>
    <w:rsid w:val="008B4330"/>
    <w:rsid w:val="008C5935"/>
    <w:rsid w:val="008C65A4"/>
    <w:rsid w:val="008D182F"/>
    <w:rsid w:val="008D1F5B"/>
    <w:rsid w:val="008D336E"/>
    <w:rsid w:val="008E0882"/>
    <w:rsid w:val="008E6FB8"/>
    <w:rsid w:val="008F044A"/>
    <w:rsid w:val="008F087E"/>
    <w:rsid w:val="008F3A0C"/>
    <w:rsid w:val="008F4BF4"/>
    <w:rsid w:val="008F5369"/>
    <w:rsid w:val="00911B07"/>
    <w:rsid w:val="00912347"/>
    <w:rsid w:val="00912BE4"/>
    <w:rsid w:val="00914D59"/>
    <w:rsid w:val="00922BD3"/>
    <w:rsid w:val="0092768B"/>
    <w:rsid w:val="00934C5E"/>
    <w:rsid w:val="00937DB5"/>
    <w:rsid w:val="00945C55"/>
    <w:rsid w:val="00952B88"/>
    <w:rsid w:val="009626CB"/>
    <w:rsid w:val="00970190"/>
    <w:rsid w:val="00971A7A"/>
    <w:rsid w:val="00972860"/>
    <w:rsid w:val="009757F2"/>
    <w:rsid w:val="009759FD"/>
    <w:rsid w:val="00976094"/>
    <w:rsid w:val="00983091"/>
    <w:rsid w:val="009839A1"/>
    <w:rsid w:val="009861B6"/>
    <w:rsid w:val="009872AB"/>
    <w:rsid w:val="009908F3"/>
    <w:rsid w:val="009A117E"/>
    <w:rsid w:val="009A442C"/>
    <w:rsid w:val="009A66F7"/>
    <w:rsid w:val="009B0A4C"/>
    <w:rsid w:val="009B2C1C"/>
    <w:rsid w:val="009C26E5"/>
    <w:rsid w:val="009C324E"/>
    <w:rsid w:val="009D62A5"/>
    <w:rsid w:val="009E1DF8"/>
    <w:rsid w:val="009E538B"/>
    <w:rsid w:val="009E60EC"/>
    <w:rsid w:val="009F12BD"/>
    <w:rsid w:val="009F407D"/>
    <w:rsid w:val="009F5B90"/>
    <w:rsid w:val="00A00472"/>
    <w:rsid w:val="00A017DD"/>
    <w:rsid w:val="00A01D92"/>
    <w:rsid w:val="00A0333D"/>
    <w:rsid w:val="00A06A77"/>
    <w:rsid w:val="00A116CB"/>
    <w:rsid w:val="00A13162"/>
    <w:rsid w:val="00A141FA"/>
    <w:rsid w:val="00A16230"/>
    <w:rsid w:val="00A169C1"/>
    <w:rsid w:val="00A37C12"/>
    <w:rsid w:val="00A417A5"/>
    <w:rsid w:val="00A4376F"/>
    <w:rsid w:val="00A4386B"/>
    <w:rsid w:val="00A444D4"/>
    <w:rsid w:val="00A564CF"/>
    <w:rsid w:val="00A605F2"/>
    <w:rsid w:val="00A668B8"/>
    <w:rsid w:val="00A76E37"/>
    <w:rsid w:val="00A8044E"/>
    <w:rsid w:val="00A8174D"/>
    <w:rsid w:val="00A82C6D"/>
    <w:rsid w:val="00A840A1"/>
    <w:rsid w:val="00A86D51"/>
    <w:rsid w:val="00A87046"/>
    <w:rsid w:val="00A922B1"/>
    <w:rsid w:val="00A95E1C"/>
    <w:rsid w:val="00A964A3"/>
    <w:rsid w:val="00AA0977"/>
    <w:rsid w:val="00AA36B6"/>
    <w:rsid w:val="00AA5839"/>
    <w:rsid w:val="00AB2363"/>
    <w:rsid w:val="00AB25D1"/>
    <w:rsid w:val="00AB4BEE"/>
    <w:rsid w:val="00AB567C"/>
    <w:rsid w:val="00AC0AC0"/>
    <w:rsid w:val="00AD424E"/>
    <w:rsid w:val="00AD4571"/>
    <w:rsid w:val="00AE1620"/>
    <w:rsid w:val="00AF07F6"/>
    <w:rsid w:val="00AF4E08"/>
    <w:rsid w:val="00B1267E"/>
    <w:rsid w:val="00B1396E"/>
    <w:rsid w:val="00B162C3"/>
    <w:rsid w:val="00B22B32"/>
    <w:rsid w:val="00B255F5"/>
    <w:rsid w:val="00B25898"/>
    <w:rsid w:val="00B27C1A"/>
    <w:rsid w:val="00B33CF8"/>
    <w:rsid w:val="00B36FF5"/>
    <w:rsid w:val="00B423AE"/>
    <w:rsid w:val="00B43807"/>
    <w:rsid w:val="00B43E41"/>
    <w:rsid w:val="00B44A53"/>
    <w:rsid w:val="00B452BF"/>
    <w:rsid w:val="00B50716"/>
    <w:rsid w:val="00B52053"/>
    <w:rsid w:val="00B52F9A"/>
    <w:rsid w:val="00B55555"/>
    <w:rsid w:val="00B6320B"/>
    <w:rsid w:val="00B7516E"/>
    <w:rsid w:val="00B76E69"/>
    <w:rsid w:val="00B775FB"/>
    <w:rsid w:val="00B80463"/>
    <w:rsid w:val="00B810C1"/>
    <w:rsid w:val="00B8712E"/>
    <w:rsid w:val="00B873F8"/>
    <w:rsid w:val="00B9193E"/>
    <w:rsid w:val="00B92C2E"/>
    <w:rsid w:val="00B9399F"/>
    <w:rsid w:val="00B95169"/>
    <w:rsid w:val="00B97E26"/>
    <w:rsid w:val="00BB03F5"/>
    <w:rsid w:val="00BB5161"/>
    <w:rsid w:val="00BC2FEC"/>
    <w:rsid w:val="00BC5036"/>
    <w:rsid w:val="00BD0AFD"/>
    <w:rsid w:val="00BE0003"/>
    <w:rsid w:val="00BE6AC4"/>
    <w:rsid w:val="00C006B6"/>
    <w:rsid w:val="00C007B4"/>
    <w:rsid w:val="00C01823"/>
    <w:rsid w:val="00C067C4"/>
    <w:rsid w:val="00C115C6"/>
    <w:rsid w:val="00C11980"/>
    <w:rsid w:val="00C11F77"/>
    <w:rsid w:val="00C12578"/>
    <w:rsid w:val="00C13B8B"/>
    <w:rsid w:val="00C222E0"/>
    <w:rsid w:val="00C24522"/>
    <w:rsid w:val="00C27593"/>
    <w:rsid w:val="00C31933"/>
    <w:rsid w:val="00C33C6F"/>
    <w:rsid w:val="00C372D9"/>
    <w:rsid w:val="00C42EF3"/>
    <w:rsid w:val="00C470C6"/>
    <w:rsid w:val="00C5249B"/>
    <w:rsid w:val="00C759CA"/>
    <w:rsid w:val="00C76EAF"/>
    <w:rsid w:val="00C8718C"/>
    <w:rsid w:val="00C87260"/>
    <w:rsid w:val="00C921CC"/>
    <w:rsid w:val="00C92357"/>
    <w:rsid w:val="00C947E8"/>
    <w:rsid w:val="00C95E3C"/>
    <w:rsid w:val="00C96DB5"/>
    <w:rsid w:val="00C9730A"/>
    <w:rsid w:val="00CA1299"/>
    <w:rsid w:val="00CA29A0"/>
    <w:rsid w:val="00CA309B"/>
    <w:rsid w:val="00CA519E"/>
    <w:rsid w:val="00CA5455"/>
    <w:rsid w:val="00CB2B7B"/>
    <w:rsid w:val="00CB3AA1"/>
    <w:rsid w:val="00CB7B01"/>
    <w:rsid w:val="00CC07C8"/>
    <w:rsid w:val="00CC5498"/>
    <w:rsid w:val="00CD30B9"/>
    <w:rsid w:val="00CD5055"/>
    <w:rsid w:val="00CD7420"/>
    <w:rsid w:val="00CD7CA2"/>
    <w:rsid w:val="00CE1B99"/>
    <w:rsid w:val="00CF0230"/>
    <w:rsid w:val="00CF6029"/>
    <w:rsid w:val="00CF7BA9"/>
    <w:rsid w:val="00D06706"/>
    <w:rsid w:val="00D13094"/>
    <w:rsid w:val="00D221AB"/>
    <w:rsid w:val="00D23785"/>
    <w:rsid w:val="00D23B7F"/>
    <w:rsid w:val="00D268DE"/>
    <w:rsid w:val="00D33984"/>
    <w:rsid w:val="00D3574F"/>
    <w:rsid w:val="00D373DA"/>
    <w:rsid w:val="00D40DE6"/>
    <w:rsid w:val="00D412D1"/>
    <w:rsid w:val="00D422E4"/>
    <w:rsid w:val="00D44924"/>
    <w:rsid w:val="00D45CF0"/>
    <w:rsid w:val="00D51B0E"/>
    <w:rsid w:val="00D53A6E"/>
    <w:rsid w:val="00D56425"/>
    <w:rsid w:val="00D570F6"/>
    <w:rsid w:val="00D640C2"/>
    <w:rsid w:val="00D67792"/>
    <w:rsid w:val="00D75D27"/>
    <w:rsid w:val="00D772E9"/>
    <w:rsid w:val="00D77E8B"/>
    <w:rsid w:val="00D82614"/>
    <w:rsid w:val="00DA337F"/>
    <w:rsid w:val="00DB2D3F"/>
    <w:rsid w:val="00DB5884"/>
    <w:rsid w:val="00DB5969"/>
    <w:rsid w:val="00DC0255"/>
    <w:rsid w:val="00DC6B3D"/>
    <w:rsid w:val="00DD14BA"/>
    <w:rsid w:val="00DD4603"/>
    <w:rsid w:val="00DE0F94"/>
    <w:rsid w:val="00DE1C56"/>
    <w:rsid w:val="00DE2CBA"/>
    <w:rsid w:val="00DE680C"/>
    <w:rsid w:val="00DF0DD0"/>
    <w:rsid w:val="00DF1F3B"/>
    <w:rsid w:val="00DF2A52"/>
    <w:rsid w:val="00DF5BBA"/>
    <w:rsid w:val="00E02DB9"/>
    <w:rsid w:val="00E07AD1"/>
    <w:rsid w:val="00E11C86"/>
    <w:rsid w:val="00E12940"/>
    <w:rsid w:val="00E17DE6"/>
    <w:rsid w:val="00E2003B"/>
    <w:rsid w:val="00E209D6"/>
    <w:rsid w:val="00E225CC"/>
    <w:rsid w:val="00E3031A"/>
    <w:rsid w:val="00E4481C"/>
    <w:rsid w:val="00E5327B"/>
    <w:rsid w:val="00E64054"/>
    <w:rsid w:val="00E65454"/>
    <w:rsid w:val="00E741E4"/>
    <w:rsid w:val="00E834BF"/>
    <w:rsid w:val="00E835BF"/>
    <w:rsid w:val="00E8436B"/>
    <w:rsid w:val="00E84694"/>
    <w:rsid w:val="00E9152B"/>
    <w:rsid w:val="00E9348F"/>
    <w:rsid w:val="00E93AA9"/>
    <w:rsid w:val="00EA0F1B"/>
    <w:rsid w:val="00EA66E9"/>
    <w:rsid w:val="00EB32AE"/>
    <w:rsid w:val="00EB57A1"/>
    <w:rsid w:val="00EC1840"/>
    <w:rsid w:val="00EC5BB8"/>
    <w:rsid w:val="00ED5488"/>
    <w:rsid w:val="00ED6CBB"/>
    <w:rsid w:val="00ED6DE8"/>
    <w:rsid w:val="00EE090D"/>
    <w:rsid w:val="00EE14FF"/>
    <w:rsid w:val="00EF0099"/>
    <w:rsid w:val="00EF7E71"/>
    <w:rsid w:val="00F22323"/>
    <w:rsid w:val="00F249F3"/>
    <w:rsid w:val="00F258E6"/>
    <w:rsid w:val="00F269F4"/>
    <w:rsid w:val="00F3603C"/>
    <w:rsid w:val="00F45396"/>
    <w:rsid w:val="00F47078"/>
    <w:rsid w:val="00F470ED"/>
    <w:rsid w:val="00F56E0A"/>
    <w:rsid w:val="00F63E3F"/>
    <w:rsid w:val="00F77385"/>
    <w:rsid w:val="00F77D2F"/>
    <w:rsid w:val="00F84788"/>
    <w:rsid w:val="00F90455"/>
    <w:rsid w:val="00F95693"/>
    <w:rsid w:val="00F95F1B"/>
    <w:rsid w:val="00F969F4"/>
    <w:rsid w:val="00FA077A"/>
    <w:rsid w:val="00FA12F5"/>
    <w:rsid w:val="00FB5D3A"/>
    <w:rsid w:val="00FC1DBB"/>
    <w:rsid w:val="00FC235E"/>
    <w:rsid w:val="00FC24FF"/>
    <w:rsid w:val="00FC42FD"/>
    <w:rsid w:val="00FC5DEA"/>
    <w:rsid w:val="00FC71CF"/>
    <w:rsid w:val="00FD0107"/>
    <w:rsid w:val="00FD0C52"/>
    <w:rsid w:val="00FD279E"/>
    <w:rsid w:val="00FD433F"/>
    <w:rsid w:val="00FE06B5"/>
    <w:rsid w:val="00FE2AB7"/>
    <w:rsid w:val="00FF3530"/>
    <w:rsid w:val="00FF6AE8"/>
    <w:rsid w:val="00FF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216859E"/>
  <w15:docId w15:val="{788DA714-A434-47F1-A4C4-9DE879171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72D9"/>
  </w:style>
  <w:style w:type="paragraph" w:styleId="1">
    <w:name w:val="heading 1"/>
    <w:basedOn w:val="a"/>
    <w:next w:val="a"/>
    <w:link w:val="10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link w:val="30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link w:val="a7"/>
    <w:uiPriority w:val="99"/>
    <w:rsid w:val="00A0333D"/>
    <w:pPr>
      <w:tabs>
        <w:tab w:val="center" w:pos="4677"/>
        <w:tab w:val="right" w:pos="9355"/>
      </w:tabs>
    </w:pPr>
  </w:style>
  <w:style w:type="paragraph" w:styleId="a8">
    <w:name w:val="footer"/>
    <w:basedOn w:val="a"/>
    <w:link w:val="a9"/>
    <w:uiPriority w:val="99"/>
    <w:rsid w:val="00A0333D"/>
    <w:pPr>
      <w:tabs>
        <w:tab w:val="center" w:pos="4677"/>
        <w:tab w:val="right" w:pos="9355"/>
      </w:tabs>
    </w:pPr>
  </w:style>
  <w:style w:type="paragraph" w:customStyle="1" w:styleId="aa">
    <w:name w:val="Адр"/>
    <w:basedOn w:val="a"/>
    <w:rsid w:val="00A0333D"/>
    <w:pPr>
      <w:ind w:left="6237"/>
    </w:pPr>
    <w:rPr>
      <w:sz w:val="28"/>
    </w:rPr>
  </w:style>
  <w:style w:type="character" w:styleId="ab">
    <w:name w:val="Hyperlink"/>
    <w:basedOn w:val="a0"/>
    <w:rsid w:val="00A0333D"/>
    <w:rPr>
      <w:color w:val="0000FF"/>
      <w:u w:val="single"/>
    </w:rPr>
  </w:style>
  <w:style w:type="paragraph" w:customStyle="1" w:styleId="11">
    <w:name w:val="Текст1"/>
    <w:basedOn w:val="a"/>
    <w:rsid w:val="00A0333D"/>
    <w:rPr>
      <w:rFonts w:ascii="Courier New" w:hAnsi="Courier New"/>
    </w:rPr>
  </w:style>
  <w:style w:type="paragraph" w:styleId="ac">
    <w:name w:val="Body Text"/>
    <w:basedOn w:val="a"/>
    <w:rsid w:val="00A0333D"/>
    <w:pPr>
      <w:jc w:val="both"/>
    </w:pPr>
    <w:rPr>
      <w:sz w:val="28"/>
    </w:rPr>
  </w:style>
  <w:style w:type="paragraph" w:styleId="ad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e">
    <w:name w:val="Table Grid"/>
    <w:basedOn w:val="a1"/>
    <w:uiPriority w:val="39"/>
    <w:rsid w:val="00F36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List Paragraph"/>
    <w:basedOn w:val="a"/>
    <w:uiPriority w:val="34"/>
    <w:qFormat/>
    <w:rsid w:val="00140C01"/>
    <w:pPr>
      <w:ind w:left="720"/>
      <w:contextualSpacing/>
    </w:pPr>
  </w:style>
  <w:style w:type="table" w:customStyle="1" w:styleId="12">
    <w:name w:val="Сетка таблицы1"/>
    <w:basedOn w:val="a1"/>
    <w:next w:val="ae"/>
    <w:uiPriority w:val="59"/>
    <w:rsid w:val="00140C01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f0">
    <w:name w:val="???????"/>
    <w:rsid w:val="00140C01"/>
  </w:style>
  <w:style w:type="table" w:customStyle="1" w:styleId="20">
    <w:name w:val="Сетка таблицы2"/>
    <w:basedOn w:val="a1"/>
    <w:next w:val="ae"/>
    <w:uiPriority w:val="39"/>
    <w:rsid w:val="00140C0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rsid w:val="00140C01"/>
    <w:rPr>
      <w:sz w:val="24"/>
    </w:rPr>
  </w:style>
  <w:style w:type="character" w:customStyle="1" w:styleId="30">
    <w:name w:val="Заголовок 3 Знак"/>
    <w:basedOn w:val="a0"/>
    <w:link w:val="3"/>
    <w:rsid w:val="00140C01"/>
    <w:rPr>
      <w:b/>
      <w:sz w:val="28"/>
    </w:rPr>
  </w:style>
  <w:style w:type="character" w:styleId="af1">
    <w:name w:val="Strong"/>
    <w:basedOn w:val="a0"/>
    <w:uiPriority w:val="22"/>
    <w:qFormat/>
    <w:rsid w:val="00140C01"/>
    <w:rPr>
      <w:b/>
      <w:bCs/>
    </w:rPr>
  </w:style>
  <w:style w:type="paragraph" w:styleId="af2">
    <w:name w:val="No Spacing"/>
    <w:uiPriority w:val="1"/>
    <w:qFormat/>
    <w:rsid w:val="00140C01"/>
    <w:pPr>
      <w:ind w:firstLine="113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140C01"/>
  </w:style>
  <w:style w:type="paragraph" w:customStyle="1" w:styleId="Style6">
    <w:name w:val="Style6"/>
    <w:basedOn w:val="a"/>
    <w:uiPriority w:val="99"/>
    <w:rsid w:val="00140C01"/>
    <w:pPr>
      <w:widowControl w:val="0"/>
      <w:autoSpaceDE w:val="0"/>
      <w:autoSpaceDN w:val="0"/>
      <w:adjustRightInd w:val="0"/>
      <w:spacing w:line="325" w:lineRule="exact"/>
      <w:jc w:val="center"/>
    </w:pPr>
    <w:rPr>
      <w:rFonts w:eastAsiaTheme="minorEastAsia"/>
      <w:sz w:val="24"/>
      <w:szCs w:val="24"/>
    </w:rPr>
  </w:style>
  <w:style w:type="paragraph" w:customStyle="1" w:styleId="Style7">
    <w:name w:val="Style7"/>
    <w:basedOn w:val="a"/>
    <w:uiPriority w:val="99"/>
    <w:rsid w:val="00140C01"/>
    <w:pPr>
      <w:widowControl w:val="0"/>
      <w:autoSpaceDE w:val="0"/>
      <w:autoSpaceDN w:val="0"/>
      <w:adjustRightInd w:val="0"/>
      <w:spacing w:line="323" w:lineRule="exact"/>
      <w:ind w:firstLine="565"/>
      <w:jc w:val="both"/>
    </w:pPr>
    <w:rPr>
      <w:rFonts w:eastAsiaTheme="minorEastAsia"/>
      <w:sz w:val="24"/>
      <w:szCs w:val="24"/>
    </w:rPr>
  </w:style>
  <w:style w:type="paragraph" w:customStyle="1" w:styleId="Style8">
    <w:name w:val="Style8"/>
    <w:basedOn w:val="a"/>
    <w:uiPriority w:val="99"/>
    <w:rsid w:val="00140C01"/>
    <w:pPr>
      <w:widowControl w:val="0"/>
      <w:autoSpaceDE w:val="0"/>
      <w:autoSpaceDN w:val="0"/>
      <w:adjustRightInd w:val="0"/>
    </w:pPr>
    <w:rPr>
      <w:rFonts w:eastAsiaTheme="minorEastAsia"/>
      <w:sz w:val="24"/>
      <w:szCs w:val="24"/>
    </w:rPr>
  </w:style>
  <w:style w:type="paragraph" w:customStyle="1" w:styleId="Style9">
    <w:name w:val="Style9"/>
    <w:basedOn w:val="a"/>
    <w:uiPriority w:val="99"/>
    <w:rsid w:val="00140C01"/>
    <w:pPr>
      <w:widowControl w:val="0"/>
      <w:autoSpaceDE w:val="0"/>
      <w:autoSpaceDN w:val="0"/>
      <w:adjustRightInd w:val="0"/>
      <w:spacing w:line="321" w:lineRule="exact"/>
      <w:ind w:firstLine="593"/>
      <w:jc w:val="both"/>
    </w:pPr>
    <w:rPr>
      <w:rFonts w:eastAsiaTheme="minorEastAsia"/>
      <w:sz w:val="24"/>
      <w:szCs w:val="24"/>
    </w:rPr>
  </w:style>
  <w:style w:type="paragraph" w:customStyle="1" w:styleId="Style28">
    <w:name w:val="Style28"/>
    <w:basedOn w:val="a"/>
    <w:uiPriority w:val="99"/>
    <w:rsid w:val="00140C01"/>
    <w:pPr>
      <w:widowControl w:val="0"/>
      <w:autoSpaceDE w:val="0"/>
      <w:autoSpaceDN w:val="0"/>
      <w:adjustRightInd w:val="0"/>
      <w:spacing w:line="323" w:lineRule="exact"/>
    </w:pPr>
    <w:rPr>
      <w:rFonts w:eastAsiaTheme="minorEastAsia"/>
      <w:sz w:val="24"/>
      <w:szCs w:val="24"/>
    </w:rPr>
  </w:style>
  <w:style w:type="character" w:customStyle="1" w:styleId="FontStyle46">
    <w:name w:val="Font Style46"/>
    <w:basedOn w:val="a0"/>
    <w:uiPriority w:val="99"/>
    <w:rsid w:val="00140C01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47">
    <w:name w:val="Font Style47"/>
    <w:basedOn w:val="a0"/>
    <w:uiPriority w:val="99"/>
    <w:rsid w:val="00140C01"/>
    <w:rPr>
      <w:rFonts w:ascii="Times New Roman" w:hAnsi="Times New Roman" w:cs="Times New Roman"/>
      <w:sz w:val="26"/>
      <w:szCs w:val="26"/>
    </w:rPr>
  </w:style>
  <w:style w:type="paragraph" w:customStyle="1" w:styleId="Style20">
    <w:name w:val="Style20"/>
    <w:basedOn w:val="a"/>
    <w:uiPriority w:val="99"/>
    <w:rsid w:val="00140C01"/>
    <w:pPr>
      <w:widowControl w:val="0"/>
      <w:autoSpaceDE w:val="0"/>
      <w:autoSpaceDN w:val="0"/>
      <w:adjustRightInd w:val="0"/>
      <w:spacing w:line="122" w:lineRule="exact"/>
      <w:jc w:val="center"/>
    </w:pPr>
    <w:rPr>
      <w:rFonts w:eastAsiaTheme="minorEastAsia"/>
      <w:sz w:val="24"/>
      <w:szCs w:val="24"/>
    </w:rPr>
  </w:style>
  <w:style w:type="paragraph" w:customStyle="1" w:styleId="Style33">
    <w:name w:val="Style33"/>
    <w:basedOn w:val="a"/>
    <w:uiPriority w:val="99"/>
    <w:rsid w:val="00140C01"/>
    <w:pPr>
      <w:widowControl w:val="0"/>
      <w:autoSpaceDE w:val="0"/>
      <w:autoSpaceDN w:val="0"/>
      <w:adjustRightInd w:val="0"/>
      <w:spacing w:line="227" w:lineRule="exact"/>
      <w:jc w:val="center"/>
    </w:pPr>
    <w:rPr>
      <w:rFonts w:eastAsiaTheme="minorEastAsia"/>
      <w:sz w:val="24"/>
      <w:szCs w:val="24"/>
    </w:rPr>
  </w:style>
  <w:style w:type="character" w:customStyle="1" w:styleId="FontStyle53">
    <w:name w:val="Font Style53"/>
    <w:basedOn w:val="a0"/>
    <w:uiPriority w:val="99"/>
    <w:rsid w:val="00140C01"/>
    <w:rPr>
      <w:rFonts w:ascii="Times New Roman" w:hAnsi="Times New Roman" w:cs="Times New Roman"/>
      <w:b/>
      <w:bCs/>
      <w:sz w:val="14"/>
      <w:szCs w:val="14"/>
    </w:rPr>
  </w:style>
  <w:style w:type="paragraph" w:customStyle="1" w:styleId="Style30">
    <w:name w:val="Style30"/>
    <w:basedOn w:val="a"/>
    <w:uiPriority w:val="99"/>
    <w:rsid w:val="00140C01"/>
    <w:pPr>
      <w:widowControl w:val="0"/>
      <w:autoSpaceDE w:val="0"/>
      <w:autoSpaceDN w:val="0"/>
      <w:adjustRightInd w:val="0"/>
    </w:pPr>
    <w:rPr>
      <w:rFonts w:eastAsiaTheme="minorEastAsia"/>
      <w:sz w:val="24"/>
      <w:szCs w:val="24"/>
    </w:rPr>
  </w:style>
  <w:style w:type="paragraph" w:customStyle="1" w:styleId="Style31">
    <w:name w:val="Style31"/>
    <w:basedOn w:val="a"/>
    <w:uiPriority w:val="99"/>
    <w:rsid w:val="00140C01"/>
    <w:pPr>
      <w:widowControl w:val="0"/>
      <w:autoSpaceDE w:val="0"/>
      <w:autoSpaceDN w:val="0"/>
      <w:adjustRightInd w:val="0"/>
      <w:spacing w:line="201" w:lineRule="exact"/>
    </w:pPr>
    <w:rPr>
      <w:rFonts w:eastAsiaTheme="minorEastAsia"/>
      <w:sz w:val="24"/>
      <w:szCs w:val="24"/>
    </w:rPr>
  </w:style>
  <w:style w:type="character" w:customStyle="1" w:styleId="FontStyle54">
    <w:name w:val="Font Style54"/>
    <w:basedOn w:val="a0"/>
    <w:uiPriority w:val="99"/>
    <w:rsid w:val="00140C01"/>
    <w:rPr>
      <w:rFonts w:ascii="Times New Roman" w:hAnsi="Times New Roman" w:cs="Times New Roman"/>
      <w:sz w:val="16"/>
      <w:szCs w:val="16"/>
    </w:rPr>
  </w:style>
  <w:style w:type="paragraph" w:customStyle="1" w:styleId="Style14">
    <w:name w:val="Style14"/>
    <w:basedOn w:val="a"/>
    <w:uiPriority w:val="99"/>
    <w:rsid w:val="00140C01"/>
    <w:pPr>
      <w:widowControl w:val="0"/>
      <w:autoSpaceDE w:val="0"/>
      <w:autoSpaceDN w:val="0"/>
      <w:adjustRightInd w:val="0"/>
      <w:spacing w:line="153" w:lineRule="exact"/>
    </w:pPr>
    <w:rPr>
      <w:rFonts w:eastAsiaTheme="minorEastAsia"/>
      <w:sz w:val="24"/>
      <w:szCs w:val="24"/>
    </w:rPr>
  </w:style>
  <w:style w:type="paragraph" w:customStyle="1" w:styleId="Style17">
    <w:name w:val="Style17"/>
    <w:basedOn w:val="a"/>
    <w:uiPriority w:val="99"/>
    <w:rsid w:val="00140C01"/>
    <w:pPr>
      <w:widowControl w:val="0"/>
      <w:autoSpaceDE w:val="0"/>
      <w:autoSpaceDN w:val="0"/>
      <w:adjustRightInd w:val="0"/>
    </w:pPr>
    <w:rPr>
      <w:rFonts w:eastAsiaTheme="minorEastAsia"/>
      <w:sz w:val="24"/>
      <w:szCs w:val="24"/>
    </w:rPr>
  </w:style>
  <w:style w:type="paragraph" w:customStyle="1" w:styleId="Style18">
    <w:name w:val="Style18"/>
    <w:basedOn w:val="a"/>
    <w:uiPriority w:val="99"/>
    <w:rsid w:val="00140C01"/>
    <w:pPr>
      <w:widowControl w:val="0"/>
      <w:autoSpaceDE w:val="0"/>
      <w:autoSpaceDN w:val="0"/>
      <w:adjustRightInd w:val="0"/>
    </w:pPr>
    <w:rPr>
      <w:rFonts w:eastAsiaTheme="minorEastAsia"/>
      <w:sz w:val="24"/>
      <w:szCs w:val="24"/>
    </w:rPr>
  </w:style>
  <w:style w:type="paragraph" w:customStyle="1" w:styleId="Style32">
    <w:name w:val="Style32"/>
    <w:basedOn w:val="a"/>
    <w:uiPriority w:val="99"/>
    <w:rsid w:val="00140C01"/>
    <w:pPr>
      <w:widowControl w:val="0"/>
      <w:autoSpaceDE w:val="0"/>
      <w:autoSpaceDN w:val="0"/>
      <w:adjustRightInd w:val="0"/>
    </w:pPr>
    <w:rPr>
      <w:rFonts w:eastAsiaTheme="minorEastAsia"/>
      <w:sz w:val="24"/>
      <w:szCs w:val="24"/>
    </w:rPr>
  </w:style>
  <w:style w:type="paragraph" w:customStyle="1" w:styleId="Style35">
    <w:name w:val="Style35"/>
    <w:basedOn w:val="a"/>
    <w:uiPriority w:val="99"/>
    <w:rsid w:val="00140C01"/>
    <w:pPr>
      <w:widowControl w:val="0"/>
      <w:autoSpaceDE w:val="0"/>
      <w:autoSpaceDN w:val="0"/>
      <w:adjustRightInd w:val="0"/>
      <w:spacing w:line="153" w:lineRule="exact"/>
      <w:jc w:val="center"/>
    </w:pPr>
    <w:rPr>
      <w:rFonts w:eastAsiaTheme="minorEastAsia"/>
      <w:sz w:val="24"/>
      <w:szCs w:val="24"/>
    </w:rPr>
  </w:style>
  <w:style w:type="paragraph" w:customStyle="1" w:styleId="Style42">
    <w:name w:val="Style42"/>
    <w:basedOn w:val="a"/>
    <w:uiPriority w:val="99"/>
    <w:rsid w:val="00140C01"/>
    <w:pPr>
      <w:widowControl w:val="0"/>
      <w:autoSpaceDE w:val="0"/>
      <w:autoSpaceDN w:val="0"/>
      <w:adjustRightInd w:val="0"/>
    </w:pPr>
    <w:rPr>
      <w:rFonts w:eastAsiaTheme="minorEastAsia"/>
      <w:sz w:val="24"/>
      <w:szCs w:val="24"/>
    </w:rPr>
  </w:style>
  <w:style w:type="character" w:customStyle="1" w:styleId="FontStyle59">
    <w:name w:val="Font Style59"/>
    <w:basedOn w:val="a0"/>
    <w:uiPriority w:val="99"/>
    <w:rsid w:val="00140C01"/>
    <w:rPr>
      <w:rFonts w:ascii="Times New Roman" w:hAnsi="Times New Roman" w:cs="Times New Roman"/>
      <w:b/>
      <w:bCs/>
      <w:i/>
      <w:iCs/>
      <w:sz w:val="14"/>
      <w:szCs w:val="14"/>
    </w:rPr>
  </w:style>
  <w:style w:type="character" w:customStyle="1" w:styleId="FontStyle60">
    <w:name w:val="Font Style60"/>
    <w:basedOn w:val="a0"/>
    <w:uiPriority w:val="99"/>
    <w:rsid w:val="00140C0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62">
    <w:name w:val="Font Style62"/>
    <w:basedOn w:val="a0"/>
    <w:uiPriority w:val="99"/>
    <w:rsid w:val="00140C01"/>
    <w:rPr>
      <w:rFonts w:ascii="Sylfaen" w:hAnsi="Sylfaen" w:cs="Sylfaen"/>
      <w:b/>
      <w:bCs/>
      <w:sz w:val="12"/>
      <w:szCs w:val="12"/>
    </w:rPr>
  </w:style>
  <w:style w:type="character" w:customStyle="1" w:styleId="FontStyle63">
    <w:name w:val="Font Style63"/>
    <w:basedOn w:val="a0"/>
    <w:uiPriority w:val="99"/>
    <w:rsid w:val="00140C01"/>
    <w:rPr>
      <w:rFonts w:ascii="Times New Roman" w:hAnsi="Times New Roman" w:cs="Times New Roman"/>
      <w:sz w:val="10"/>
      <w:szCs w:val="10"/>
    </w:rPr>
  </w:style>
  <w:style w:type="character" w:customStyle="1" w:styleId="FontStyle64">
    <w:name w:val="Font Style64"/>
    <w:basedOn w:val="a0"/>
    <w:uiPriority w:val="99"/>
    <w:rsid w:val="00140C01"/>
    <w:rPr>
      <w:rFonts w:ascii="Trebuchet MS" w:hAnsi="Trebuchet MS" w:cs="Trebuchet MS"/>
      <w:b/>
      <w:bCs/>
      <w:sz w:val="8"/>
      <w:szCs w:val="8"/>
    </w:rPr>
  </w:style>
  <w:style w:type="character" w:customStyle="1" w:styleId="FontStyle65">
    <w:name w:val="Font Style65"/>
    <w:basedOn w:val="a0"/>
    <w:uiPriority w:val="99"/>
    <w:rsid w:val="00140C01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52">
    <w:name w:val="Font Style52"/>
    <w:basedOn w:val="a0"/>
    <w:uiPriority w:val="99"/>
    <w:rsid w:val="00140C01"/>
    <w:rPr>
      <w:rFonts w:ascii="Times New Roman" w:hAnsi="Times New Roman" w:cs="Times New Roman"/>
      <w:b/>
      <w:bCs/>
      <w:sz w:val="20"/>
      <w:szCs w:val="20"/>
    </w:rPr>
  </w:style>
  <w:style w:type="paragraph" w:customStyle="1" w:styleId="ConsNormal">
    <w:name w:val="ConsNormal"/>
    <w:rsid w:val="00140C0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rmal">
    <w:name w:val="ConsPlusNormal"/>
    <w:rsid w:val="00140C01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character" w:customStyle="1" w:styleId="a7">
    <w:name w:val="Верхний колонтитул Знак"/>
    <w:basedOn w:val="a0"/>
    <w:link w:val="a6"/>
    <w:uiPriority w:val="99"/>
    <w:rsid w:val="00140C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7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shinina_LR\Desktop\&#1073;&#1083;&#1072;&#1085;&#1082;%20&#1085;&#1086;&#1074;&#1099;&#1081;-&#1096;&#1072;&#1073;&#1083;&#1086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683FF0-CEEB-4796-B2C6-06F1F926C5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новый-шаблон</Template>
  <TotalTime>1</TotalTime>
  <Pages>2</Pages>
  <Words>327</Words>
  <Characters>1869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2192</CharactersWithSpaces>
  <SharedDoc>false</SharedDoc>
  <HLinks>
    <vt:vector size="12" baseType="variant"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  <vt:variant>
        <vt:i4>8061012</vt:i4>
      </vt:variant>
      <vt:variant>
        <vt:i4>0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subject/>
  <dc:creator>Вершинина</dc:creator>
  <cp:keywords/>
  <dc:description/>
  <cp:lastModifiedBy>Исхакова Иделия Ринатовна</cp:lastModifiedBy>
  <cp:revision>2</cp:revision>
  <cp:lastPrinted>2025-10-08T11:36:00Z</cp:lastPrinted>
  <dcterms:created xsi:type="dcterms:W3CDTF">2025-10-09T12:28:00Z</dcterms:created>
  <dcterms:modified xsi:type="dcterms:W3CDTF">2025-10-09T12:28:00Z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